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451" w:rsidRPr="00AA2B6F" w:rsidRDefault="00DE7451" w:rsidP="00EE059C">
      <w:pPr>
        <w:ind w:right="-907"/>
        <w:outlineLvl w:val="0"/>
        <w:rPr>
          <w:b/>
          <w:i/>
          <w:sz w:val="18"/>
          <w:szCs w:val="18"/>
        </w:rPr>
      </w:pPr>
      <w:r w:rsidRPr="00AA2B6F">
        <w:rPr>
          <w:b/>
          <w:i/>
          <w:sz w:val="18"/>
          <w:szCs w:val="18"/>
        </w:rPr>
        <w:t xml:space="preserve">Издается с ноября 2010 года </w:t>
      </w:r>
    </w:p>
    <w:p w:rsidR="00DE7451" w:rsidRPr="00AA2B6F" w:rsidRDefault="00DE7451" w:rsidP="00EE059C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 xml:space="preserve">____________________________________________________________________________________                                                        </w:t>
      </w:r>
    </w:p>
    <w:p w:rsidR="00DE7451" w:rsidRPr="00AA2B6F" w:rsidRDefault="00DE7451" w:rsidP="00EE059C">
      <w:pPr>
        <w:jc w:val="right"/>
        <w:outlineLvl w:val="0"/>
        <w:rPr>
          <w:i/>
          <w:sz w:val="18"/>
          <w:szCs w:val="18"/>
        </w:rPr>
      </w:pPr>
      <w:r w:rsidRPr="00AA2B6F">
        <w:rPr>
          <w:i/>
          <w:sz w:val="18"/>
          <w:szCs w:val="18"/>
        </w:rPr>
        <w:t>Информационный бюллетень</w:t>
      </w:r>
    </w:p>
    <w:p w:rsidR="00DE7451" w:rsidRPr="00AA2B6F" w:rsidRDefault="00DE7451" w:rsidP="00EE059C">
      <w:pPr>
        <w:tabs>
          <w:tab w:val="left" w:pos="5400"/>
        </w:tabs>
        <w:jc w:val="right"/>
        <w:rPr>
          <w:sz w:val="18"/>
          <w:szCs w:val="18"/>
        </w:rPr>
      </w:pPr>
    </w:p>
    <w:p w:rsidR="00DE7451" w:rsidRPr="00AA2B6F" w:rsidRDefault="00DE7451" w:rsidP="00EE059C">
      <w:pPr>
        <w:tabs>
          <w:tab w:val="left" w:pos="5400"/>
        </w:tabs>
        <w:rPr>
          <w:sz w:val="18"/>
          <w:szCs w:val="18"/>
        </w:rPr>
      </w:pPr>
      <w:r>
        <w:rPr>
          <w:noProof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26" type="#_x0000_t170" style="position:absolute;margin-left:18pt;margin-top:9pt;width:486pt;height:1in;z-index:251659264" adj="1191" fillcolor="black" strokeweight="1pt">
            <v:fill color2="gray"/>
            <v:shadow on="t" type="perspective" color="#875b0d" opacity="45875f" origin=",.5" matrix=",,,.5,,-4768371582e-16"/>
            <v:textpath style="font-family:&quot;Garamond&quot;;v-text-kern:t" trim="t" fitpath="t" string="Дмитриевский вестник"/>
          </v:shape>
        </w:pict>
      </w:r>
      <w:r>
        <w:rPr>
          <w:noProof/>
        </w:rPr>
        <w:pict>
          <v:shape id="_x0000_s1027" type="#_x0000_t170" style="position:absolute;margin-left:18pt;margin-top:9pt;width:486pt;height:1in;z-index:251658240" adj="1191" fillcolor="black" strokeweight="1pt">
            <v:fill color2="gray"/>
            <v:shadow on="t" type="perspective" color="#875b0d" opacity="45875f" origin=",.5" matrix=",,,.5,,-4768371582e-16"/>
            <v:textpath style="font-family:&quot;Garamond&quot;;v-text-kern:t" trim="t" fitpath="t" string="Дмитриевский вестник"/>
          </v:shape>
        </w:pict>
      </w:r>
      <w:r>
        <w:rPr>
          <w:noProof/>
        </w:rPr>
        <w:pict>
          <v:shape id="_x0000_s1028" type="#_x0000_t170" style="position:absolute;margin-left:18pt;margin-top:9pt;width:486pt;height:1in;z-index:251657216" adj="1191" fillcolor="black" strokeweight="1pt">
            <v:fill color2="gray"/>
            <v:shadow on="t" type="perspective" color="#875b0d" opacity="45875f" origin=",.5" matrix=",,,.5,,-4768371582e-16"/>
            <v:textpath style="font-family:&quot;Garamond&quot;;v-text-kern:t" trim="t" fitpath="t" string="Дмитриевский вестник"/>
          </v:shape>
        </w:pict>
      </w:r>
      <w:r>
        <w:rPr>
          <w:noProof/>
        </w:rPr>
        <w:pict>
          <v:shape id="_x0000_s1029" type="#_x0000_t170" style="position:absolute;margin-left:17.85pt;margin-top:9pt;width:486pt;height:1in;z-index:251656192" adj="1191" fillcolor="black" strokeweight="1pt">
            <v:fill color2="gray"/>
            <v:shadow on="t" type="perspective" color="#875b0d" opacity="45875f" origin=",.5" matrix=",,,.5,,-4768371582e-16"/>
            <v:textpath style="font-family:&quot;Garamond&quot;;v-text-kern:t" trim="t" fitpath="t" string="Дмитриевский вестник"/>
          </v:shape>
        </w:pict>
      </w:r>
    </w:p>
    <w:p w:rsidR="00DE7451" w:rsidRPr="00AA2B6F" w:rsidRDefault="00DE7451" w:rsidP="00EE059C">
      <w:pPr>
        <w:rPr>
          <w:b/>
          <w:sz w:val="18"/>
          <w:szCs w:val="18"/>
        </w:rPr>
      </w:pPr>
    </w:p>
    <w:p w:rsidR="00DE7451" w:rsidRPr="00AA2B6F" w:rsidRDefault="00DE7451" w:rsidP="00EE059C">
      <w:pPr>
        <w:rPr>
          <w:b/>
          <w:sz w:val="18"/>
          <w:szCs w:val="18"/>
        </w:rPr>
      </w:pPr>
    </w:p>
    <w:p w:rsidR="00DE7451" w:rsidRPr="00AA2B6F" w:rsidRDefault="00DE7451" w:rsidP="00EE059C">
      <w:pPr>
        <w:rPr>
          <w:b/>
          <w:sz w:val="18"/>
          <w:szCs w:val="18"/>
        </w:rPr>
      </w:pPr>
    </w:p>
    <w:p w:rsidR="00DE7451" w:rsidRPr="00AA2B6F" w:rsidRDefault="00DE7451" w:rsidP="00EE059C">
      <w:pPr>
        <w:rPr>
          <w:b/>
          <w:sz w:val="18"/>
          <w:szCs w:val="18"/>
        </w:rPr>
      </w:pPr>
    </w:p>
    <w:p w:rsidR="00DE7451" w:rsidRPr="00AA2B6F" w:rsidRDefault="00DE7451" w:rsidP="00EE059C">
      <w:pPr>
        <w:rPr>
          <w:b/>
          <w:sz w:val="18"/>
          <w:szCs w:val="18"/>
        </w:rPr>
      </w:pPr>
    </w:p>
    <w:p w:rsidR="00DE7451" w:rsidRPr="00AA2B6F" w:rsidRDefault="00DE7451" w:rsidP="00EE059C">
      <w:pPr>
        <w:outlineLvl w:val="0"/>
        <w:rPr>
          <w:b/>
          <w:sz w:val="18"/>
          <w:szCs w:val="18"/>
        </w:rPr>
      </w:pPr>
    </w:p>
    <w:p w:rsidR="00DE7451" w:rsidRPr="00AA2B6F" w:rsidRDefault="00DE7451" w:rsidP="00EE059C">
      <w:pPr>
        <w:outlineLvl w:val="0"/>
        <w:rPr>
          <w:b/>
          <w:sz w:val="18"/>
          <w:szCs w:val="18"/>
        </w:rPr>
      </w:pPr>
    </w:p>
    <w:p w:rsidR="00DE7451" w:rsidRPr="00AA2B6F" w:rsidRDefault="00DE7451" w:rsidP="00EE059C">
      <w:pPr>
        <w:outlineLvl w:val="0"/>
        <w:rPr>
          <w:b/>
          <w:sz w:val="18"/>
          <w:szCs w:val="18"/>
        </w:rPr>
      </w:pPr>
    </w:p>
    <w:p w:rsidR="00DE7451" w:rsidRPr="00AA2B6F" w:rsidRDefault="00DE7451" w:rsidP="00EE059C">
      <w:pPr>
        <w:outlineLvl w:val="0"/>
        <w:rPr>
          <w:b/>
          <w:sz w:val="18"/>
          <w:szCs w:val="18"/>
        </w:rPr>
      </w:pPr>
    </w:p>
    <w:p w:rsidR="00DE7451" w:rsidRDefault="00DE7451" w:rsidP="00EE059C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 xml:space="preserve">Учредители: Совет депутатов Дмитриевского                                       </w:t>
      </w:r>
      <w:r>
        <w:rPr>
          <w:b/>
          <w:sz w:val="18"/>
          <w:szCs w:val="18"/>
        </w:rPr>
        <w:t xml:space="preserve">    </w:t>
      </w:r>
      <w:r w:rsidRPr="00AA2B6F">
        <w:rPr>
          <w:b/>
          <w:sz w:val="18"/>
          <w:szCs w:val="18"/>
        </w:rPr>
        <w:t xml:space="preserve">   Издание  </w:t>
      </w:r>
      <w:r>
        <w:rPr>
          <w:b/>
          <w:sz w:val="18"/>
          <w:szCs w:val="18"/>
        </w:rPr>
        <w:t>выходит по мере</w:t>
      </w:r>
    </w:p>
    <w:p w:rsidR="00DE7451" w:rsidRPr="00AA2B6F" w:rsidRDefault="00DE7451" w:rsidP="00EE059C">
      <w:pPr>
        <w:outlineLvl w:val="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сельского </w:t>
      </w:r>
      <w:r w:rsidRPr="00AA2B6F">
        <w:rPr>
          <w:b/>
          <w:sz w:val="18"/>
          <w:szCs w:val="18"/>
        </w:rPr>
        <w:t>поселения Галичского муниципального</w:t>
      </w:r>
      <w:r w:rsidRPr="00785E69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                                     </w:t>
      </w:r>
      <w:r w:rsidRPr="00AA2B6F">
        <w:rPr>
          <w:b/>
          <w:sz w:val="18"/>
          <w:szCs w:val="18"/>
        </w:rPr>
        <w:t>необходимости</w:t>
      </w:r>
    </w:p>
    <w:p w:rsidR="00DE7451" w:rsidRPr="00AA2B6F" w:rsidRDefault="00DE7451" w:rsidP="00EE059C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>района Костромской области</w:t>
      </w:r>
    </w:p>
    <w:tbl>
      <w:tblPr>
        <w:tblpPr w:leftFromText="180" w:rightFromText="180" w:vertAnchor="text" w:horzAnchor="margin" w:tblpXSpec="right" w:tblpY="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59"/>
      </w:tblGrid>
      <w:tr w:rsidR="00DE7451" w:rsidRPr="00AA2B6F" w:rsidTr="00E16304">
        <w:trPr>
          <w:trHeight w:val="925"/>
        </w:trPr>
        <w:tc>
          <w:tcPr>
            <w:tcW w:w="3759" w:type="dxa"/>
          </w:tcPr>
          <w:p w:rsidR="00DE7451" w:rsidRPr="00AA2B6F" w:rsidRDefault="00DE7451" w:rsidP="00E16304">
            <w:pPr>
              <w:outlineLvl w:val="0"/>
              <w:rPr>
                <w:b/>
                <w:sz w:val="18"/>
                <w:szCs w:val="18"/>
              </w:rPr>
            </w:pPr>
          </w:p>
          <w:p w:rsidR="00DE7451" w:rsidRPr="00AA2B6F" w:rsidRDefault="00DE7451" w:rsidP="00E16304">
            <w:pPr>
              <w:jc w:val="center"/>
              <w:outlineLvl w:val="0"/>
              <w:rPr>
                <w:b/>
                <w:sz w:val="18"/>
                <w:szCs w:val="18"/>
              </w:rPr>
            </w:pPr>
            <w:r w:rsidRPr="00AA2B6F">
              <w:rPr>
                <w:b/>
                <w:sz w:val="18"/>
                <w:szCs w:val="18"/>
              </w:rPr>
              <w:t xml:space="preserve">№ </w:t>
            </w:r>
            <w:r>
              <w:rPr>
                <w:b/>
                <w:sz w:val="18"/>
                <w:szCs w:val="18"/>
              </w:rPr>
              <w:t xml:space="preserve">4 </w:t>
            </w:r>
            <w:r w:rsidRPr="00AA2B6F">
              <w:rPr>
                <w:b/>
                <w:sz w:val="18"/>
                <w:szCs w:val="18"/>
              </w:rPr>
              <w:t>(</w:t>
            </w:r>
            <w:r>
              <w:rPr>
                <w:b/>
                <w:sz w:val="18"/>
                <w:szCs w:val="18"/>
              </w:rPr>
              <w:t>168)</w:t>
            </w:r>
          </w:p>
          <w:p w:rsidR="00DE7451" w:rsidRPr="00AA2B6F" w:rsidRDefault="00DE7451" w:rsidP="00E16304">
            <w:pPr>
              <w:jc w:val="center"/>
              <w:outlineLvl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06 марта 2017 года</w:t>
            </w:r>
          </w:p>
          <w:p w:rsidR="00DE7451" w:rsidRPr="00AA2B6F" w:rsidRDefault="00DE7451" w:rsidP="00E16304">
            <w:pPr>
              <w:outlineLvl w:val="0"/>
              <w:rPr>
                <w:b/>
                <w:sz w:val="18"/>
                <w:szCs w:val="18"/>
              </w:rPr>
            </w:pPr>
          </w:p>
        </w:tc>
      </w:tr>
    </w:tbl>
    <w:p w:rsidR="00DE7451" w:rsidRPr="00AA2B6F" w:rsidRDefault="00DE7451" w:rsidP="00EE059C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 xml:space="preserve">Администрация Дмитриевского сельского </w:t>
      </w:r>
    </w:p>
    <w:p w:rsidR="00DE7451" w:rsidRPr="00AA2B6F" w:rsidRDefault="00DE7451" w:rsidP="00EE059C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>поселения Галичского муниципального района</w:t>
      </w:r>
      <w:r>
        <w:rPr>
          <w:b/>
          <w:sz w:val="18"/>
          <w:szCs w:val="18"/>
        </w:rPr>
        <w:t xml:space="preserve"> </w:t>
      </w:r>
    </w:p>
    <w:p w:rsidR="00DE7451" w:rsidRPr="00AA2B6F" w:rsidRDefault="00DE7451" w:rsidP="00EE059C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>Костромской области</w:t>
      </w:r>
    </w:p>
    <w:p w:rsidR="00DE7451" w:rsidRPr="00AA2B6F" w:rsidRDefault="00DE7451" w:rsidP="00EE059C">
      <w:pPr>
        <w:outlineLvl w:val="0"/>
        <w:rPr>
          <w:b/>
          <w:sz w:val="18"/>
          <w:szCs w:val="18"/>
        </w:rPr>
      </w:pPr>
    </w:p>
    <w:tbl>
      <w:tblPr>
        <w:tblpPr w:leftFromText="180" w:rightFromText="180" w:vertAnchor="text" w:horzAnchor="margin" w:tblpXSpec="center" w:tblpY="655"/>
        <w:tblW w:w="100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10013"/>
      </w:tblGrid>
      <w:tr w:rsidR="00DE7451" w:rsidRPr="00AA2B6F" w:rsidTr="00CF5BE2">
        <w:trPr>
          <w:trHeight w:val="784"/>
        </w:trPr>
        <w:tc>
          <w:tcPr>
            <w:tcW w:w="10013" w:type="dxa"/>
            <w:tcBorders>
              <w:top w:val="single" w:sz="4" w:space="0" w:color="auto"/>
              <w:bottom w:val="single" w:sz="4" w:space="0" w:color="auto"/>
            </w:tcBorders>
          </w:tcPr>
          <w:p w:rsidR="00DE7451" w:rsidRDefault="00DE7451" w:rsidP="00CF5BE2">
            <w:pPr>
              <w:rPr>
                <w:b/>
                <w:i/>
                <w:sz w:val="18"/>
                <w:szCs w:val="18"/>
              </w:rPr>
            </w:pPr>
          </w:p>
          <w:p w:rsidR="00DE7451" w:rsidRDefault="00DE7451" w:rsidP="00CF5BE2">
            <w:pPr>
              <w:jc w:val="center"/>
              <w:rPr>
                <w:b/>
                <w:sz w:val="18"/>
                <w:szCs w:val="18"/>
              </w:rPr>
            </w:pPr>
            <w:r w:rsidRPr="00AA2B6F">
              <w:rPr>
                <w:b/>
                <w:i/>
                <w:sz w:val="18"/>
                <w:szCs w:val="18"/>
              </w:rPr>
              <w:t>СЕГОДНЯ В НОМЕРЕ</w:t>
            </w:r>
            <w:r w:rsidRPr="00AA2B6F">
              <w:rPr>
                <w:b/>
                <w:sz w:val="18"/>
                <w:szCs w:val="18"/>
              </w:rPr>
              <w:t>:</w:t>
            </w:r>
          </w:p>
          <w:p w:rsidR="00DE7451" w:rsidRDefault="00DE7451" w:rsidP="00CF5BE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Решения Совета депутатов</w:t>
            </w:r>
          </w:p>
          <w:p w:rsidR="00DE7451" w:rsidRDefault="00DE7451" w:rsidP="00E41190">
            <w:pPr>
              <w:rPr>
                <w:b/>
                <w:sz w:val="18"/>
                <w:szCs w:val="18"/>
              </w:rPr>
            </w:pPr>
          </w:p>
          <w:p w:rsidR="00DE7451" w:rsidRPr="00B4741E" w:rsidRDefault="00DE7451" w:rsidP="00B4741E">
            <w:pPr>
              <w:jc w:val="both"/>
              <w:rPr>
                <w:sz w:val="20"/>
                <w:szCs w:val="20"/>
              </w:rPr>
            </w:pPr>
            <w:r w:rsidRPr="00275DA6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80</w:t>
            </w:r>
            <w:r w:rsidRPr="00275DA6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28.02</w:t>
            </w:r>
            <w:r w:rsidRPr="00275DA6">
              <w:rPr>
                <w:sz w:val="20"/>
                <w:szCs w:val="20"/>
              </w:rPr>
              <w:t xml:space="preserve">.17 </w:t>
            </w:r>
            <w:r w:rsidRPr="00331824">
              <w:t xml:space="preserve"> </w:t>
            </w:r>
            <w:r w:rsidRPr="00B4741E">
              <w:rPr>
                <w:sz w:val="20"/>
                <w:szCs w:val="20"/>
              </w:rPr>
              <w:t>О внесении изменений в решение Совета депутатов Дмитриевского</w:t>
            </w:r>
            <w:r>
              <w:rPr>
                <w:sz w:val="20"/>
                <w:szCs w:val="20"/>
              </w:rPr>
              <w:t xml:space="preserve"> </w:t>
            </w:r>
            <w:r w:rsidRPr="00B4741E">
              <w:rPr>
                <w:sz w:val="20"/>
                <w:szCs w:val="20"/>
              </w:rPr>
              <w:t>сельского поселения от 28 декабря 2016 года  № 71 «О бюджете Дмитриевского</w:t>
            </w:r>
            <w:r>
              <w:rPr>
                <w:sz w:val="20"/>
                <w:szCs w:val="20"/>
              </w:rPr>
              <w:t xml:space="preserve"> </w:t>
            </w:r>
            <w:r w:rsidRPr="00B4741E">
              <w:rPr>
                <w:sz w:val="20"/>
                <w:szCs w:val="20"/>
              </w:rPr>
              <w:t>сельского поселения на 2017 год»</w:t>
            </w:r>
          </w:p>
          <w:p w:rsidR="00DE7451" w:rsidRPr="00275DA6" w:rsidRDefault="00DE7451" w:rsidP="00B4741E">
            <w:pPr>
              <w:rPr>
                <w:sz w:val="20"/>
                <w:szCs w:val="20"/>
              </w:rPr>
            </w:pPr>
            <w:r w:rsidRPr="00275DA6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81</w:t>
            </w:r>
            <w:r w:rsidRPr="00275DA6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28.02</w:t>
            </w:r>
            <w:r w:rsidRPr="00275DA6">
              <w:rPr>
                <w:sz w:val="20"/>
                <w:szCs w:val="20"/>
              </w:rPr>
              <w:t>.17 Об установлении размера платы за пользование жилым помещением для нанимателей жилых помещений по договорам социального найма и договорам найма жилых помещений муниципального жилищного фонда Дмитриевского сельского поселения Галичского муниципального района Костромской области</w:t>
            </w:r>
          </w:p>
          <w:p w:rsidR="00DE7451" w:rsidRPr="00275DA6" w:rsidRDefault="00DE7451" w:rsidP="00275DA6">
            <w:pPr>
              <w:rPr>
                <w:sz w:val="20"/>
                <w:szCs w:val="20"/>
              </w:rPr>
            </w:pPr>
            <w:r w:rsidRPr="00275DA6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82</w:t>
            </w:r>
            <w:r w:rsidRPr="00275DA6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28.02</w:t>
            </w:r>
            <w:r w:rsidRPr="00275DA6">
              <w:rPr>
                <w:sz w:val="20"/>
                <w:szCs w:val="20"/>
              </w:rPr>
              <w:t>.17 О внесении изменений в программу комплексного развития транспортной инфраструктуры Дмитриевского сельского поселения Галичского муниципального района Костромской области</w:t>
            </w:r>
          </w:p>
          <w:p w:rsidR="00DE7451" w:rsidRPr="00275DA6" w:rsidRDefault="00DE7451" w:rsidP="00E41190">
            <w:pPr>
              <w:rPr>
                <w:b/>
                <w:sz w:val="20"/>
                <w:szCs w:val="20"/>
              </w:rPr>
            </w:pPr>
          </w:p>
          <w:p w:rsidR="00DE7451" w:rsidRDefault="00DE7451" w:rsidP="00CF5BE2">
            <w:pPr>
              <w:jc w:val="center"/>
              <w:rPr>
                <w:b/>
                <w:sz w:val="20"/>
                <w:szCs w:val="20"/>
              </w:rPr>
            </w:pPr>
            <w:r w:rsidRPr="00275DA6">
              <w:rPr>
                <w:b/>
                <w:sz w:val="20"/>
                <w:szCs w:val="20"/>
              </w:rPr>
              <w:t>Постановления администрации сельского поселения</w:t>
            </w:r>
          </w:p>
          <w:p w:rsidR="00DE7451" w:rsidRPr="00275DA6" w:rsidRDefault="00DE7451" w:rsidP="00CF5BE2">
            <w:pPr>
              <w:jc w:val="center"/>
              <w:rPr>
                <w:b/>
                <w:sz w:val="20"/>
                <w:szCs w:val="20"/>
              </w:rPr>
            </w:pPr>
          </w:p>
          <w:p w:rsidR="00DE7451" w:rsidRPr="00275DA6" w:rsidRDefault="00DE7451" w:rsidP="00CF5BE2">
            <w:pPr>
              <w:jc w:val="both"/>
              <w:rPr>
                <w:sz w:val="20"/>
                <w:szCs w:val="20"/>
              </w:rPr>
            </w:pPr>
            <w:r w:rsidRPr="00275DA6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12</w:t>
            </w:r>
            <w:r w:rsidRPr="00275DA6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14.02</w:t>
            </w:r>
            <w:r w:rsidRPr="00275DA6">
              <w:rPr>
                <w:sz w:val="20"/>
                <w:szCs w:val="20"/>
              </w:rPr>
              <w:t>.17  О внесении изменений в постановление администрации сельского поселения от 01 октября 2014 года № 92</w:t>
            </w:r>
            <w:r w:rsidRPr="00275DA6">
              <w:rPr>
                <w:color w:val="000000"/>
                <w:sz w:val="20"/>
                <w:szCs w:val="20"/>
              </w:rPr>
              <w:t>;</w:t>
            </w:r>
          </w:p>
          <w:p w:rsidR="00DE7451" w:rsidRDefault="00DE7451" w:rsidP="00F43868">
            <w:pPr>
              <w:jc w:val="both"/>
              <w:rPr>
                <w:sz w:val="20"/>
                <w:szCs w:val="20"/>
              </w:rPr>
            </w:pPr>
          </w:p>
          <w:p w:rsidR="00DE7451" w:rsidRPr="00275DA6" w:rsidRDefault="00DE7451" w:rsidP="00E41190">
            <w:pPr>
              <w:jc w:val="both"/>
              <w:rPr>
                <w:b/>
                <w:sz w:val="20"/>
                <w:szCs w:val="20"/>
              </w:rPr>
            </w:pPr>
            <w:r w:rsidRPr="00275DA6">
              <w:rPr>
                <w:b/>
                <w:sz w:val="20"/>
                <w:szCs w:val="20"/>
              </w:rPr>
              <w:t>Результаты публичных слушаний</w:t>
            </w:r>
          </w:p>
        </w:tc>
      </w:tr>
    </w:tbl>
    <w:p w:rsidR="00DE7451" w:rsidRPr="00AA2B6F" w:rsidRDefault="00DE7451" w:rsidP="00EE059C">
      <w:pPr>
        <w:outlineLvl w:val="0"/>
        <w:rPr>
          <w:b/>
          <w:sz w:val="18"/>
          <w:szCs w:val="18"/>
        </w:rPr>
      </w:pPr>
    </w:p>
    <w:p w:rsidR="00DE7451" w:rsidRDefault="00DE7451" w:rsidP="00EE059C">
      <w:pPr>
        <w:pStyle w:val="Heading2"/>
        <w:tabs>
          <w:tab w:val="left" w:pos="0"/>
        </w:tabs>
        <w:suppressAutoHyphens/>
        <w:spacing w:before="0" w:after="0"/>
        <w:rPr>
          <w:rFonts w:ascii="Times New Roman" w:hAnsi="Times New Roman" w:cs="Times New Roman"/>
          <w:b w:val="0"/>
          <w:bCs w:val="0"/>
          <w:i w:val="0"/>
          <w:iCs w:val="0"/>
          <w:sz w:val="18"/>
          <w:szCs w:val="18"/>
        </w:rPr>
      </w:pPr>
    </w:p>
    <w:p w:rsidR="00DE7451" w:rsidRPr="00FE2536" w:rsidRDefault="00DE7451" w:rsidP="00FE2536">
      <w:pPr>
        <w:pStyle w:val="ConsNonformat"/>
        <w:widowControl/>
        <w:rPr>
          <w:rFonts w:ascii="Times New Roman" w:hAnsi="Times New Roman" w:cs="Times New Roman"/>
          <w:sz w:val="18"/>
          <w:szCs w:val="18"/>
        </w:rPr>
      </w:pPr>
    </w:p>
    <w:p w:rsidR="00DE7451" w:rsidRDefault="00DE7451">
      <w:pPr>
        <w:rPr>
          <w:sz w:val="18"/>
          <w:szCs w:val="18"/>
        </w:rPr>
      </w:pPr>
    </w:p>
    <w:p w:rsidR="00DE7451" w:rsidRPr="00F50F89" w:rsidRDefault="00DE7451" w:rsidP="00E41190">
      <w:pPr>
        <w:jc w:val="center"/>
        <w:rPr>
          <w:bCs/>
          <w:sz w:val="20"/>
          <w:szCs w:val="20"/>
        </w:rPr>
      </w:pPr>
      <w:r w:rsidRPr="00F50F89">
        <w:rPr>
          <w:bCs/>
          <w:sz w:val="20"/>
          <w:szCs w:val="20"/>
        </w:rPr>
        <w:t>РОССИЙСКАЯ ФЕДЕРАЦИЯ</w:t>
      </w:r>
    </w:p>
    <w:p w:rsidR="00DE7451" w:rsidRPr="00F50F89" w:rsidRDefault="00DE7451" w:rsidP="00E41190">
      <w:pPr>
        <w:jc w:val="center"/>
        <w:rPr>
          <w:sz w:val="20"/>
          <w:szCs w:val="20"/>
        </w:rPr>
      </w:pPr>
      <w:r w:rsidRPr="00F50F89">
        <w:rPr>
          <w:sz w:val="20"/>
          <w:szCs w:val="20"/>
        </w:rPr>
        <w:t>КОСТРОМСКАЯ ОБЛАСТЬ</w:t>
      </w:r>
    </w:p>
    <w:p w:rsidR="00DE7451" w:rsidRPr="00F50F89" w:rsidRDefault="00DE7451" w:rsidP="00E41190">
      <w:pPr>
        <w:jc w:val="center"/>
        <w:rPr>
          <w:sz w:val="20"/>
          <w:szCs w:val="20"/>
        </w:rPr>
      </w:pPr>
      <w:r w:rsidRPr="00F50F89">
        <w:rPr>
          <w:sz w:val="20"/>
          <w:szCs w:val="20"/>
        </w:rPr>
        <w:t>ГАЛИЧСКИЙ МУНИЦИПАЛЬНЫЙ РАЙОН</w:t>
      </w:r>
    </w:p>
    <w:p w:rsidR="00DE7451" w:rsidRPr="00F50F89" w:rsidRDefault="00DE7451" w:rsidP="00E41190">
      <w:pPr>
        <w:jc w:val="center"/>
        <w:rPr>
          <w:rFonts w:ascii="Arial" w:hAnsi="Arial"/>
          <w:sz w:val="20"/>
          <w:szCs w:val="20"/>
        </w:rPr>
      </w:pPr>
    </w:p>
    <w:p w:rsidR="00DE7451" w:rsidRPr="00F50F89" w:rsidRDefault="00DE7451" w:rsidP="00E41190">
      <w:pPr>
        <w:jc w:val="center"/>
        <w:rPr>
          <w:rFonts w:ascii="Tahoma" w:hAnsi="Tahoma" w:cs="Tahoma"/>
          <w:spacing w:val="20"/>
          <w:sz w:val="20"/>
          <w:szCs w:val="20"/>
        </w:rPr>
      </w:pPr>
      <w:r w:rsidRPr="00F50F89">
        <w:rPr>
          <w:rFonts w:ascii="Tahoma" w:hAnsi="Tahoma" w:cs="Tahoma"/>
          <w:spacing w:val="20"/>
          <w:sz w:val="20"/>
          <w:szCs w:val="20"/>
        </w:rPr>
        <w:object w:dxaOrig="4199" w:dyaOrig="51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pt;height:39pt" o:ole="">
            <v:imagedata r:id="rId5" o:title="" chromakey="#ebebeb" gain="112993f" blacklevel="-5898f"/>
          </v:shape>
          <o:OLEObject Type="Embed" ProgID="Unknown" ShapeID="_x0000_i1025" DrawAspect="Content" ObjectID="_1557641799" r:id="rId6"/>
        </w:object>
      </w:r>
    </w:p>
    <w:p w:rsidR="00DE7451" w:rsidRPr="00F50F89" w:rsidRDefault="00DE7451" w:rsidP="00E41190">
      <w:pPr>
        <w:jc w:val="center"/>
        <w:rPr>
          <w:rFonts w:ascii="Book Antiqua" w:hAnsi="Book Antiqua"/>
          <w:i/>
          <w:sz w:val="20"/>
          <w:szCs w:val="20"/>
        </w:rPr>
      </w:pPr>
    </w:p>
    <w:p w:rsidR="00DE7451" w:rsidRPr="00F50F89" w:rsidRDefault="00DE7451" w:rsidP="00E41190">
      <w:pPr>
        <w:jc w:val="center"/>
        <w:rPr>
          <w:sz w:val="20"/>
          <w:szCs w:val="20"/>
        </w:rPr>
      </w:pPr>
      <w:r w:rsidRPr="00F50F89">
        <w:rPr>
          <w:sz w:val="20"/>
          <w:szCs w:val="20"/>
        </w:rPr>
        <w:t xml:space="preserve">СОВЕТ ДЕПУТАТОВ </w:t>
      </w:r>
    </w:p>
    <w:p w:rsidR="00DE7451" w:rsidRPr="00F50F89" w:rsidRDefault="00DE7451" w:rsidP="00E41190">
      <w:pPr>
        <w:jc w:val="center"/>
        <w:rPr>
          <w:sz w:val="20"/>
          <w:szCs w:val="20"/>
        </w:rPr>
      </w:pPr>
      <w:r w:rsidRPr="00F50F89">
        <w:rPr>
          <w:sz w:val="20"/>
          <w:szCs w:val="20"/>
        </w:rPr>
        <w:t>ДМИТРИЕВСКОГО СЕЛЬСКОГО ПОСЕЛЕНИЯ</w:t>
      </w:r>
    </w:p>
    <w:p w:rsidR="00DE7451" w:rsidRPr="00F50F89" w:rsidRDefault="00DE7451" w:rsidP="00E41190">
      <w:pPr>
        <w:rPr>
          <w:b/>
          <w:sz w:val="20"/>
          <w:szCs w:val="20"/>
        </w:rPr>
      </w:pPr>
    </w:p>
    <w:p w:rsidR="00DE7451" w:rsidRPr="00F50F89" w:rsidRDefault="00DE7451" w:rsidP="00275DA6">
      <w:pPr>
        <w:jc w:val="center"/>
        <w:rPr>
          <w:sz w:val="20"/>
          <w:szCs w:val="20"/>
        </w:rPr>
      </w:pPr>
      <w:r w:rsidRPr="00F50F89">
        <w:rPr>
          <w:sz w:val="20"/>
          <w:szCs w:val="20"/>
        </w:rPr>
        <w:t>Р Е Ш Е Н И Е</w:t>
      </w:r>
    </w:p>
    <w:p w:rsidR="00DE7451" w:rsidRDefault="00DE7451" w:rsidP="00E41190">
      <w:pPr>
        <w:rPr>
          <w:sz w:val="20"/>
          <w:szCs w:val="20"/>
        </w:rPr>
      </w:pPr>
    </w:p>
    <w:p w:rsidR="00DE7451" w:rsidRPr="00B4741E" w:rsidRDefault="00DE7451" w:rsidP="00B4741E">
      <w:pPr>
        <w:rPr>
          <w:sz w:val="20"/>
          <w:szCs w:val="20"/>
        </w:rPr>
      </w:pPr>
      <w:r w:rsidRPr="00B4741E">
        <w:rPr>
          <w:sz w:val="20"/>
          <w:szCs w:val="20"/>
        </w:rPr>
        <w:t>« 28 » февраля 2017 года   № 80</w:t>
      </w:r>
    </w:p>
    <w:p w:rsidR="00DE7451" w:rsidRPr="00B4741E" w:rsidRDefault="00DE7451" w:rsidP="00B4741E">
      <w:pPr>
        <w:rPr>
          <w:sz w:val="20"/>
          <w:szCs w:val="20"/>
        </w:rPr>
      </w:pPr>
    </w:p>
    <w:p w:rsidR="00DE7451" w:rsidRPr="00B4741E" w:rsidRDefault="00DE7451" w:rsidP="00B4741E">
      <w:pPr>
        <w:jc w:val="both"/>
        <w:rPr>
          <w:sz w:val="20"/>
          <w:szCs w:val="20"/>
        </w:rPr>
      </w:pPr>
      <w:r w:rsidRPr="00B4741E">
        <w:rPr>
          <w:sz w:val="20"/>
          <w:szCs w:val="20"/>
        </w:rPr>
        <w:t>О внесении изменений в решение</w:t>
      </w:r>
    </w:p>
    <w:p w:rsidR="00DE7451" w:rsidRPr="00B4741E" w:rsidRDefault="00DE7451" w:rsidP="00B4741E">
      <w:pPr>
        <w:jc w:val="both"/>
        <w:rPr>
          <w:sz w:val="20"/>
          <w:szCs w:val="20"/>
        </w:rPr>
      </w:pPr>
      <w:r w:rsidRPr="00B4741E">
        <w:rPr>
          <w:sz w:val="20"/>
          <w:szCs w:val="20"/>
        </w:rPr>
        <w:t>Совета депутатов Дмитриевского</w:t>
      </w:r>
    </w:p>
    <w:p w:rsidR="00DE7451" w:rsidRPr="00B4741E" w:rsidRDefault="00DE7451" w:rsidP="00B4741E">
      <w:pPr>
        <w:jc w:val="both"/>
        <w:rPr>
          <w:sz w:val="20"/>
          <w:szCs w:val="20"/>
        </w:rPr>
      </w:pPr>
      <w:r w:rsidRPr="00B4741E">
        <w:rPr>
          <w:sz w:val="20"/>
          <w:szCs w:val="20"/>
        </w:rPr>
        <w:t xml:space="preserve">сельского поселения от 28 декабря </w:t>
      </w:r>
    </w:p>
    <w:p w:rsidR="00DE7451" w:rsidRPr="00B4741E" w:rsidRDefault="00DE7451" w:rsidP="00B4741E">
      <w:pPr>
        <w:jc w:val="both"/>
        <w:rPr>
          <w:sz w:val="20"/>
          <w:szCs w:val="20"/>
        </w:rPr>
      </w:pPr>
      <w:r w:rsidRPr="00B4741E">
        <w:rPr>
          <w:sz w:val="20"/>
          <w:szCs w:val="20"/>
        </w:rPr>
        <w:t>2016 года  № 71</w:t>
      </w:r>
    </w:p>
    <w:p w:rsidR="00DE7451" w:rsidRPr="00B4741E" w:rsidRDefault="00DE7451" w:rsidP="00B4741E">
      <w:pPr>
        <w:jc w:val="both"/>
        <w:rPr>
          <w:sz w:val="20"/>
          <w:szCs w:val="20"/>
        </w:rPr>
      </w:pPr>
      <w:r w:rsidRPr="00B4741E">
        <w:rPr>
          <w:sz w:val="20"/>
          <w:szCs w:val="20"/>
        </w:rPr>
        <w:t>«О бюджете Дмитриевского</w:t>
      </w:r>
    </w:p>
    <w:p w:rsidR="00DE7451" w:rsidRPr="00B4741E" w:rsidRDefault="00DE7451" w:rsidP="00B4741E">
      <w:pPr>
        <w:jc w:val="both"/>
        <w:rPr>
          <w:sz w:val="20"/>
          <w:szCs w:val="20"/>
        </w:rPr>
      </w:pPr>
      <w:r w:rsidRPr="00B4741E">
        <w:rPr>
          <w:sz w:val="20"/>
          <w:szCs w:val="20"/>
        </w:rPr>
        <w:t>сельского поселения на 2017 год»</w:t>
      </w:r>
    </w:p>
    <w:p w:rsidR="00DE7451" w:rsidRPr="00F50F89" w:rsidRDefault="00DE7451" w:rsidP="00E41190">
      <w:pPr>
        <w:rPr>
          <w:sz w:val="20"/>
          <w:szCs w:val="20"/>
        </w:rPr>
      </w:pPr>
    </w:p>
    <w:p w:rsidR="00DE7451" w:rsidRPr="00F50F89" w:rsidRDefault="00DE7451" w:rsidP="00E41190">
      <w:pPr>
        <w:rPr>
          <w:b/>
          <w:sz w:val="20"/>
          <w:szCs w:val="20"/>
        </w:rPr>
      </w:pPr>
    </w:p>
    <w:p w:rsidR="00DE7451" w:rsidRDefault="00DE7451" w:rsidP="00B4741E">
      <w:pPr>
        <w:ind w:firstLine="708"/>
        <w:jc w:val="both"/>
      </w:pPr>
    </w:p>
    <w:p w:rsidR="00DE7451" w:rsidRPr="00B4741E" w:rsidRDefault="00DE7451" w:rsidP="00B4741E">
      <w:pPr>
        <w:ind w:firstLine="708"/>
        <w:jc w:val="both"/>
        <w:rPr>
          <w:sz w:val="20"/>
          <w:szCs w:val="20"/>
        </w:rPr>
      </w:pPr>
      <w:r w:rsidRPr="00B4741E">
        <w:rPr>
          <w:sz w:val="20"/>
          <w:szCs w:val="20"/>
        </w:rPr>
        <w:t xml:space="preserve">Рассмотрев представленные главой администрации Дмитриевского сельского поселения материалы о внесении изменений в бюджет сельского поселения на 2017год Совет депутатов сельского поселения </w:t>
      </w:r>
      <w:r w:rsidRPr="00B4741E">
        <w:rPr>
          <w:b/>
          <w:sz w:val="20"/>
          <w:szCs w:val="20"/>
        </w:rPr>
        <w:t>РЕШИЛ:</w:t>
      </w:r>
    </w:p>
    <w:p w:rsidR="00DE7451" w:rsidRPr="00B4741E" w:rsidRDefault="00DE7451" w:rsidP="00B4741E">
      <w:pPr>
        <w:ind w:firstLine="720"/>
        <w:jc w:val="both"/>
        <w:rPr>
          <w:sz w:val="20"/>
          <w:szCs w:val="20"/>
        </w:rPr>
      </w:pPr>
      <w:r w:rsidRPr="00B4741E">
        <w:rPr>
          <w:sz w:val="20"/>
          <w:szCs w:val="20"/>
        </w:rPr>
        <w:t>1.Внести в решение Совета депутатов сельского поселения от 28 декабря 2016 года № 71 «О бюджете Дмитриевского сельского поселения Галичского муниципального района Костромской области на 2017 год» (в редакции решений Совета депутатов Дмитриевского сельского поселения от 01.02.2017 г. № 77) следующие изменения:</w:t>
      </w:r>
    </w:p>
    <w:p w:rsidR="00DE7451" w:rsidRPr="00B4741E" w:rsidRDefault="00DE7451" w:rsidP="00B4741E">
      <w:pPr>
        <w:ind w:firstLine="720"/>
        <w:jc w:val="both"/>
        <w:rPr>
          <w:sz w:val="20"/>
          <w:szCs w:val="20"/>
        </w:rPr>
      </w:pPr>
      <w:r w:rsidRPr="00B4741E">
        <w:rPr>
          <w:sz w:val="20"/>
          <w:szCs w:val="20"/>
        </w:rPr>
        <w:t>1) пункт 1 изложить в следующей редакции:</w:t>
      </w:r>
    </w:p>
    <w:p w:rsidR="00DE7451" w:rsidRPr="00B4741E" w:rsidRDefault="00DE7451" w:rsidP="00B4741E">
      <w:pPr>
        <w:jc w:val="both"/>
        <w:rPr>
          <w:sz w:val="20"/>
          <w:szCs w:val="20"/>
        </w:rPr>
      </w:pPr>
      <w:r w:rsidRPr="00B4741E">
        <w:rPr>
          <w:sz w:val="20"/>
          <w:szCs w:val="20"/>
        </w:rPr>
        <w:t>«1. Утвердить основные характеристики бюджета сельского поселения на 2017год:</w:t>
      </w:r>
    </w:p>
    <w:p w:rsidR="00DE7451" w:rsidRPr="00B4741E" w:rsidRDefault="00DE7451" w:rsidP="00B4741E">
      <w:pPr>
        <w:jc w:val="both"/>
        <w:rPr>
          <w:sz w:val="20"/>
          <w:szCs w:val="20"/>
        </w:rPr>
      </w:pPr>
      <w:r w:rsidRPr="00B4741E">
        <w:rPr>
          <w:sz w:val="20"/>
          <w:szCs w:val="20"/>
        </w:rPr>
        <w:t xml:space="preserve">1) общий объем доходов бюджета сельского поселения в сумме – 13405816рублей, </w:t>
      </w:r>
    </w:p>
    <w:p w:rsidR="00DE7451" w:rsidRPr="00B4741E" w:rsidRDefault="00DE7451" w:rsidP="00B4741E">
      <w:pPr>
        <w:jc w:val="both"/>
        <w:rPr>
          <w:sz w:val="20"/>
          <w:szCs w:val="20"/>
        </w:rPr>
      </w:pPr>
      <w:r w:rsidRPr="00B4741E">
        <w:rPr>
          <w:sz w:val="20"/>
          <w:szCs w:val="20"/>
        </w:rPr>
        <w:t xml:space="preserve">2) общий объем расходов бюджета сельского поселения в сумме </w:t>
      </w:r>
      <w:r w:rsidRPr="00B4741E">
        <w:rPr>
          <w:b/>
          <w:sz w:val="20"/>
          <w:szCs w:val="20"/>
        </w:rPr>
        <w:t xml:space="preserve">– </w:t>
      </w:r>
      <w:r w:rsidRPr="00B4741E">
        <w:rPr>
          <w:sz w:val="20"/>
          <w:szCs w:val="20"/>
        </w:rPr>
        <w:t>13878186</w:t>
      </w:r>
    </w:p>
    <w:p w:rsidR="00DE7451" w:rsidRPr="00B4741E" w:rsidRDefault="00DE7451" w:rsidP="00B4741E">
      <w:pPr>
        <w:jc w:val="both"/>
        <w:rPr>
          <w:sz w:val="20"/>
          <w:szCs w:val="20"/>
        </w:rPr>
      </w:pPr>
      <w:r w:rsidRPr="00B4741E">
        <w:rPr>
          <w:sz w:val="20"/>
          <w:szCs w:val="20"/>
        </w:rPr>
        <w:t>3) дефицит бюджета сельского поселения в сумме - 472370рублей.</w:t>
      </w:r>
    </w:p>
    <w:p w:rsidR="00DE7451" w:rsidRPr="00B4741E" w:rsidRDefault="00DE7451" w:rsidP="00B4741E">
      <w:pPr>
        <w:jc w:val="both"/>
        <w:rPr>
          <w:sz w:val="20"/>
          <w:szCs w:val="20"/>
        </w:rPr>
      </w:pPr>
      <w:r w:rsidRPr="00B4741E">
        <w:rPr>
          <w:sz w:val="20"/>
          <w:szCs w:val="20"/>
        </w:rPr>
        <w:t>приложение № 3 «Объем поступлений доходов в бюджет сельского поселения»</w:t>
      </w:r>
    </w:p>
    <w:p w:rsidR="00DE7451" w:rsidRPr="00B4741E" w:rsidRDefault="00DE7451" w:rsidP="00B4741E">
      <w:pPr>
        <w:jc w:val="both"/>
        <w:rPr>
          <w:sz w:val="20"/>
          <w:szCs w:val="20"/>
        </w:rPr>
      </w:pPr>
      <w:r w:rsidRPr="00B4741E">
        <w:rPr>
          <w:sz w:val="20"/>
          <w:szCs w:val="20"/>
        </w:rPr>
        <w:t>приложение № 4 «Распределение бюджетных ассигнований на 2017 год по разделам, подразделам, целевым статьям и видам расходов, классификации расходов бюджетов»,приложение № 5 «Ведомственная структура расходов сельского поселения на 2017 год» изложить в следующей редакции согласно приложений  № 3, 4, 5 к настоящему решению.</w:t>
      </w:r>
    </w:p>
    <w:p w:rsidR="00DE7451" w:rsidRPr="00B4741E" w:rsidRDefault="00DE7451" w:rsidP="00B4741E">
      <w:pPr>
        <w:pStyle w:val="BodyText3"/>
        <w:ind w:firstLine="708"/>
        <w:jc w:val="both"/>
        <w:rPr>
          <w:sz w:val="20"/>
          <w:szCs w:val="20"/>
        </w:rPr>
      </w:pPr>
      <w:r w:rsidRPr="00B4741E">
        <w:rPr>
          <w:sz w:val="20"/>
          <w:szCs w:val="20"/>
        </w:rPr>
        <w:t xml:space="preserve">Утвердить распределение бюджетных ассигнований на 2017 год по разделам, подразделам, целевым статьям и видам расходов классификации расходов бюджетов согласно приложению 5 к настоящему решению и </w:t>
      </w:r>
      <w:r w:rsidRPr="00B4741E">
        <w:rPr>
          <w:spacing w:val="-4"/>
          <w:sz w:val="20"/>
          <w:szCs w:val="20"/>
        </w:rPr>
        <w:t xml:space="preserve">ведомственную структуру расходов бюджета </w:t>
      </w:r>
      <w:r w:rsidRPr="00B4741E">
        <w:rPr>
          <w:sz w:val="20"/>
          <w:szCs w:val="20"/>
        </w:rPr>
        <w:t>сельского поселения</w:t>
      </w:r>
      <w:r w:rsidRPr="00B4741E">
        <w:rPr>
          <w:spacing w:val="-4"/>
          <w:sz w:val="20"/>
          <w:szCs w:val="20"/>
        </w:rPr>
        <w:t xml:space="preserve"> на 2017 год согласно приложению 6 </w:t>
      </w:r>
      <w:r w:rsidRPr="00B4741E">
        <w:rPr>
          <w:sz w:val="20"/>
          <w:szCs w:val="20"/>
        </w:rPr>
        <w:t>к настоящему решению.</w:t>
      </w:r>
    </w:p>
    <w:p w:rsidR="00DE7451" w:rsidRPr="00B4741E" w:rsidRDefault="00DE7451" w:rsidP="00B4741E">
      <w:pPr>
        <w:ind w:firstLine="720"/>
        <w:jc w:val="both"/>
        <w:rPr>
          <w:sz w:val="20"/>
          <w:szCs w:val="20"/>
        </w:rPr>
      </w:pPr>
      <w:r w:rsidRPr="00B4741E">
        <w:rPr>
          <w:sz w:val="20"/>
          <w:szCs w:val="20"/>
        </w:rPr>
        <w:t xml:space="preserve">2. Настоящее решение вступает в силу со дня подписания и подлежит  опубликованию (обнародованию) в информационном бюллетене «Дмитриевский вестник». </w:t>
      </w:r>
    </w:p>
    <w:p w:rsidR="00DE7451" w:rsidRPr="00B4741E" w:rsidRDefault="00DE7451" w:rsidP="00B4741E">
      <w:pPr>
        <w:rPr>
          <w:sz w:val="20"/>
          <w:szCs w:val="20"/>
        </w:rPr>
      </w:pPr>
    </w:p>
    <w:p w:rsidR="00DE7451" w:rsidRPr="00B4741E" w:rsidRDefault="00DE7451" w:rsidP="00B4741E">
      <w:pPr>
        <w:rPr>
          <w:sz w:val="20"/>
          <w:szCs w:val="20"/>
        </w:rPr>
      </w:pPr>
    </w:p>
    <w:p w:rsidR="00DE7451" w:rsidRPr="00B4741E" w:rsidRDefault="00DE7451" w:rsidP="00B4741E">
      <w:pPr>
        <w:rPr>
          <w:sz w:val="20"/>
          <w:szCs w:val="20"/>
        </w:rPr>
      </w:pPr>
      <w:r w:rsidRPr="00B4741E">
        <w:rPr>
          <w:sz w:val="20"/>
          <w:szCs w:val="20"/>
        </w:rPr>
        <w:t>Глава сельского поселения                                             А.В.Тютин</w:t>
      </w:r>
    </w:p>
    <w:p w:rsidR="00DE7451" w:rsidRPr="00B4741E" w:rsidRDefault="00DE7451" w:rsidP="00B4741E">
      <w:pPr>
        <w:ind w:left="6480"/>
        <w:jc w:val="right"/>
        <w:rPr>
          <w:sz w:val="20"/>
          <w:szCs w:val="20"/>
        </w:rPr>
      </w:pPr>
      <w:r w:rsidRPr="00B4741E">
        <w:rPr>
          <w:sz w:val="20"/>
          <w:szCs w:val="20"/>
        </w:rPr>
        <w:t>Приложение № 3</w:t>
      </w:r>
    </w:p>
    <w:p w:rsidR="00DE7451" w:rsidRPr="00B4741E" w:rsidRDefault="00DE7451" w:rsidP="00B4741E">
      <w:pPr>
        <w:ind w:left="6480"/>
        <w:jc w:val="right"/>
        <w:rPr>
          <w:sz w:val="20"/>
          <w:szCs w:val="20"/>
        </w:rPr>
      </w:pPr>
      <w:r w:rsidRPr="00B4741E">
        <w:rPr>
          <w:sz w:val="20"/>
          <w:szCs w:val="20"/>
        </w:rPr>
        <w:t xml:space="preserve"> к решению Совета депутатов </w:t>
      </w:r>
    </w:p>
    <w:p w:rsidR="00DE7451" w:rsidRPr="00B4741E" w:rsidRDefault="00DE7451" w:rsidP="00B4741E">
      <w:pPr>
        <w:ind w:left="6480"/>
        <w:jc w:val="right"/>
        <w:rPr>
          <w:sz w:val="20"/>
          <w:szCs w:val="20"/>
        </w:rPr>
      </w:pPr>
      <w:r w:rsidRPr="00B4741E">
        <w:rPr>
          <w:sz w:val="20"/>
          <w:szCs w:val="20"/>
        </w:rPr>
        <w:t>Дмитриевского  сельского поселения</w:t>
      </w:r>
    </w:p>
    <w:p w:rsidR="00DE7451" w:rsidRPr="00B4741E" w:rsidRDefault="00DE7451" w:rsidP="00B4741E">
      <w:pPr>
        <w:ind w:left="6480"/>
        <w:jc w:val="right"/>
        <w:rPr>
          <w:sz w:val="20"/>
          <w:szCs w:val="20"/>
        </w:rPr>
      </w:pPr>
      <w:r w:rsidRPr="00B4741E">
        <w:rPr>
          <w:sz w:val="20"/>
          <w:szCs w:val="20"/>
        </w:rPr>
        <w:t>Галичского муниципального района</w:t>
      </w:r>
    </w:p>
    <w:p w:rsidR="00DE7451" w:rsidRPr="00B4741E" w:rsidRDefault="00DE7451" w:rsidP="00B4741E">
      <w:pPr>
        <w:ind w:left="6480"/>
        <w:jc w:val="right"/>
        <w:rPr>
          <w:sz w:val="20"/>
          <w:szCs w:val="20"/>
        </w:rPr>
      </w:pPr>
      <w:r w:rsidRPr="00B4741E">
        <w:rPr>
          <w:sz w:val="20"/>
          <w:szCs w:val="20"/>
        </w:rPr>
        <w:t xml:space="preserve"> Костромской области </w:t>
      </w:r>
    </w:p>
    <w:p w:rsidR="00DE7451" w:rsidRPr="00B4741E" w:rsidRDefault="00DE7451" w:rsidP="00B4741E">
      <w:pPr>
        <w:tabs>
          <w:tab w:val="left" w:pos="6023"/>
          <w:tab w:val="right" w:pos="9355"/>
        </w:tabs>
        <w:ind w:left="6480"/>
        <w:jc w:val="right"/>
        <w:rPr>
          <w:sz w:val="20"/>
          <w:szCs w:val="20"/>
        </w:rPr>
      </w:pPr>
      <w:r w:rsidRPr="00B4741E">
        <w:rPr>
          <w:sz w:val="20"/>
          <w:szCs w:val="20"/>
        </w:rPr>
        <w:t>от « 28 »  февраля 2017года  № 80</w:t>
      </w:r>
    </w:p>
    <w:p w:rsidR="00DE7451" w:rsidRPr="00B4741E" w:rsidRDefault="00DE7451" w:rsidP="00B4741E">
      <w:pPr>
        <w:rPr>
          <w:sz w:val="20"/>
          <w:szCs w:val="20"/>
        </w:rPr>
      </w:pPr>
    </w:p>
    <w:p w:rsidR="00DE7451" w:rsidRDefault="00DE7451" w:rsidP="00B4741E">
      <w:pPr>
        <w:jc w:val="center"/>
        <w:rPr>
          <w:sz w:val="22"/>
          <w:szCs w:val="22"/>
        </w:rPr>
      </w:pPr>
    </w:p>
    <w:p w:rsidR="00DE7451" w:rsidRPr="00B4741E" w:rsidRDefault="00DE7451" w:rsidP="00B4741E">
      <w:pPr>
        <w:jc w:val="center"/>
        <w:rPr>
          <w:b/>
        </w:rPr>
      </w:pPr>
      <w:r w:rsidRPr="00B4741E">
        <w:rPr>
          <w:b/>
        </w:rPr>
        <w:t>Объем поступлений доходов в бюджет</w:t>
      </w:r>
    </w:p>
    <w:p w:rsidR="00DE7451" w:rsidRPr="00B4741E" w:rsidRDefault="00DE7451" w:rsidP="00B4741E">
      <w:pPr>
        <w:jc w:val="center"/>
        <w:rPr>
          <w:b/>
        </w:rPr>
      </w:pPr>
      <w:r w:rsidRPr="00B4741E">
        <w:rPr>
          <w:b/>
        </w:rPr>
        <w:t>Дмитриевского сельского поселения Галичского муниципального района Костромской области на 2017год</w:t>
      </w:r>
    </w:p>
    <w:tbl>
      <w:tblPr>
        <w:tblW w:w="5000" w:type="pct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53"/>
        <w:gridCol w:w="6212"/>
        <w:gridCol w:w="1472"/>
      </w:tblGrid>
      <w:tr w:rsidR="00DE7451" w:rsidRPr="00B4741E" w:rsidTr="00B4741E">
        <w:trPr>
          <w:cantSplit/>
          <w:trHeight w:val="554"/>
        </w:trPr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Коды бюджетной классификации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Наименование кодов экономической классификации доходов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Сумма, рублей</w:t>
            </w:r>
          </w:p>
        </w:tc>
      </w:tr>
      <w:tr w:rsidR="00DE7451" w:rsidRPr="00B4741E" w:rsidTr="00B4741E"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1 00 00000 00 0000 000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 xml:space="preserve">Налоговые и неналоговые доходы 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9478200</w:t>
            </w:r>
          </w:p>
        </w:tc>
      </w:tr>
      <w:tr w:rsidR="00DE7451" w:rsidRPr="00B4741E" w:rsidTr="00B4741E"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1 01 00000 00 0000 000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Налоги на прибыль, доходы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3984700</w:t>
            </w:r>
          </w:p>
        </w:tc>
      </w:tr>
      <w:tr w:rsidR="00DE7451" w:rsidRPr="00B4741E" w:rsidTr="00B4741E"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1 01 02010 01 0000 110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 в отношении которых исчисление уплаты налога осуществляется в соответствии со статьями 227,227,1 и  228 Налогового кодекса Российской Федерации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3966500</w:t>
            </w:r>
          </w:p>
        </w:tc>
      </w:tr>
      <w:tr w:rsidR="00DE7451" w:rsidRPr="00B4741E" w:rsidTr="00B4741E"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1 01 02020 01 1000 110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Налог на доходы физических лиц с доходов, полученных от осуществления физическими лицами, зарегистрированными в качестве индивидуальных предпринимателей, частных нотариусов и других лиц, занимающихся частной практикой в соответствии со статьей.227 Налогового кодекса Российской Федерации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1800</w:t>
            </w:r>
          </w:p>
        </w:tc>
      </w:tr>
      <w:tr w:rsidR="00DE7451" w:rsidRPr="00B4741E" w:rsidTr="00B4741E"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1 01 02030 01 0000 110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Налог на доходы физических лиц с доходов, полученных физическими лицами, в соответствии со статьей 228 Налогового кодекса Российской Федерации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3300</w:t>
            </w:r>
          </w:p>
        </w:tc>
      </w:tr>
      <w:tr w:rsidR="00DE7451" w:rsidRPr="00B4741E" w:rsidTr="00B4741E">
        <w:trPr>
          <w:trHeight w:val="1555"/>
        </w:trPr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1 01 02040 01 0000 110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Налог на доходы физических лиц с доходов, полученных в виде выигрышей и призов в проводимых конкурсах, играх и других  мероприятиях в целях рекламы товаров, работ и услуг, процентных доходов по вкладам в банках, в виде материальной выгоды от экономии на процентах при получении заемных (кредитных) средств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13100</w:t>
            </w:r>
          </w:p>
        </w:tc>
      </w:tr>
      <w:tr w:rsidR="00DE7451" w:rsidRPr="00B4741E" w:rsidTr="00B4741E"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1 03 00000 00 0000 000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2433800</w:t>
            </w:r>
          </w:p>
        </w:tc>
      </w:tr>
      <w:tr w:rsidR="00DE7451" w:rsidRPr="00B4741E" w:rsidTr="00B4741E"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1 03 00000 01 0000 110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Акцизы по подакцизным товарам (продукции) производимым на территории Российской Федерации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2433800</w:t>
            </w:r>
          </w:p>
        </w:tc>
      </w:tr>
      <w:tr w:rsidR="00DE7451" w:rsidRPr="00B4741E" w:rsidTr="00B4741E"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1 03 02230 01 0000 110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825200</w:t>
            </w:r>
          </w:p>
        </w:tc>
      </w:tr>
      <w:tr w:rsidR="00DE7451" w:rsidRPr="00B4741E" w:rsidTr="00B4741E"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1 03 02240 01 0000 110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Доходы от уплаты акцизов на моторные масла для дизельных и (или) карбюраторных(инжекторных)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13800</w:t>
            </w:r>
          </w:p>
        </w:tc>
      </w:tr>
      <w:tr w:rsidR="00DE7451" w:rsidRPr="00B4741E" w:rsidTr="00B4741E"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1 03 02250 01 0000 110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Доходы от уплаты акцизов на автомобильный бензин 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1719800</w:t>
            </w:r>
          </w:p>
        </w:tc>
      </w:tr>
      <w:tr w:rsidR="00DE7451" w:rsidRPr="00B4741E" w:rsidTr="00B4741E">
        <w:trPr>
          <w:trHeight w:val="1273"/>
        </w:trPr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1 03 02260 01 0000 110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-125000</w:t>
            </w:r>
          </w:p>
        </w:tc>
      </w:tr>
      <w:tr w:rsidR="00DE7451" w:rsidRPr="00B4741E" w:rsidTr="00B4741E"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1 05 00000 00 0000 000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172600</w:t>
            </w:r>
          </w:p>
        </w:tc>
      </w:tr>
      <w:tr w:rsidR="00DE7451" w:rsidRPr="00B4741E" w:rsidTr="00B4741E"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1 05 01000 00 0000 110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Налог, взимаемый с применением упрощенной системы налогообложения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168600</w:t>
            </w:r>
          </w:p>
        </w:tc>
      </w:tr>
      <w:tr w:rsidR="00DE7451" w:rsidRPr="00B4741E" w:rsidTr="00B4741E"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1 05 01010 01 0000 110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135000</w:t>
            </w:r>
          </w:p>
        </w:tc>
      </w:tr>
      <w:tr w:rsidR="00DE7451" w:rsidRPr="00B4741E" w:rsidTr="00B4741E"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1 05 01011 01 0000 110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135000</w:t>
            </w:r>
          </w:p>
        </w:tc>
      </w:tr>
      <w:tr w:rsidR="00DE7451" w:rsidRPr="00B4741E" w:rsidTr="00B4741E"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1 05 01020 01 0000 110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33600</w:t>
            </w:r>
          </w:p>
        </w:tc>
      </w:tr>
      <w:tr w:rsidR="00DE7451" w:rsidRPr="00B4741E" w:rsidTr="00B4741E">
        <w:trPr>
          <w:trHeight w:val="527"/>
        </w:trPr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1 05 01021 01 1000 110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Налог, взимаемый с налогоплательщиков, выбравших в качестве объекта налогообложения доходы( в том числе минимальный налог, зачисляемый в бюджеты субъектов Российской Федерации)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33600</w:t>
            </w:r>
          </w:p>
        </w:tc>
      </w:tr>
      <w:tr w:rsidR="00DE7451" w:rsidRPr="00B4741E" w:rsidTr="00B4741E"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1 05 03000 01 0000 110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4000</w:t>
            </w:r>
          </w:p>
        </w:tc>
      </w:tr>
      <w:tr w:rsidR="00DE7451" w:rsidRPr="00B4741E" w:rsidTr="00B4741E"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1 05 03010 01 0000 110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4000</w:t>
            </w:r>
          </w:p>
        </w:tc>
      </w:tr>
      <w:tr w:rsidR="00DE7451" w:rsidRPr="00B4741E" w:rsidTr="00B4741E"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1 06 00000 00 0000 000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Налоги на имущество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2780800</w:t>
            </w:r>
          </w:p>
        </w:tc>
      </w:tr>
      <w:tr w:rsidR="00DE7451" w:rsidRPr="00B4741E" w:rsidTr="00B4741E"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1 06 01000 00 0000 110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283400</w:t>
            </w:r>
          </w:p>
        </w:tc>
      </w:tr>
      <w:tr w:rsidR="00DE7451" w:rsidRPr="00B4741E" w:rsidTr="00B4741E"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1 06 01030 10 0000 00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283400</w:t>
            </w:r>
          </w:p>
        </w:tc>
      </w:tr>
      <w:tr w:rsidR="00DE7451" w:rsidRPr="00B4741E" w:rsidTr="00B4741E"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1 06 06000 00 0000 00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Земельный налог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2497400</w:t>
            </w:r>
          </w:p>
        </w:tc>
      </w:tr>
      <w:tr w:rsidR="00DE7451" w:rsidRPr="00B4741E" w:rsidTr="00B4741E"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1 06 06030 03 0000 110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Земельный налог с организаций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1829000</w:t>
            </w:r>
          </w:p>
        </w:tc>
      </w:tr>
      <w:tr w:rsidR="00DE7451" w:rsidRPr="00B4741E" w:rsidTr="00B4741E"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1 06 06033 10 0000110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Земельный налог,  с организаций, обладающих земельными участком, расположенным в границах сельских поселений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1829000</w:t>
            </w:r>
          </w:p>
        </w:tc>
      </w:tr>
      <w:tr w:rsidR="00DE7451" w:rsidRPr="00B4741E" w:rsidTr="00B4741E"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1 06 06040 00 0000 110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Земельный налог с физических  лиц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668400</w:t>
            </w:r>
          </w:p>
        </w:tc>
      </w:tr>
      <w:tr w:rsidR="00DE7451" w:rsidRPr="00B4741E" w:rsidTr="00B4741E"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1 06 06043 00 0000 110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Земельный налог, с физических лиц , обладающих земельным участком, расположенным в границах сельских поселений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668400</w:t>
            </w:r>
          </w:p>
        </w:tc>
      </w:tr>
      <w:tr w:rsidR="00DE7451" w:rsidRPr="00B4741E" w:rsidTr="00B4741E">
        <w:trPr>
          <w:trHeight w:val="443"/>
        </w:trPr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1 08 00000 00 0000 000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ГОСУДАРСТВЕННАЯ ПОШЛИНА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2000</w:t>
            </w:r>
          </w:p>
        </w:tc>
      </w:tr>
      <w:tr w:rsidR="00DE7451" w:rsidRPr="00B4741E" w:rsidTr="00B4741E">
        <w:trPr>
          <w:trHeight w:val="443"/>
        </w:trPr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1 08 04000 01 0000 110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Государственная пошлина за совершение нотариальных действий ( за исключением действий, совершаемых консульскими  учреждениями Российской Федерации)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2000</w:t>
            </w:r>
          </w:p>
        </w:tc>
      </w:tr>
      <w:tr w:rsidR="00DE7451" w:rsidRPr="00B4741E" w:rsidTr="00B4741E">
        <w:trPr>
          <w:trHeight w:val="1280"/>
        </w:trPr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1 08 04020 01 0000 110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 с законодательными актами Российской Федерации на совершение нотариальных действий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2000</w:t>
            </w:r>
          </w:p>
        </w:tc>
      </w:tr>
      <w:tr w:rsidR="00DE7451" w:rsidRPr="00B4741E" w:rsidTr="00B4741E">
        <w:trPr>
          <w:trHeight w:val="1280"/>
        </w:trPr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1 09 00000 00 0000 000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ЗАДОЛЖЕННОСТЬ ПЕРЕРАСЧЕТЫ ПО ОТМЕННЕННЫМ НАЛОГАМ, СБОРАМ И ИНЫМ ОБЯЗАТЕЛЬНЫМ ПЛАТЕЖАМ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23300</w:t>
            </w:r>
          </w:p>
        </w:tc>
      </w:tr>
      <w:tr w:rsidR="00DE7451" w:rsidRPr="00B4741E" w:rsidTr="00B4741E">
        <w:trPr>
          <w:trHeight w:val="1280"/>
        </w:trPr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1 09 04000 00 0000 110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Налоги на имущество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23300</w:t>
            </w:r>
          </w:p>
        </w:tc>
      </w:tr>
      <w:tr w:rsidR="00DE7451" w:rsidRPr="00B4741E" w:rsidTr="00B4741E">
        <w:trPr>
          <w:trHeight w:val="1280"/>
        </w:trPr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1 09 04050 00 0000 110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Земельный налог (по обязательствам, возникшим до 1 января 2006 года)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23300</w:t>
            </w:r>
          </w:p>
        </w:tc>
      </w:tr>
      <w:tr w:rsidR="00DE7451" w:rsidRPr="00B4741E" w:rsidTr="00B4741E">
        <w:trPr>
          <w:trHeight w:val="1280"/>
        </w:trPr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1 09 04053 10 1000 110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Земельный налог (по обязательствам, возникшим до 1 января 2006 года), мобилизуемый на территориях сельских поселений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23300</w:t>
            </w:r>
          </w:p>
        </w:tc>
      </w:tr>
      <w:tr w:rsidR="00DE7451" w:rsidRPr="00B4741E" w:rsidTr="00B4741E">
        <w:trPr>
          <w:trHeight w:val="913"/>
        </w:trPr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1 11 00000 00 0000 000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65000</w:t>
            </w:r>
          </w:p>
        </w:tc>
      </w:tr>
      <w:tr w:rsidR="00DE7451" w:rsidRPr="00B4741E" w:rsidTr="00B4741E"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1 11 05070 00 0000 120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Доходы от сдачи в аренду имущества, составляющего государственную (муниципальную ) казну( за исключением земельных участков)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45000</w:t>
            </w:r>
          </w:p>
        </w:tc>
      </w:tr>
      <w:tr w:rsidR="00DE7451" w:rsidRPr="00B4741E" w:rsidTr="00B4741E"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1 11 05075 10 0000 120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Доходы от сдачи в аренду имущества, составляющего казну сельских поселений (за исключением земельных участков)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45000</w:t>
            </w:r>
          </w:p>
        </w:tc>
      </w:tr>
      <w:tr w:rsidR="00DE7451" w:rsidRPr="00B4741E" w:rsidTr="00B4741E"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1 11 09000 00 0000 120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 xml:space="preserve"> 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казённых)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20000</w:t>
            </w:r>
          </w:p>
        </w:tc>
      </w:tr>
      <w:tr w:rsidR="00DE7451" w:rsidRPr="00B4741E" w:rsidTr="00B4741E"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1 11 09040 00 0000 120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Прочие поступления от использования имущества, находящегося   в государственной и муниципальной собственности( за исключением имущества бюджетных и 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20000</w:t>
            </w:r>
          </w:p>
        </w:tc>
      </w:tr>
      <w:tr w:rsidR="00DE7451" w:rsidRPr="00B4741E" w:rsidTr="00B4741E"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1 11 09045 10 0000 120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Прочие поступления от использования  имущества, находящегося в собственности 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20000</w:t>
            </w:r>
          </w:p>
        </w:tc>
      </w:tr>
      <w:tr w:rsidR="00DE7451" w:rsidRPr="00B4741E" w:rsidTr="00B4741E"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1 13 00000 00 0000 000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Доходы от оказания платных услуг (работ) компенсации затрат государства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10000</w:t>
            </w:r>
          </w:p>
        </w:tc>
      </w:tr>
      <w:tr w:rsidR="00DE7451" w:rsidRPr="00B4741E" w:rsidTr="00B4741E"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1 13 01000 00 0000 130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Доходы от оказания платных услуг (работ)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10000</w:t>
            </w:r>
          </w:p>
        </w:tc>
      </w:tr>
      <w:tr w:rsidR="00DE7451" w:rsidRPr="00B4741E" w:rsidTr="00B4741E"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1 13 01990 00 0000 130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 xml:space="preserve">Прочие доходы от оказания платных услуг (работ) 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10000</w:t>
            </w:r>
          </w:p>
        </w:tc>
      </w:tr>
      <w:tr w:rsidR="00DE7451" w:rsidRPr="00B4741E" w:rsidTr="00B4741E"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1 13 01995 10 0000 130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10000</w:t>
            </w:r>
          </w:p>
        </w:tc>
      </w:tr>
      <w:tr w:rsidR="00DE7451" w:rsidRPr="00B4741E" w:rsidTr="00B4741E"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1 16 00000 00 0000 000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Штрафы, санкции, возмещение ущерба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6000</w:t>
            </w:r>
          </w:p>
        </w:tc>
      </w:tr>
      <w:tr w:rsidR="00DE7451" w:rsidRPr="00B4741E" w:rsidTr="00B4741E"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1 16 5100002 0000 140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 xml:space="preserve">Денежные взыскания  (штрафы, установленные законами субъектов Российской Федерации за несоблюдение муниципальных правовых актов, 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6000</w:t>
            </w:r>
          </w:p>
        </w:tc>
      </w:tr>
      <w:tr w:rsidR="00DE7451" w:rsidRPr="00B4741E" w:rsidTr="00B4741E"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1 16 5104002 0000 140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 xml:space="preserve">Денежные взыскания  (штрафы), установленные законами субъектов Российской Федерации за несоблюдение муниципальных правовых актов, зачисляемые в бюджеты поселений 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6000</w:t>
            </w:r>
          </w:p>
        </w:tc>
      </w:tr>
      <w:tr w:rsidR="00DE7451" w:rsidRPr="00B4741E" w:rsidTr="00B4741E">
        <w:trPr>
          <w:trHeight w:val="214"/>
        </w:trPr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2 00 00000 00 0000 000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БЕЗВОЗМЕЗДНЫЕ  ПОСТУПЛЕНИЯ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3927616</w:t>
            </w:r>
          </w:p>
        </w:tc>
      </w:tr>
      <w:tr w:rsidR="00DE7451" w:rsidRPr="00B4741E" w:rsidTr="00B4741E">
        <w:trPr>
          <w:trHeight w:val="334"/>
        </w:trPr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2 02 00000 00 0000 000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3927616</w:t>
            </w:r>
          </w:p>
        </w:tc>
      </w:tr>
      <w:tr w:rsidR="00DE7451" w:rsidRPr="00B4741E" w:rsidTr="00B4741E">
        <w:trPr>
          <w:trHeight w:val="334"/>
        </w:trPr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2 02 01000 00 0000 151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Дотации бюджетам бюджетной системы Российской Федерации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3141000</w:t>
            </w:r>
          </w:p>
        </w:tc>
      </w:tr>
      <w:tr w:rsidR="00DE7451" w:rsidRPr="00B4741E" w:rsidTr="00B4741E">
        <w:trPr>
          <w:trHeight w:val="270"/>
        </w:trPr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2 02 15001 10 0000 151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Дотации на выравнивание бюджетной обеспеченности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3141000</w:t>
            </w:r>
          </w:p>
        </w:tc>
      </w:tr>
      <w:tr w:rsidR="00DE7451" w:rsidRPr="00B4741E" w:rsidTr="00B4741E">
        <w:trPr>
          <w:trHeight w:val="334"/>
        </w:trPr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2 02 15001 10 0000 151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3141000</w:t>
            </w:r>
          </w:p>
        </w:tc>
      </w:tr>
      <w:tr w:rsidR="00DE7451" w:rsidRPr="00B4741E" w:rsidTr="00B4741E">
        <w:trPr>
          <w:trHeight w:val="334"/>
        </w:trPr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2 02 03 000 00 0000 151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 xml:space="preserve">Субвенции бюджетам бюджетной системы Российской Федерации 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195800</w:t>
            </w:r>
          </w:p>
        </w:tc>
      </w:tr>
      <w:tr w:rsidR="00DE7451" w:rsidRPr="00B4741E" w:rsidTr="00B4741E">
        <w:trPr>
          <w:trHeight w:val="334"/>
        </w:trPr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2 02 35118 10 0000 151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188700</w:t>
            </w:r>
          </w:p>
        </w:tc>
      </w:tr>
      <w:tr w:rsidR="00DE7451" w:rsidRPr="00B4741E" w:rsidTr="00B4741E">
        <w:trPr>
          <w:trHeight w:val="334"/>
        </w:trPr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2 02 35118 10 0000 151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188700</w:t>
            </w:r>
          </w:p>
        </w:tc>
      </w:tr>
      <w:tr w:rsidR="00DE7451" w:rsidRPr="00B4741E" w:rsidTr="00B4741E">
        <w:trPr>
          <w:trHeight w:val="334"/>
        </w:trPr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2 02 30024 00 0000 151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7100</w:t>
            </w:r>
          </w:p>
        </w:tc>
      </w:tr>
      <w:tr w:rsidR="00DE7451" w:rsidRPr="00B4741E" w:rsidTr="00B4741E">
        <w:trPr>
          <w:trHeight w:val="334"/>
        </w:trPr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2 02 30024 00 0000 151</w:t>
            </w: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7100</w:t>
            </w:r>
          </w:p>
        </w:tc>
      </w:tr>
      <w:tr w:rsidR="00DE7451" w:rsidRPr="00B4741E" w:rsidTr="00B4741E">
        <w:trPr>
          <w:trHeight w:val="334"/>
        </w:trPr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000 2 07 05030 10 0000 180</w:t>
            </w:r>
          </w:p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Прочие безвозмездные поступления в бюджеты поселений</w:t>
            </w:r>
          </w:p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590816</w:t>
            </w:r>
          </w:p>
        </w:tc>
      </w:tr>
      <w:tr w:rsidR="00DE7451" w:rsidRPr="00B4741E" w:rsidTr="00B4741E">
        <w:trPr>
          <w:trHeight w:val="334"/>
        </w:trPr>
        <w:tc>
          <w:tcPr>
            <w:tcW w:w="1210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3064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 xml:space="preserve">ВСЕГО ДОХОДОВ     </w:t>
            </w:r>
          </w:p>
        </w:tc>
        <w:tc>
          <w:tcPr>
            <w:tcW w:w="726" w:type="pct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13405816</w:t>
            </w:r>
          </w:p>
        </w:tc>
      </w:tr>
    </w:tbl>
    <w:p w:rsidR="00DE7451" w:rsidRPr="00143F8E" w:rsidRDefault="00DE7451" w:rsidP="00B4741E"/>
    <w:p w:rsidR="00DE7451" w:rsidRPr="00E70359" w:rsidRDefault="00DE7451" w:rsidP="00B4741E"/>
    <w:p w:rsidR="00DE7451" w:rsidRDefault="00DE7451" w:rsidP="00B4741E">
      <w:pPr>
        <w:ind w:left="6660"/>
        <w:jc w:val="right"/>
        <w:rPr>
          <w:sz w:val="16"/>
          <w:szCs w:val="16"/>
        </w:rPr>
      </w:pPr>
      <w:r>
        <w:rPr>
          <w:sz w:val="16"/>
          <w:szCs w:val="16"/>
        </w:rPr>
        <w:t>Приложение № 4</w:t>
      </w:r>
    </w:p>
    <w:p w:rsidR="00DE7451" w:rsidRDefault="00DE7451" w:rsidP="00B4741E">
      <w:pPr>
        <w:ind w:left="6660"/>
        <w:jc w:val="right"/>
        <w:rPr>
          <w:sz w:val="16"/>
          <w:szCs w:val="16"/>
        </w:rPr>
      </w:pPr>
      <w:r>
        <w:rPr>
          <w:sz w:val="16"/>
          <w:szCs w:val="16"/>
        </w:rPr>
        <w:t>к решению Совета депутатов</w:t>
      </w:r>
    </w:p>
    <w:p w:rsidR="00DE7451" w:rsidRDefault="00DE7451" w:rsidP="00B4741E">
      <w:pPr>
        <w:ind w:left="6660"/>
        <w:jc w:val="right"/>
        <w:rPr>
          <w:sz w:val="16"/>
          <w:szCs w:val="16"/>
        </w:rPr>
      </w:pPr>
      <w:r>
        <w:rPr>
          <w:sz w:val="16"/>
          <w:szCs w:val="16"/>
        </w:rPr>
        <w:t>Дмитриевского сельского поселения</w:t>
      </w:r>
    </w:p>
    <w:p w:rsidR="00DE7451" w:rsidRDefault="00DE7451" w:rsidP="00B4741E">
      <w:pPr>
        <w:ind w:left="6660"/>
        <w:jc w:val="right"/>
        <w:rPr>
          <w:sz w:val="16"/>
          <w:szCs w:val="16"/>
        </w:rPr>
      </w:pPr>
      <w:r>
        <w:rPr>
          <w:sz w:val="16"/>
          <w:szCs w:val="16"/>
        </w:rPr>
        <w:t>Галичского муниципального района</w:t>
      </w:r>
    </w:p>
    <w:p w:rsidR="00DE7451" w:rsidRDefault="00DE7451" w:rsidP="00B4741E">
      <w:pPr>
        <w:ind w:left="6660"/>
        <w:jc w:val="right"/>
        <w:rPr>
          <w:sz w:val="16"/>
          <w:szCs w:val="16"/>
        </w:rPr>
      </w:pPr>
      <w:r>
        <w:rPr>
          <w:sz w:val="16"/>
          <w:szCs w:val="16"/>
        </w:rPr>
        <w:t>Костромской области</w:t>
      </w:r>
    </w:p>
    <w:p w:rsidR="00DE7451" w:rsidRDefault="00DE7451" w:rsidP="00B4741E">
      <w:pPr>
        <w:ind w:left="6660"/>
        <w:jc w:val="right"/>
        <w:rPr>
          <w:sz w:val="16"/>
          <w:szCs w:val="16"/>
        </w:rPr>
      </w:pPr>
      <w:r>
        <w:rPr>
          <w:sz w:val="16"/>
          <w:szCs w:val="16"/>
        </w:rPr>
        <w:t>от « 28 » февраля  2017 года № 80</w:t>
      </w:r>
    </w:p>
    <w:p w:rsidR="00DE7451" w:rsidRDefault="00DE7451" w:rsidP="00B4741E">
      <w:pPr>
        <w:ind w:right="680"/>
        <w:rPr>
          <w:sz w:val="18"/>
          <w:szCs w:val="18"/>
        </w:rPr>
      </w:pPr>
    </w:p>
    <w:p w:rsidR="00DE7451" w:rsidRPr="00B4741E" w:rsidRDefault="00DE7451" w:rsidP="00B4741E">
      <w:pPr>
        <w:jc w:val="center"/>
        <w:rPr>
          <w:b/>
        </w:rPr>
      </w:pPr>
      <w:r w:rsidRPr="00B4741E">
        <w:rPr>
          <w:b/>
        </w:rPr>
        <w:t xml:space="preserve">Распределение бюджетных ассигнований на 2017 год по разделам, подразделам, целевым статьям группам и подгруппам видам расходов классификации расходов бюджетов </w:t>
      </w:r>
    </w:p>
    <w:tbl>
      <w:tblPr>
        <w:tblpPr w:leftFromText="180" w:rightFromText="180" w:vertAnchor="text" w:horzAnchor="margin" w:tblpXSpec="center" w:tblpY="146"/>
        <w:tblW w:w="9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"/>
        <w:gridCol w:w="3867"/>
        <w:gridCol w:w="992"/>
        <w:gridCol w:w="1378"/>
        <w:gridCol w:w="1142"/>
        <w:gridCol w:w="2456"/>
      </w:tblGrid>
      <w:tr w:rsidR="00DE7451" w:rsidRPr="00B4741E" w:rsidTr="00B4741E">
        <w:trPr>
          <w:trHeight w:val="35"/>
        </w:trPr>
        <w:tc>
          <w:tcPr>
            <w:tcW w:w="3869" w:type="dxa"/>
            <w:gridSpan w:val="2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Раздел, подраздел</w:t>
            </w:r>
          </w:p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Целевая статья</w:t>
            </w: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Вид расходов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Сумма</w:t>
            </w:r>
          </w:p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( руб.)</w:t>
            </w:r>
          </w:p>
        </w:tc>
      </w:tr>
      <w:tr w:rsidR="00DE7451" w:rsidRPr="00B4741E" w:rsidTr="00B4741E">
        <w:trPr>
          <w:trHeight w:val="17"/>
        </w:trPr>
        <w:tc>
          <w:tcPr>
            <w:tcW w:w="3869" w:type="dxa"/>
            <w:gridSpan w:val="2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0100</w:t>
            </w: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5613122</w:t>
            </w:r>
          </w:p>
        </w:tc>
      </w:tr>
      <w:tr w:rsidR="00DE7451" w:rsidRPr="00B4741E" w:rsidTr="00B4741E">
        <w:trPr>
          <w:trHeight w:val="17"/>
        </w:trPr>
        <w:tc>
          <w:tcPr>
            <w:tcW w:w="3869" w:type="dxa"/>
            <w:gridSpan w:val="2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0102</w:t>
            </w: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907949</w:t>
            </w:r>
          </w:p>
        </w:tc>
      </w:tr>
      <w:tr w:rsidR="00DE7451" w:rsidRPr="00B4741E" w:rsidTr="00B4741E">
        <w:trPr>
          <w:trHeight w:val="17"/>
        </w:trPr>
        <w:tc>
          <w:tcPr>
            <w:tcW w:w="3869" w:type="dxa"/>
            <w:gridSpan w:val="2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Глава Дмитриевского сельского поселения Галичского муниципального района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0600000000</w:t>
            </w: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907949</w:t>
            </w:r>
          </w:p>
        </w:tc>
      </w:tr>
      <w:tr w:rsidR="00DE7451" w:rsidRPr="00B4741E" w:rsidTr="00B4741E">
        <w:trPr>
          <w:trHeight w:val="17"/>
        </w:trPr>
        <w:tc>
          <w:tcPr>
            <w:tcW w:w="3869" w:type="dxa"/>
            <w:gridSpan w:val="2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Расходы на оплату труда работников муниципальных органов поселения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0600000110</w:t>
            </w: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907949</w:t>
            </w:r>
          </w:p>
        </w:tc>
      </w:tr>
      <w:tr w:rsidR="00DE7451" w:rsidRPr="00B4741E" w:rsidTr="00B4741E">
        <w:trPr>
          <w:trHeight w:val="17"/>
        </w:trPr>
        <w:tc>
          <w:tcPr>
            <w:tcW w:w="3869" w:type="dxa"/>
            <w:gridSpan w:val="2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100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736234</w:t>
            </w:r>
          </w:p>
        </w:tc>
      </w:tr>
      <w:tr w:rsidR="00DE7451" w:rsidRPr="00B4741E" w:rsidTr="00B4741E">
        <w:trPr>
          <w:trHeight w:val="17"/>
        </w:trPr>
        <w:tc>
          <w:tcPr>
            <w:tcW w:w="3869" w:type="dxa"/>
            <w:gridSpan w:val="2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120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736234</w:t>
            </w:r>
          </w:p>
        </w:tc>
      </w:tr>
      <w:tr w:rsidR="00DE7451" w:rsidRPr="00B4741E" w:rsidTr="00B4741E">
        <w:trPr>
          <w:trHeight w:val="17"/>
        </w:trPr>
        <w:tc>
          <w:tcPr>
            <w:tcW w:w="3869" w:type="dxa"/>
            <w:gridSpan w:val="2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Расходы на исполнение судебных актов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0600000000</w:t>
            </w: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100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171715</w:t>
            </w:r>
          </w:p>
        </w:tc>
      </w:tr>
      <w:tr w:rsidR="00DE7451" w:rsidRPr="00B4741E" w:rsidTr="00B4741E">
        <w:trPr>
          <w:trHeight w:val="17"/>
        </w:trPr>
        <w:tc>
          <w:tcPr>
            <w:tcW w:w="3869" w:type="dxa"/>
            <w:gridSpan w:val="2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Расходы на выплаты персоналу  в целях обеспечения выполнения функций государственными (муниципальными0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0600000112</w:t>
            </w: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120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171715</w:t>
            </w:r>
          </w:p>
        </w:tc>
      </w:tr>
      <w:tr w:rsidR="00DE7451" w:rsidRPr="00B4741E" w:rsidTr="00B4741E">
        <w:trPr>
          <w:trHeight w:val="17"/>
        </w:trPr>
        <w:tc>
          <w:tcPr>
            <w:tcW w:w="3869" w:type="dxa"/>
            <w:gridSpan w:val="2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органов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129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171715</w:t>
            </w:r>
          </w:p>
        </w:tc>
      </w:tr>
      <w:tr w:rsidR="00DE7451" w:rsidRPr="00B4741E" w:rsidTr="00B4741E">
        <w:trPr>
          <w:trHeight w:val="35"/>
        </w:trPr>
        <w:tc>
          <w:tcPr>
            <w:tcW w:w="3869" w:type="dxa"/>
            <w:gridSpan w:val="2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 xml:space="preserve">Функционирование Правительства РФ, высших  исполнительных органов государственной власти субъектов РФ, местных администраций 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0104</w:t>
            </w: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1854585</w:t>
            </w:r>
          </w:p>
        </w:tc>
      </w:tr>
      <w:tr w:rsidR="00DE7451" w:rsidRPr="00B4741E" w:rsidTr="00B4741E">
        <w:trPr>
          <w:trHeight w:val="17"/>
        </w:trPr>
        <w:tc>
          <w:tcPr>
            <w:tcW w:w="3869" w:type="dxa"/>
            <w:gridSpan w:val="2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Центральный аппарат исполнительных органов местного самоуправления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0100000000</w:t>
            </w: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1854585</w:t>
            </w:r>
          </w:p>
        </w:tc>
      </w:tr>
      <w:tr w:rsidR="00DE7451" w:rsidRPr="00B4741E" w:rsidTr="00B4741E">
        <w:trPr>
          <w:trHeight w:val="17"/>
        </w:trPr>
        <w:tc>
          <w:tcPr>
            <w:tcW w:w="3869" w:type="dxa"/>
            <w:gridSpan w:val="2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 xml:space="preserve">Расходы на оплату труда работников муниципальных органов поселения  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0100000111</w:t>
            </w: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1716773</w:t>
            </w:r>
          </w:p>
        </w:tc>
      </w:tr>
      <w:tr w:rsidR="00DE7451" w:rsidRPr="00B4741E" w:rsidTr="00B4741E">
        <w:trPr>
          <w:trHeight w:val="17"/>
        </w:trPr>
        <w:tc>
          <w:tcPr>
            <w:tcW w:w="3869" w:type="dxa"/>
            <w:gridSpan w:val="2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100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1716773</w:t>
            </w:r>
          </w:p>
        </w:tc>
      </w:tr>
      <w:tr w:rsidR="00DE7451" w:rsidRPr="00B4741E" w:rsidTr="00B4741E">
        <w:trPr>
          <w:trHeight w:val="17"/>
        </w:trPr>
        <w:tc>
          <w:tcPr>
            <w:tcW w:w="3869" w:type="dxa"/>
            <w:gridSpan w:val="2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120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1716773</w:t>
            </w:r>
          </w:p>
        </w:tc>
      </w:tr>
      <w:tr w:rsidR="00DE7451" w:rsidRPr="00B4741E" w:rsidTr="00B4741E">
        <w:trPr>
          <w:trHeight w:val="17"/>
        </w:trPr>
        <w:tc>
          <w:tcPr>
            <w:tcW w:w="3869" w:type="dxa"/>
            <w:gridSpan w:val="2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Расходы на исполнение судебных актов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0100000112</w:t>
            </w: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53712</w:t>
            </w:r>
          </w:p>
        </w:tc>
      </w:tr>
      <w:tr w:rsidR="00DE7451" w:rsidRPr="00B4741E" w:rsidTr="00B4741E">
        <w:trPr>
          <w:trHeight w:val="17"/>
        </w:trPr>
        <w:tc>
          <w:tcPr>
            <w:tcW w:w="3869" w:type="dxa"/>
            <w:gridSpan w:val="2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0100000112</w:t>
            </w: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100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53712</w:t>
            </w:r>
          </w:p>
        </w:tc>
      </w:tr>
      <w:tr w:rsidR="00DE7451" w:rsidRPr="00B4741E" w:rsidTr="00B4741E">
        <w:trPr>
          <w:trHeight w:val="17"/>
        </w:trPr>
        <w:tc>
          <w:tcPr>
            <w:tcW w:w="3869" w:type="dxa"/>
            <w:gridSpan w:val="2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0100000112</w:t>
            </w: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120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53712</w:t>
            </w:r>
          </w:p>
        </w:tc>
      </w:tr>
      <w:tr w:rsidR="00DE7451" w:rsidRPr="00B4741E" w:rsidTr="00B4741E">
        <w:trPr>
          <w:trHeight w:val="17"/>
        </w:trPr>
        <w:tc>
          <w:tcPr>
            <w:tcW w:w="3869" w:type="dxa"/>
            <w:gridSpan w:val="2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Расходы на обеспечение функций муниципальных органов поселения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0100000191</w:t>
            </w: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77000</w:t>
            </w:r>
          </w:p>
        </w:tc>
      </w:tr>
      <w:tr w:rsidR="00DE7451" w:rsidRPr="00B4741E" w:rsidTr="00B4741E">
        <w:trPr>
          <w:trHeight w:val="17"/>
        </w:trPr>
        <w:tc>
          <w:tcPr>
            <w:tcW w:w="3869" w:type="dxa"/>
            <w:gridSpan w:val="2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Закупка товаров, работ и услуг государственных (муниципальных нужд)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200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69181</w:t>
            </w:r>
          </w:p>
        </w:tc>
      </w:tr>
      <w:tr w:rsidR="00DE7451" w:rsidRPr="00B4741E" w:rsidTr="00B4741E">
        <w:trPr>
          <w:trHeight w:val="17"/>
        </w:trPr>
        <w:tc>
          <w:tcPr>
            <w:tcW w:w="3869" w:type="dxa"/>
            <w:gridSpan w:val="2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  <w:highlight w:val="red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240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69181</w:t>
            </w:r>
          </w:p>
        </w:tc>
      </w:tr>
      <w:tr w:rsidR="00DE7451" w:rsidRPr="00B4741E" w:rsidTr="00B4741E">
        <w:trPr>
          <w:trHeight w:val="17"/>
        </w:trPr>
        <w:tc>
          <w:tcPr>
            <w:tcW w:w="3869" w:type="dxa"/>
            <w:gridSpan w:val="2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  <w:highlight w:val="red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800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7819</w:t>
            </w:r>
          </w:p>
        </w:tc>
      </w:tr>
      <w:tr w:rsidR="00DE7451" w:rsidRPr="00B4741E" w:rsidTr="00B4741E">
        <w:trPr>
          <w:trHeight w:val="17"/>
        </w:trPr>
        <w:tc>
          <w:tcPr>
            <w:tcW w:w="3869" w:type="dxa"/>
            <w:gridSpan w:val="2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Уплата иных сборов и иных платежей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  <w:highlight w:val="red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850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7819</w:t>
            </w:r>
          </w:p>
        </w:tc>
      </w:tr>
      <w:tr w:rsidR="00DE7451" w:rsidRPr="00B4741E" w:rsidTr="00B4741E">
        <w:trPr>
          <w:trHeight w:val="17"/>
        </w:trPr>
        <w:tc>
          <w:tcPr>
            <w:tcW w:w="3869" w:type="dxa"/>
            <w:gridSpan w:val="2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Осуществление переданных государственных полномочий Костромской  области по составлению протоколов об административных правонарушениях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0100072090</w:t>
            </w: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7100</w:t>
            </w:r>
          </w:p>
        </w:tc>
      </w:tr>
      <w:tr w:rsidR="00DE7451" w:rsidRPr="00B4741E" w:rsidTr="00B4741E">
        <w:trPr>
          <w:trHeight w:val="17"/>
        </w:trPr>
        <w:tc>
          <w:tcPr>
            <w:tcW w:w="3869" w:type="dxa"/>
            <w:gridSpan w:val="2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200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7100</w:t>
            </w:r>
          </w:p>
        </w:tc>
      </w:tr>
      <w:tr w:rsidR="00DE7451" w:rsidRPr="00B4741E" w:rsidTr="00B4741E">
        <w:trPr>
          <w:trHeight w:val="17"/>
        </w:trPr>
        <w:tc>
          <w:tcPr>
            <w:tcW w:w="3869" w:type="dxa"/>
            <w:gridSpan w:val="2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240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7100</w:t>
            </w:r>
          </w:p>
        </w:tc>
      </w:tr>
      <w:tr w:rsidR="00DE7451" w:rsidRPr="00B4741E" w:rsidTr="00B4741E">
        <w:trPr>
          <w:trHeight w:val="17"/>
        </w:trPr>
        <w:tc>
          <w:tcPr>
            <w:tcW w:w="3869" w:type="dxa"/>
            <w:gridSpan w:val="2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0111</w:t>
            </w: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1407</w:t>
            </w:r>
          </w:p>
        </w:tc>
      </w:tr>
      <w:tr w:rsidR="00DE7451" w:rsidRPr="00B4741E" w:rsidTr="00B4741E">
        <w:trPr>
          <w:trHeight w:val="17"/>
        </w:trPr>
        <w:tc>
          <w:tcPr>
            <w:tcW w:w="3869" w:type="dxa"/>
            <w:gridSpan w:val="2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 xml:space="preserve">Резервный фонд администрации Дмитриевского сельского поселения  Галичского муниципального района Костромской области  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0400000000</w:t>
            </w: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1407</w:t>
            </w:r>
          </w:p>
        </w:tc>
      </w:tr>
      <w:tr w:rsidR="00DE7451" w:rsidRPr="00B4741E" w:rsidTr="00B4741E">
        <w:trPr>
          <w:trHeight w:val="17"/>
        </w:trPr>
        <w:tc>
          <w:tcPr>
            <w:tcW w:w="3869" w:type="dxa"/>
            <w:gridSpan w:val="2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800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1407</w:t>
            </w:r>
          </w:p>
        </w:tc>
      </w:tr>
      <w:tr w:rsidR="00DE7451" w:rsidRPr="00B4741E" w:rsidTr="00B4741E">
        <w:trPr>
          <w:trHeight w:val="17"/>
        </w:trPr>
        <w:tc>
          <w:tcPr>
            <w:tcW w:w="3869" w:type="dxa"/>
            <w:gridSpan w:val="2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 xml:space="preserve">Резервные средства 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870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1407</w:t>
            </w:r>
          </w:p>
        </w:tc>
      </w:tr>
      <w:tr w:rsidR="00DE7451" w:rsidRPr="00B4741E" w:rsidTr="00B4741E">
        <w:trPr>
          <w:trHeight w:val="17"/>
        </w:trPr>
        <w:tc>
          <w:tcPr>
            <w:tcW w:w="3869" w:type="dxa"/>
            <w:gridSpan w:val="2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0113</w:t>
            </w: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2849181</w:t>
            </w:r>
          </w:p>
        </w:tc>
      </w:tr>
      <w:tr w:rsidR="00DE7451" w:rsidRPr="00B4741E" w:rsidTr="00B4741E">
        <w:trPr>
          <w:trHeight w:val="17"/>
        </w:trPr>
        <w:tc>
          <w:tcPr>
            <w:tcW w:w="3869" w:type="dxa"/>
            <w:gridSpan w:val="2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Резервный фонд администрации Дмитриевского сельского поселения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0400000000</w:t>
            </w: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593</w:t>
            </w:r>
          </w:p>
        </w:tc>
      </w:tr>
      <w:tr w:rsidR="00DE7451" w:rsidRPr="00B4741E" w:rsidTr="00B4741E">
        <w:trPr>
          <w:trHeight w:val="17"/>
        </w:trPr>
        <w:tc>
          <w:tcPr>
            <w:tcW w:w="3869" w:type="dxa"/>
            <w:gridSpan w:val="2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200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593</w:t>
            </w:r>
          </w:p>
        </w:tc>
      </w:tr>
      <w:tr w:rsidR="00DE7451" w:rsidRPr="00B4741E" w:rsidTr="00B4741E">
        <w:trPr>
          <w:trHeight w:val="17"/>
        </w:trPr>
        <w:tc>
          <w:tcPr>
            <w:tcW w:w="3869" w:type="dxa"/>
            <w:gridSpan w:val="2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240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593</w:t>
            </w:r>
          </w:p>
        </w:tc>
      </w:tr>
      <w:tr w:rsidR="00DE7451" w:rsidRPr="00B4741E" w:rsidTr="00B4741E">
        <w:trPr>
          <w:trHeight w:val="17"/>
        </w:trPr>
        <w:tc>
          <w:tcPr>
            <w:tcW w:w="3869" w:type="dxa"/>
            <w:gridSpan w:val="2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Содержание и обслуживание казны администрации Дмитриевского сельского поселения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0500000000</w:t>
            </w: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20000</w:t>
            </w:r>
          </w:p>
        </w:tc>
      </w:tr>
      <w:tr w:rsidR="00DE7451" w:rsidRPr="00B4741E" w:rsidTr="00B4741E">
        <w:trPr>
          <w:trHeight w:val="17"/>
        </w:trPr>
        <w:tc>
          <w:tcPr>
            <w:tcW w:w="3869" w:type="dxa"/>
            <w:gridSpan w:val="2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200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20000</w:t>
            </w:r>
          </w:p>
        </w:tc>
      </w:tr>
      <w:tr w:rsidR="00DE7451" w:rsidRPr="00B4741E" w:rsidTr="00B4741E">
        <w:trPr>
          <w:gridBefore w:val="1"/>
          <w:trHeight w:val="1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240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20000</w:t>
            </w:r>
          </w:p>
        </w:tc>
      </w:tr>
      <w:tr w:rsidR="00DE7451" w:rsidRPr="00B4741E" w:rsidTr="00B4741E">
        <w:trPr>
          <w:gridBefore w:val="1"/>
          <w:trHeight w:val="1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Учреждения по обеспечению хозяйственного обслуживания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0930000000</w:t>
            </w: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2733845</w:t>
            </w:r>
          </w:p>
        </w:tc>
      </w:tr>
      <w:tr w:rsidR="00DE7451" w:rsidRPr="00B4741E" w:rsidTr="00B4741E">
        <w:trPr>
          <w:gridBefore w:val="1"/>
          <w:trHeight w:val="1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Расходы на обеспечение деятельности (оказания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0930000591</w:t>
            </w: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  <w:highlight w:val="red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2232196</w:t>
            </w:r>
          </w:p>
        </w:tc>
      </w:tr>
      <w:tr w:rsidR="00DE7451" w:rsidRPr="00B4741E" w:rsidTr="00B4741E">
        <w:trPr>
          <w:gridBefore w:val="1"/>
          <w:trHeight w:val="1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  <w:highlight w:val="red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100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1773357</w:t>
            </w:r>
          </w:p>
        </w:tc>
      </w:tr>
      <w:tr w:rsidR="00DE7451" w:rsidRPr="00B4741E" w:rsidTr="00B4741E">
        <w:trPr>
          <w:gridBefore w:val="1"/>
          <w:trHeight w:val="1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 xml:space="preserve">Расходы на выплаты персоналу казенных учреждений 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110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1773357</w:t>
            </w:r>
          </w:p>
        </w:tc>
      </w:tr>
      <w:tr w:rsidR="00DE7451" w:rsidRPr="00B4741E" w:rsidTr="00B4741E">
        <w:trPr>
          <w:gridBefore w:val="1"/>
          <w:trHeight w:val="1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  <w:highlight w:val="red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200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458839</w:t>
            </w:r>
          </w:p>
        </w:tc>
      </w:tr>
      <w:tr w:rsidR="00DE7451" w:rsidRPr="00B4741E" w:rsidTr="00B4741E">
        <w:trPr>
          <w:gridBefore w:val="1"/>
          <w:trHeight w:val="1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  <w:highlight w:val="red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240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458839</w:t>
            </w:r>
          </w:p>
        </w:tc>
      </w:tr>
      <w:tr w:rsidR="00DE7451" w:rsidRPr="00B4741E" w:rsidTr="00B4741E">
        <w:trPr>
          <w:gridBefore w:val="1"/>
          <w:trHeight w:val="1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Расходы на исполнение судебных актов по подведомственным учреждениям по обеспечению хозяйственного и транспортного обслуживания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0930000592</w:t>
            </w: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501649</w:t>
            </w:r>
          </w:p>
        </w:tc>
      </w:tr>
      <w:tr w:rsidR="00DE7451" w:rsidRPr="00B4741E" w:rsidTr="00B4741E">
        <w:trPr>
          <w:gridBefore w:val="1"/>
          <w:trHeight w:val="1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100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501649</w:t>
            </w:r>
          </w:p>
        </w:tc>
      </w:tr>
      <w:tr w:rsidR="00DE7451" w:rsidRPr="00B4741E" w:rsidTr="00B4741E">
        <w:trPr>
          <w:gridBefore w:val="1"/>
          <w:trHeight w:val="1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Расходы на выплаты персоналу государственных( муниципальных) учреждений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110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501649</w:t>
            </w:r>
          </w:p>
        </w:tc>
      </w:tr>
      <w:tr w:rsidR="00DE7451" w:rsidRPr="00B4741E" w:rsidTr="00B4741E">
        <w:trPr>
          <w:gridBefore w:val="1"/>
          <w:trHeight w:val="1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Межбюджетные трансферты на осуществление переданных полномочий контрольно-счетного органа поселений контрольно-счетному органу муниципального района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0950070010</w:t>
            </w: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88743</w:t>
            </w:r>
          </w:p>
        </w:tc>
      </w:tr>
      <w:tr w:rsidR="00DE7451" w:rsidRPr="00B4741E" w:rsidTr="00B4741E">
        <w:trPr>
          <w:gridBefore w:val="1"/>
          <w:trHeight w:val="1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 xml:space="preserve"> Межбюджетные трансферты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500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88743</w:t>
            </w:r>
          </w:p>
        </w:tc>
      </w:tr>
      <w:tr w:rsidR="00DE7451" w:rsidRPr="00B4741E" w:rsidTr="00B4741E">
        <w:trPr>
          <w:gridBefore w:val="1"/>
          <w:trHeight w:val="1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540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88743</w:t>
            </w:r>
          </w:p>
        </w:tc>
      </w:tr>
      <w:tr w:rsidR="00DE7451" w:rsidRPr="00B4741E" w:rsidTr="00B4741E">
        <w:trPr>
          <w:gridBefore w:val="1"/>
          <w:trHeight w:val="1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Межбюджетные трансферты на осуществление передаваемых полномочий по внутреннему муниципальному контролю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0950070020</w:t>
            </w: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6000</w:t>
            </w:r>
          </w:p>
        </w:tc>
      </w:tr>
      <w:tr w:rsidR="00DE7451" w:rsidRPr="00B4741E" w:rsidTr="00B4741E">
        <w:trPr>
          <w:gridBefore w:val="1"/>
          <w:trHeight w:val="1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 xml:space="preserve"> Межбюджетные трансферты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500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6000</w:t>
            </w:r>
          </w:p>
        </w:tc>
      </w:tr>
      <w:tr w:rsidR="00DE7451" w:rsidRPr="00B4741E" w:rsidTr="00B4741E">
        <w:trPr>
          <w:gridBefore w:val="1"/>
          <w:trHeight w:val="1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Иные межбюджетные  трансферты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540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6000</w:t>
            </w:r>
          </w:p>
        </w:tc>
      </w:tr>
      <w:tr w:rsidR="00DE7451" w:rsidRPr="00B4741E" w:rsidTr="00B4741E">
        <w:trPr>
          <w:gridBefore w:val="1"/>
          <w:trHeight w:val="1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Национальная оборона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0200</w:t>
            </w: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188700</w:t>
            </w:r>
          </w:p>
        </w:tc>
      </w:tr>
      <w:tr w:rsidR="00DE7451" w:rsidRPr="00B4741E" w:rsidTr="00B4741E">
        <w:trPr>
          <w:gridBefore w:val="1"/>
          <w:trHeight w:val="1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0203</w:t>
            </w: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188700</w:t>
            </w:r>
          </w:p>
        </w:tc>
      </w:tr>
      <w:tr w:rsidR="00DE7451" w:rsidRPr="00B4741E" w:rsidTr="00B4741E">
        <w:trPr>
          <w:gridBefore w:val="1"/>
          <w:trHeight w:val="1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0300051180</w:t>
            </w: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188700</w:t>
            </w:r>
          </w:p>
        </w:tc>
      </w:tr>
      <w:tr w:rsidR="00DE7451" w:rsidRPr="00B4741E" w:rsidTr="00B4741E">
        <w:trPr>
          <w:gridBefore w:val="1"/>
          <w:trHeight w:val="1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100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138005</w:t>
            </w:r>
          </w:p>
        </w:tc>
      </w:tr>
      <w:tr w:rsidR="00DE7451" w:rsidRPr="00B4741E" w:rsidTr="00B4741E">
        <w:trPr>
          <w:gridBefore w:val="1"/>
          <w:trHeight w:val="1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120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138005</w:t>
            </w:r>
          </w:p>
        </w:tc>
      </w:tr>
      <w:tr w:rsidR="00DE7451" w:rsidRPr="00B4741E" w:rsidTr="00B4741E">
        <w:trPr>
          <w:gridBefore w:val="1"/>
          <w:trHeight w:val="1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200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50695</w:t>
            </w:r>
          </w:p>
        </w:tc>
      </w:tr>
      <w:tr w:rsidR="00DE7451" w:rsidRPr="00B4741E" w:rsidTr="00B4741E">
        <w:trPr>
          <w:gridBefore w:val="1"/>
          <w:trHeight w:val="1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240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50695</w:t>
            </w:r>
          </w:p>
        </w:tc>
      </w:tr>
      <w:tr w:rsidR="00DE7451" w:rsidRPr="00B4741E" w:rsidTr="00B4741E">
        <w:trPr>
          <w:gridBefore w:val="1"/>
          <w:trHeight w:val="1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0300</w:t>
            </w: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50000</w:t>
            </w:r>
          </w:p>
        </w:tc>
      </w:tr>
      <w:tr w:rsidR="00DE7451" w:rsidRPr="00B4741E" w:rsidTr="00B4741E">
        <w:trPr>
          <w:gridBefore w:val="1"/>
          <w:trHeight w:val="34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Предупреждение и ликвидация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0309</w:t>
            </w: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50000</w:t>
            </w:r>
          </w:p>
        </w:tc>
      </w:tr>
      <w:tr w:rsidR="00DE7451" w:rsidRPr="00B4741E" w:rsidTr="00B4741E">
        <w:trPr>
          <w:gridBefore w:val="1"/>
          <w:trHeight w:val="210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 xml:space="preserve">Мероприятия по  предупреждению и  ликвидация чрезвычайных ситуаций и стихийных бедствий 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0940000000</w:t>
            </w: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50000</w:t>
            </w:r>
          </w:p>
        </w:tc>
      </w:tr>
      <w:tr w:rsidR="00DE7451" w:rsidRPr="00B4741E" w:rsidTr="00B4741E">
        <w:trPr>
          <w:gridBefore w:val="1"/>
          <w:trHeight w:val="210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200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50000</w:t>
            </w:r>
          </w:p>
        </w:tc>
      </w:tr>
      <w:tr w:rsidR="00DE7451" w:rsidRPr="00B4741E" w:rsidTr="00B4741E">
        <w:trPr>
          <w:gridBefore w:val="1"/>
          <w:trHeight w:val="210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Иные  закупки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240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50000</w:t>
            </w:r>
          </w:p>
        </w:tc>
      </w:tr>
      <w:tr w:rsidR="00DE7451" w:rsidRPr="00B4741E" w:rsidTr="00B4741E">
        <w:trPr>
          <w:gridBefore w:val="1"/>
          <w:trHeight w:val="1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0400</w:t>
            </w: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2443800</w:t>
            </w:r>
          </w:p>
        </w:tc>
      </w:tr>
      <w:tr w:rsidR="00DE7451" w:rsidRPr="00B4741E" w:rsidTr="00B4741E">
        <w:trPr>
          <w:gridBefore w:val="1"/>
          <w:trHeight w:val="1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Дорожное хозяйство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0409</w:t>
            </w: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2443800</w:t>
            </w:r>
          </w:p>
        </w:tc>
      </w:tr>
      <w:tr w:rsidR="00DE7451" w:rsidRPr="00B4741E" w:rsidTr="00B4741E">
        <w:trPr>
          <w:gridBefore w:val="1"/>
          <w:trHeight w:val="1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Дорожное хозяйство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3150000000</w:t>
            </w: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2443800</w:t>
            </w:r>
          </w:p>
        </w:tc>
      </w:tr>
      <w:tr w:rsidR="00DE7451" w:rsidRPr="00B4741E" w:rsidTr="00B4741E">
        <w:trPr>
          <w:gridBefore w:val="1"/>
          <w:trHeight w:val="1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Содержание и ремонт автомобильных дорог в границах администрации Дмитриевского сельского поселения за счёт средств дорожного фонда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3150020090</w:t>
            </w: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2443800</w:t>
            </w:r>
          </w:p>
        </w:tc>
      </w:tr>
      <w:tr w:rsidR="00DE7451" w:rsidRPr="00B4741E" w:rsidTr="00B4741E">
        <w:trPr>
          <w:gridBefore w:val="1"/>
          <w:trHeight w:val="1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200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2443800</w:t>
            </w:r>
          </w:p>
        </w:tc>
      </w:tr>
      <w:tr w:rsidR="00DE7451" w:rsidRPr="00B4741E" w:rsidTr="00B4741E">
        <w:trPr>
          <w:gridBefore w:val="1"/>
          <w:trHeight w:val="1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240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2443800</w:t>
            </w:r>
          </w:p>
        </w:tc>
      </w:tr>
      <w:tr w:rsidR="00DE7451" w:rsidRPr="00B4741E" w:rsidTr="00B4741E">
        <w:trPr>
          <w:gridBefore w:val="1"/>
          <w:trHeight w:val="24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0500</w:t>
            </w: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1093503</w:t>
            </w:r>
          </w:p>
        </w:tc>
      </w:tr>
      <w:tr w:rsidR="00DE7451" w:rsidRPr="00B4741E" w:rsidTr="00B4741E">
        <w:trPr>
          <w:gridBefore w:val="1"/>
          <w:trHeight w:val="202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Жилищное хозяйство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0501</w:t>
            </w: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38450</w:t>
            </w:r>
          </w:p>
        </w:tc>
      </w:tr>
      <w:tr w:rsidR="00DE7451" w:rsidRPr="00B4741E" w:rsidTr="00B4741E">
        <w:trPr>
          <w:gridBefore w:val="1"/>
          <w:trHeight w:val="156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Мероприятия в области жилищного хозяйства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3600020030</w:t>
            </w: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38450</w:t>
            </w:r>
          </w:p>
        </w:tc>
      </w:tr>
      <w:tr w:rsidR="00DE7451" w:rsidRPr="00B4741E" w:rsidTr="00B4741E">
        <w:trPr>
          <w:gridBefore w:val="1"/>
          <w:trHeight w:val="398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200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38450</w:t>
            </w:r>
          </w:p>
        </w:tc>
      </w:tr>
      <w:tr w:rsidR="00DE7451" w:rsidRPr="00B4741E" w:rsidTr="00B4741E">
        <w:trPr>
          <w:gridBefore w:val="1"/>
          <w:trHeight w:val="398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240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38450</w:t>
            </w:r>
          </w:p>
        </w:tc>
      </w:tr>
      <w:tr w:rsidR="00DE7451" w:rsidRPr="00B4741E" w:rsidTr="00B4741E">
        <w:trPr>
          <w:gridBefore w:val="1"/>
          <w:trHeight w:val="125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Коммунальное хозяйство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0502</w:t>
            </w: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853547</w:t>
            </w:r>
          </w:p>
        </w:tc>
      </w:tr>
      <w:tr w:rsidR="00DE7451" w:rsidRPr="00B4741E" w:rsidTr="00B4741E">
        <w:trPr>
          <w:gridBefore w:val="1"/>
          <w:trHeight w:val="260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Поддержка коммунального хозяйства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3610000000</w:t>
            </w: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853547</w:t>
            </w:r>
          </w:p>
        </w:tc>
      </w:tr>
      <w:tr w:rsidR="00DE7451" w:rsidRPr="00B4741E" w:rsidTr="00B4741E">
        <w:trPr>
          <w:gridBefore w:val="1"/>
          <w:trHeight w:val="214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Мероприятия в области коммунального хозяйства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3610020040</w:t>
            </w: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264812</w:t>
            </w:r>
          </w:p>
        </w:tc>
      </w:tr>
      <w:tr w:rsidR="00DE7451" w:rsidRPr="00B4741E" w:rsidTr="00B4741E">
        <w:trPr>
          <w:gridBefore w:val="1"/>
          <w:trHeight w:val="398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200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264812</w:t>
            </w:r>
          </w:p>
        </w:tc>
      </w:tr>
      <w:tr w:rsidR="00DE7451" w:rsidRPr="00B4741E" w:rsidTr="00B4741E">
        <w:trPr>
          <w:gridBefore w:val="1"/>
          <w:trHeight w:val="398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240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264812</w:t>
            </w:r>
          </w:p>
        </w:tc>
      </w:tr>
      <w:tr w:rsidR="00DE7451" w:rsidRPr="00B4741E" w:rsidTr="00B4741E">
        <w:trPr>
          <w:gridBefore w:val="1"/>
          <w:trHeight w:val="398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244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264812</w:t>
            </w:r>
          </w:p>
        </w:tc>
      </w:tr>
      <w:tr w:rsidR="00DE7451" w:rsidRPr="00B4741E" w:rsidTr="00B4741E">
        <w:trPr>
          <w:gridBefore w:val="1"/>
          <w:trHeight w:val="398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Социальные выплаты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90719</w:t>
            </w:r>
          </w:p>
        </w:tc>
      </w:tr>
      <w:tr w:rsidR="00DE7451" w:rsidRPr="00B4741E" w:rsidTr="00B4741E">
        <w:trPr>
          <w:gridBefore w:val="1"/>
          <w:trHeight w:val="398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Частичная оплата населению  стоимости услуг теплоснабжения, предоставляемых населению поселений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5050060020</w:t>
            </w: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90719</w:t>
            </w:r>
          </w:p>
        </w:tc>
      </w:tr>
      <w:tr w:rsidR="00DE7451" w:rsidRPr="00B4741E" w:rsidTr="00B4741E">
        <w:trPr>
          <w:gridBefore w:val="1"/>
          <w:trHeight w:val="398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800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90719</w:t>
            </w:r>
          </w:p>
        </w:tc>
      </w:tr>
      <w:tr w:rsidR="00DE7451" w:rsidRPr="00B4741E" w:rsidTr="00B4741E">
        <w:trPr>
          <w:gridBefore w:val="1"/>
          <w:trHeight w:val="398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814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90719</w:t>
            </w:r>
          </w:p>
        </w:tc>
      </w:tr>
      <w:tr w:rsidR="00DE7451" w:rsidRPr="00B4741E" w:rsidTr="00B4741E">
        <w:trPr>
          <w:gridBefore w:val="1"/>
          <w:trHeight w:val="398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Субсидии на частичную компенсацию расходов, связанных с обеспечением холодного водоснабжения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3610060020</w:t>
            </w: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800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498016</w:t>
            </w:r>
          </w:p>
        </w:tc>
      </w:tr>
      <w:tr w:rsidR="00DE7451" w:rsidRPr="00B4741E" w:rsidTr="00B4741E">
        <w:trPr>
          <w:gridBefore w:val="1"/>
          <w:trHeight w:val="398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Иные  бюджетные ассигнования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814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498016</w:t>
            </w:r>
          </w:p>
        </w:tc>
      </w:tr>
      <w:tr w:rsidR="00DE7451" w:rsidRPr="00B4741E" w:rsidTr="00B4741E">
        <w:trPr>
          <w:gridBefore w:val="1"/>
          <w:trHeight w:val="148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0503</w:t>
            </w: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201506</w:t>
            </w:r>
          </w:p>
        </w:tc>
      </w:tr>
      <w:tr w:rsidR="00DE7451" w:rsidRPr="00B4741E" w:rsidTr="00B4741E">
        <w:trPr>
          <w:gridBefore w:val="1"/>
          <w:trHeight w:val="1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 xml:space="preserve">Уличное освещение 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3620020050</w:t>
            </w: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151506</w:t>
            </w:r>
          </w:p>
        </w:tc>
      </w:tr>
      <w:tr w:rsidR="00DE7451" w:rsidRPr="00B4741E" w:rsidTr="00B4741E">
        <w:trPr>
          <w:gridBefore w:val="1"/>
          <w:trHeight w:val="1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200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151506</w:t>
            </w:r>
          </w:p>
        </w:tc>
      </w:tr>
      <w:tr w:rsidR="00DE7451" w:rsidRPr="00B4741E" w:rsidTr="00B4741E">
        <w:trPr>
          <w:gridBefore w:val="1"/>
          <w:trHeight w:val="1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240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151506</w:t>
            </w:r>
          </w:p>
        </w:tc>
      </w:tr>
      <w:tr w:rsidR="00DE7451" w:rsidRPr="00B4741E" w:rsidTr="00B4741E">
        <w:trPr>
          <w:gridBefore w:val="1"/>
          <w:trHeight w:val="1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Прочие мероприятия в области благоустройства поселений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3620020070</w:t>
            </w: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50000</w:t>
            </w:r>
          </w:p>
        </w:tc>
      </w:tr>
      <w:tr w:rsidR="00DE7451" w:rsidRPr="00B4741E" w:rsidTr="00B4741E">
        <w:trPr>
          <w:gridBefore w:val="1"/>
          <w:trHeight w:val="1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200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50000</w:t>
            </w:r>
          </w:p>
        </w:tc>
      </w:tr>
      <w:tr w:rsidR="00DE7451" w:rsidRPr="00B4741E" w:rsidTr="00B4741E">
        <w:trPr>
          <w:gridBefore w:val="1"/>
          <w:trHeight w:val="1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240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50000</w:t>
            </w:r>
          </w:p>
        </w:tc>
      </w:tr>
      <w:tr w:rsidR="00DE7451" w:rsidRPr="00B4741E" w:rsidTr="00B4741E">
        <w:trPr>
          <w:gridBefore w:val="1"/>
          <w:trHeight w:val="1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 xml:space="preserve"> 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244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50000</w:t>
            </w:r>
          </w:p>
        </w:tc>
      </w:tr>
      <w:tr w:rsidR="00DE7451" w:rsidRPr="00B4741E" w:rsidTr="00B4741E">
        <w:trPr>
          <w:gridBefore w:val="1"/>
          <w:trHeight w:val="306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 xml:space="preserve">Культура, кинематография 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0800</w:t>
            </w: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4209866</w:t>
            </w:r>
          </w:p>
        </w:tc>
      </w:tr>
      <w:tr w:rsidR="00DE7451" w:rsidRPr="00B4741E" w:rsidTr="00B4741E">
        <w:trPr>
          <w:gridBefore w:val="1"/>
          <w:trHeight w:val="16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 xml:space="preserve">Культура 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0801</w:t>
            </w: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4209866</w:t>
            </w:r>
          </w:p>
        </w:tc>
      </w:tr>
      <w:tr w:rsidR="00DE7451" w:rsidRPr="00B4741E" w:rsidTr="00B4741E">
        <w:trPr>
          <w:gridBefore w:val="1"/>
          <w:trHeight w:val="446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4400000000</w:t>
            </w: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4209866</w:t>
            </w:r>
          </w:p>
        </w:tc>
      </w:tr>
      <w:tr w:rsidR="00DE7451" w:rsidRPr="00B4741E" w:rsidTr="00B4741E">
        <w:trPr>
          <w:gridBefore w:val="1"/>
          <w:trHeight w:val="17"/>
        </w:trPr>
        <w:tc>
          <w:tcPr>
            <w:tcW w:w="3869" w:type="dxa"/>
            <w:vAlign w:val="center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 xml:space="preserve"> Расходы на обеспечение деятельности </w:t>
            </w:r>
          </w:p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( оказание услуг)подведомственных учреждений, в том числе на предоставление муниципальным бюджетам и автономным учреждениям субсидий</w:t>
            </w:r>
          </w:p>
        </w:tc>
        <w:tc>
          <w:tcPr>
            <w:tcW w:w="992" w:type="dxa"/>
            <w:vAlign w:val="center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  <w:vAlign w:val="center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4400000591</w:t>
            </w:r>
          </w:p>
        </w:tc>
        <w:tc>
          <w:tcPr>
            <w:tcW w:w="1143" w:type="dxa"/>
            <w:vAlign w:val="center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3433510</w:t>
            </w:r>
          </w:p>
        </w:tc>
      </w:tr>
      <w:tr w:rsidR="00DE7451" w:rsidRPr="00B4741E" w:rsidTr="00B4741E">
        <w:trPr>
          <w:gridBefore w:val="1"/>
          <w:trHeight w:val="1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4400000591</w:t>
            </w: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100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2251838</w:t>
            </w:r>
          </w:p>
        </w:tc>
      </w:tr>
      <w:tr w:rsidR="00DE7451" w:rsidRPr="00B4741E" w:rsidTr="00B4741E">
        <w:trPr>
          <w:gridBefore w:val="1"/>
          <w:trHeight w:val="1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110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2251838</w:t>
            </w:r>
          </w:p>
        </w:tc>
      </w:tr>
      <w:tr w:rsidR="00DE7451" w:rsidRPr="00B4741E" w:rsidTr="00B4741E">
        <w:trPr>
          <w:gridBefore w:val="1"/>
          <w:trHeight w:val="1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200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1181672</w:t>
            </w:r>
          </w:p>
        </w:tc>
      </w:tr>
      <w:tr w:rsidR="00DE7451" w:rsidRPr="00B4741E" w:rsidTr="00B4741E">
        <w:trPr>
          <w:gridBefore w:val="1"/>
          <w:trHeight w:val="1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240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1181672</w:t>
            </w:r>
          </w:p>
        </w:tc>
      </w:tr>
      <w:tr w:rsidR="00DE7451" w:rsidRPr="00B4741E" w:rsidTr="00B4741E">
        <w:trPr>
          <w:gridBefore w:val="1"/>
          <w:trHeight w:val="1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Расходы на исполнение судебных актов по муниципальным учреждениям культуры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4400000592</w:t>
            </w: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554513</w:t>
            </w:r>
          </w:p>
        </w:tc>
      </w:tr>
      <w:tr w:rsidR="00DE7451" w:rsidRPr="00B4741E" w:rsidTr="00B4741E">
        <w:trPr>
          <w:gridBefore w:val="1"/>
          <w:trHeight w:val="1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100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506622</w:t>
            </w:r>
          </w:p>
        </w:tc>
      </w:tr>
      <w:tr w:rsidR="00DE7451" w:rsidRPr="00B4741E" w:rsidTr="00B4741E">
        <w:trPr>
          <w:gridBefore w:val="1"/>
          <w:trHeight w:val="1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110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506622</w:t>
            </w:r>
          </w:p>
        </w:tc>
      </w:tr>
      <w:tr w:rsidR="00DE7451" w:rsidRPr="00B4741E" w:rsidTr="00B4741E">
        <w:trPr>
          <w:gridBefore w:val="1"/>
          <w:trHeight w:val="1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Иные бюджетные ассигновани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800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47890</w:t>
            </w:r>
          </w:p>
        </w:tc>
      </w:tr>
      <w:tr w:rsidR="00DE7451" w:rsidRPr="00B4741E" w:rsidTr="00B4741E">
        <w:trPr>
          <w:gridBefore w:val="1"/>
          <w:trHeight w:val="1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850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47890</w:t>
            </w:r>
          </w:p>
        </w:tc>
      </w:tr>
      <w:tr w:rsidR="00DE7451" w:rsidRPr="00B4741E" w:rsidTr="00B4741E">
        <w:trPr>
          <w:gridBefore w:val="1"/>
          <w:trHeight w:val="80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Библиотеки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4420000000</w:t>
            </w: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221844</w:t>
            </w:r>
          </w:p>
        </w:tc>
      </w:tr>
      <w:tr w:rsidR="00DE7451" w:rsidRPr="00B4741E" w:rsidTr="00B4741E">
        <w:trPr>
          <w:gridBefore w:val="1"/>
          <w:trHeight w:val="80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 xml:space="preserve"> Расходы на обеспечение деятельности </w:t>
            </w:r>
          </w:p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( 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4420000591</w:t>
            </w: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221844</w:t>
            </w:r>
          </w:p>
        </w:tc>
      </w:tr>
      <w:tr w:rsidR="00DE7451" w:rsidRPr="00B4741E" w:rsidTr="00B4741E">
        <w:trPr>
          <w:gridBefore w:val="1"/>
          <w:trHeight w:val="80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200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221844</w:t>
            </w:r>
          </w:p>
        </w:tc>
      </w:tr>
      <w:tr w:rsidR="00DE7451" w:rsidRPr="00B4741E" w:rsidTr="00B4741E">
        <w:trPr>
          <w:gridBefore w:val="1"/>
          <w:trHeight w:val="80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240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221844</w:t>
            </w:r>
          </w:p>
        </w:tc>
      </w:tr>
      <w:tr w:rsidR="00DE7451" w:rsidRPr="00B4741E" w:rsidTr="00B4741E">
        <w:trPr>
          <w:gridBefore w:val="1"/>
          <w:trHeight w:val="80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1000</w:t>
            </w: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279195</w:t>
            </w:r>
          </w:p>
        </w:tc>
      </w:tr>
      <w:tr w:rsidR="00DE7451" w:rsidRPr="00B4741E" w:rsidTr="00B4741E">
        <w:trPr>
          <w:gridBefore w:val="1"/>
          <w:trHeight w:val="80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1001</w:t>
            </w: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279195</w:t>
            </w:r>
          </w:p>
        </w:tc>
      </w:tr>
      <w:tr w:rsidR="00DE7451" w:rsidRPr="00B4741E" w:rsidTr="00B4741E">
        <w:trPr>
          <w:gridBefore w:val="1"/>
          <w:trHeight w:val="1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Доплаты к пенсиям, дополнительное пенсионное обеспечение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4910000000</w:t>
            </w: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279195</w:t>
            </w:r>
          </w:p>
        </w:tc>
      </w:tr>
      <w:tr w:rsidR="00DE7451" w:rsidRPr="00B4741E" w:rsidTr="00B4741E">
        <w:trPr>
          <w:gridBefore w:val="1"/>
          <w:trHeight w:val="98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Доплата к пенсиям  муниципальных служащих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4910080010</w:t>
            </w: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279195</w:t>
            </w:r>
          </w:p>
        </w:tc>
      </w:tr>
      <w:tr w:rsidR="00DE7451" w:rsidRPr="00B4741E" w:rsidTr="00B4741E">
        <w:trPr>
          <w:gridBefore w:val="1"/>
          <w:trHeight w:val="1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300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279195</w:t>
            </w:r>
          </w:p>
        </w:tc>
      </w:tr>
      <w:tr w:rsidR="00DE7451" w:rsidRPr="00B4741E" w:rsidTr="00B4741E">
        <w:trPr>
          <w:gridBefore w:val="1"/>
          <w:trHeight w:val="1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310</w:t>
            </w: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279195</w:t>
            </w:r>
          </w:p>
        </w:tc>
      </w:tr>
      <w:tr w:rsidR="00DE7451" w:rsidRPr="00B4741E" w:rsidTr="00B4741E">
        <w:trPr>
          <w:gridBefore w:val="1"/>
          <w:trHeight w:val="17"/>
        </w:trPr>
        <w:tc>
          <w:tcPr>
            <w:tcW w:w="386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379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24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13878186</w:t>
            </w:r>
          </w:p>
        </w:tc>
      </w:tr>
    </w:tbl>
    <w:p w:rsidR="00DE7451" w:rsidRDefault="00DE7451" w:rsidP="00B4741E"/>
    <w:p w:rsidR="00DE7451" w:rsidRDefault="00DE7451" w:rsidP="00B4741E">
      <w:pPr>
        <w:tabs>
          <w:tab w:val="left" w:pos="2475"/>
        </w:tabs>
        <w:ind w:left="6120"/>
        <w:jc w:val="right"/>
        <w:rPr>
          <w:sz w:val="20"/>
          <w:szCs w:val="20"/>
        </w:rPr>
      </w:pPr>
      <w:r>
        <w:rPr>
          <w:sz w:val="20"/>
          <w:szCs w:val="20"/>
        </w:rPr>
        <w:t>Приложение №5 к решению</w:t>
      </w:r>
    </w:p>
    <w:p w:rsidR="00DE7451" w:rsidRDefault="00DE7451" w:rsidP="00B4741E">
      <w:pPr>
        <w:tabs>
          <w:tab w:val="left" w:pos="2475"/>
        </w:tabs>
        <w:ind w:left="6120"/>
        <w:jc w:val="right"/>
        <w:rPr>
          <w:sz w:val="20"/>
          <w:szCs w:val="20"/>
        </w:rPr>
      </w:pPr>
      <w:r>
        <w:rPr>
          <w:sz w:val="20"/>
          <w:szCs w:val="20"/>
        </w:rPr>
        <w:t>Совета депутатов</w:t>
      </w:r>
    </w:p>
    <w:p w:rsidR="00DE7451" w:rsidRDefault="00DE7451" w:rsidP="00B4741E">
      <w:pPr>
        <w:tabs>
          <w:tab w:val="left" w:pos="2475"/>
          <w:tab w:val="left" w:pos="6499"/>
          <w:tab w:val="right" w:pos="9637"/>
        </w:tabs>
        <w:ind w:left="6120"/>
        <w:jc w:val="right"/>
        <w:rPr>
          <w:sz w:val="20"/>
          <w:szCs w:val="20"/>
        </w:rPr>
      </w:pPr>
      <w:r>
        <w:rPr>
          <w:sz w:val="20"/>
          <w:szCs w:val="20"/>
        </w:rPr>
        <w:t>Дмитриевского сельского</w:t>
      </w:r>
    </w:p>
    <w:p w:rsidR="00DE7451" w:rsidRDefault="00DE7451" w:rsidP="00B4741E">
      <w:pPr>
        <w:tabs>
          <w:tab w:val="left" w:pos="2475"/>
          <w:tab w:val="left" w:pos="6499"/>
          <w:tab w:val="right" w:pos="9637"/>
        </w:tabs>
        <w:ind w:left="612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поселения</w:t>
      </w:r>
    </w:p>
    <w:p w:rsidR="00DE7451" w:rsidRDefault="00DE7451" w:rsidP="00B4741E">
      <w:pPr>
        <w:tabs>
          <w:tab w:val="left" w:pos="2475"/>
        </w:tabs>
        <w:ind w:left="6120"/>
        <w:jc w:val="right"/>
        <w:rPr>
          <w:sz w:val="20"/>
          <w:szCs w:val="20"/>
        </w:rPr>
      </w:pPr>
      <w:r>
        <w:rPr>
          <w:sz w:val="20"/>
          <w:szCs w:val="20"/>
        </w:rPr>
        <w:t>Галичского муниципального района</w:t>
      </w:r>
    </w:p>
    <w:p w:rsidR="00DE7451" w:rsidRDefault="00DE7451" w:rsidP="00B4741E">
      <w:pPr>
        <w:tabs>
          <w:tab w:val="left" w:pos="2475"/>
        </w:tabs>
        <w:ind w:left="6120"/>
        <w:jc w:val="right"/>
        <w:rPr>
          <w:sz w:val="20"/>
          <w:szCs w:val="20"/>
        </w:rPr>
      </w:pPr>
      <w:r>
        <w:rPr>
          <w:sz w:val="20"/>
          <w:szCs w:val="20"/>
        </w:rPr>
        <w:t>Костромской области</w:t>
      </w:r>
    </w:p>
    <w:p w:rsidR="00DE7451" w:rsidRDefault="00DE7451" w:rsidP="00B4741E">
      <w:pPr>
        <w:tabs>
          <w:tab w:val="left" w:pos="2475"/>
        </w:tabs>
        <w:ind w:left="6120"/>
        <w:jc w:val="right"/>
        <w:rPr>
          <w:sz w:val="20"/>
          <w:szCs w:val="20"/>
        </w:rPr>
      </w:pPr>
      <w:r>
        <w:rPr>
          <w:sz w:val="20"/>
          <w:szCs w:val="20"/>
        </w:rPr>
        <w:t>от « 28 » февраля 2017года № 80</w:t>
      </w:r>
    </w:p>
    <w:p w:rsidR="00DE7451" w:rsidRDefault="00DE7451" w:rsidP="00B4741E">
      <w:pPr>
        <w:tabs>
          <w:tab w:val="left" w:pos="2475"/>
        </w:tabs>
        <w:jc w:val="right"/>
        <w:rPr>
          <w:sz w:val="20"/>
          <w:szCs w:val="20"/>
        </w:rPr>
      </w:pPr>
    </w:p>
    <w:p w:rsidR="00DE7451" w:rsidRDefault="00DE7451" w:rsidP="00B4741E">
      <w:pPr>
        <w:tabs>
          <w:tab w:val="left" w:pos="2475"/>
        </w:tabs>
        <w:rPr>
          <w:sz w:val="20"/>
          <w:szCs w:val="20"/>
        </w:rPr>
      </w:pPr>
    </w:p>
    <w:p w:rsidR="00DE7451" w:rsidRPr="00B4741E" w:rsidRDefault="00DE7451" w:rsidP="00B4741E">
      <w:pPr>
        <w:tabs>
          <w:tab w:val="left" w:pos="2475"/>
        </w:tabs>
        <w:jc w:val="center"/>
        <w:rPr>
          <w:b/>
        </w:rPr>
      </w:pPr>
      <w:r w:rsidRPr="00B4741E">
        <w:rPr>
          <w:b/>
        </w:rPr>
        <w:t>Ведомственная структура расходов сельского поселения на 2017 год</w:t>
      </w:r>
    </w:p>
    <w:p w:rsidR="00DE7451" w:rsidRPr="009629DE" w:rsidRDefault="00DE7451" w:rsidP="00B4741E">
      <w:pPr>
        <w:rPr>
          <w:b/>
          <w:sz w:val="20"/>
          <w:szCs w:val="20"/>
        </w:rPr>
      </w:pPr>
    </w:p>
    <w:tbl>
      <w:tblPr>
        <w:tblW w:w="98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08"/>
        <w:gridCol w:w="957"/>
        <w:gridCol w:w="916"/>
        <w:gridCol w:w="906"/>
        <w:gridCol w:w="1216"/>
        <w:gridCol w:w="910"/>
        <w:gridCol w:w="1251"/>
      </w:tblGrid>
      <w:tr w:rsidR="00DE7451" w:rsidRPr="00B4741E" w:rsidTr="00B4741E"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Наименование расходов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Ведомство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Раздел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Подраздел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Целевая</w:t>
            </w:r>
          </w:p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статья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Вид</w:t>
            </w:r>
          </w:p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расходов</w:t>
            </w: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Сумма</w:t>
            </w:r>
          </w:p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(руб.)</w:t>
            </w:r>
          </w:p>
        </w:tc>
      </w:tr>
      <w:tr w:rsidR="00DE7451" w:rsidRPr="00B4741E" w:rsidTr="00B4741E"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Администрация Дмитриевского сельского поселения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13878186</w:t>
            </w:r>
          </w:p>
        </w:tc>
      </w:tr>
      <w:tr w:rsidR="00DE7451" w:rsidRPr="00B4741E" w:rsidTr="00B4741E">
        <w:trPr>
          <w:trHeight w:val="263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5613122</w:t>
            </w:r>
          </w:p>
        </w:tc>
      </w:tr>
      <w:tr w:rsidR="00DE7451" w:rsidRPr="00B4741E" w:rsidTr="00B4741E">
        <w:trPr>
          <w:trHeight w:val="263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02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907949</w:t>
            </w:r>
          </w:p>
        </w:tc>
      </w:tr>
      <w:tr w:rsidR="00DE7451" w:rsidRPr="00B4741E" w:rsidTr="00B4741E">
        <w:trPr>
          <w:trHeight w:val="263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Глава Дмитриевского сельского поселения Галичского муниципального района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02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0600000000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907949</w:t>
            </w:r>
          </w:p>
        </w:tc>
      </w:tr>
      <w:tr w:rsidR="00DE7451" w:rsidRPr="00B4741E" w:rsidTr="00B4741E">
        <w:trPr>
          <w:trHeight w:val="263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Расходы на оплату труда работников муниципальных органов поселения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02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0600000110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907949</w:t>
            </w:r>
          </w:p>
        </w:tc>
      </w:tr>
      <w:tr w:rsidR="00DE7451" w:rsidRPr="00B4741E" w:rsidTr="00B4741E">
        <w:trPr>
          <w:trHeight w:val="263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02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060000110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100</w:t>
            </w: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736234</w:t>
            </w:r>
          </w:p>
        </w:tc>
      </w:tr>
      <w:tr w:rsidR="00DE7451" w:rsidRPr="00B4741E" w:rsidTr="00B4741E">
        <w:trPr>
          <w:trHeight w:val="263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02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0600000110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120</w:t>
            </w: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736234</w:t>
            </w:r>
          </w:p>
        </w:tc>
      </w:tr>
      <w:tr w:rsidR="00DE7451" w:rsidRPr="00B4741E" w:rsidTr="00B4741E">
        <w:trPr>
          <w:trHeight w:val="263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02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0600000112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171715</w:t>
            </w:r>
          </w:p>
        </w:tc>
      </w:tr>
      <w:tr w:rsidR="00DE7451" w:rsidRPr="00B4741E" w:rsidTr="00B4741E">
        <w:trPr>
          <w:trHeight w:val="263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органов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02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0600000112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120</w:t>
            </w: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171715</w:t>
            </w:r>
          </w:p>
        </w:tc>
      </w:tr>
      <w:tr w:rsidR="00DE7451" w:rsidRPr="00B4741E" w:rsidTr="00B4741E">
        <w:trPr>
          <w:trHeight w:val="772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Функционирование Правительства Российской Федерации, высших органов исполнительной власти субъектов РФ, местных администраций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1854585</w:t>
            </w:r>
          </w:p>
        </w:tc>
      </w:tr>
      <w:tr w:rsidR="00DE7451" w:rsidRPr="00B4741E" w:rsidTr="00B4741E">
        <w:trPr>
          <w:trHeight w:val="188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Центральный аппарат исполнительных органов местного самоуправления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0100000000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1854585</w:t>
            </w:r>
          </w:p>
        </w:tc>
      </w:tr>
      <w:tr w:rsidR="00DE7451" w:rsidRPr="00B4741E" w:rsidTr="00B4741E">
        <w:trPr>
          <w:trHeight w:val="563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Расходы на оплату труда работников муниципальных органов поселения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0100000111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1716773</w:t>
            </w:r>
          </w:p>
        </w:tc>
      </w:tr>
      <w:tr w:rsidR="00DE7451" w:rsidRPr="00B4741E" w:rsidTr="00B4741E">
        <w:trPr>
          <w:trHeight w:val="563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0100000111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100</w:t>
            </w: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1716773</w:t>
            </w:r>
          </w:p>
        </w:tc>
      </w:tr>
      <w:tr w:rsidR="00DE7451" w:rsidRPr="00B4741E" w:rsidTr="00B4741E">
        <w:trPr>
          <w:trHeight w:val="410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Расходы на выплаты государственных (муниципальных) органов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0100000111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120</w:t>
            </w: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1716773</w:t>
            </w:r>
          </w:p>
        </w:tc>
      </w:tr>
      <w:tr w:rsidR="00DE7451" w:rsidRPr="00B4741E" w:rsidTr="00B4741E">
        <w:trPr>
          <w:trHeight w:val="410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Расходы на исполнение судебных актов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0100000112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53712</w:t>
            </w:r>
          </w:p>
        </w:tc>
      </w:tr>
      <w:tr w:rsidR="00DE7451" w:rsidRPr="00B4741E" w:rsidTr="00B4741E">
        <w:trPr>
          <w:trHeight w:val="410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0100000112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100</w:t>
            </w: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53712</w:t>
            </w:r>
          </w:p>
        </w:tc>
      </w:tr>
      <w:tr w:rsidR="00DE7451" w:rsidRPr="00B4741E" w:rsidTr="00B4741E">
        <w:trPr>
          <w:trHeight w:val="563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Расходы на обеспечение функций муниципальных органов поселения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0100000191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77000</w:t>
            </w:r>
          </w:p>
        </w:tc>
      </w:tr>
      <w:tr w:rsidR="00DE7451" w:rsidRPr="00B4741E" w:rsidTr="00B4741E">
        <w:trPr>
          <w:trHeight w:val="563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0100000191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200</w:t>
            </w: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77000</w:t>
            </w:r>
          </w:p>
        </w:tc>
      </w:tr>
      <w:tr w:rsidR="00DE7451" w:rsidRPr="00B4741E" w:rsidTr="00B4741E">
        <w:trPr>
          <w:trHeight w:val="563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0100000191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240</w:t>
            </w: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77000</w:t>
            </w:r>
          </w:p>
        </w:tc>
      </w:tr>
      <w:tr w:rsidR="00DE7451" w:rsidRPr="00B4741E" w:rsidTr="00B4741E">
        <w:trPr>
          <w:trHeight w:val="563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Осуществление преданных государственных полномочий Костромской области по составлению протоколов об административных правонарушениях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0100072090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7100</w:t>
            </w:r>
          </w:p>
        </w:tc>
      </w:tr>
      <w:tr w:rsidR="00DE7451" w:rsidRPr="00B4741E" w:rsidTr="00B4741E">
        <w:trPr>
          <w:trHeight w:val="563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0100072090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200</w:t>
            </w: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7100</w:t>
            </w:r>
          </w:p>
        </w:tc>
      </w:tr>
      <w:tr w:rsidR="00DE7451" w:rsidRPr="00B4741E" w:rsidTr="00B4741E">
        <w:trPr>
          <w:trHeight w:val="563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04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0100072090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240</w:t>
            </w: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7100</w:t>
            </w:r>
          </w:p>
        </w:tc>
      </w:tr>
      <w:tr w:rsidR="00DE7451" w:rsidRPr="00B4741E" w:rsidTr="00B4741E">
        <w:trPr>
          <w:trHeight w:val="237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11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1407</w:t>
            </w:r>
          </w:p>
        </w:tc>
      </w:tr>
      <w:tr w:rsidR="00DE7451" w:rsidRPr="00B4741E" w:rsidTr="00B4741E">
        <w:trPr>
          <w:trHeight w:val="237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11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0400000000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1407</w:t>
            </w:r>
          </w:p>
        </w:tc>
      </w:tr>
      <w:tr w:rsidR="00DE7451" w:rsidRPr="00B4741E" w:rsidTr="00B4741E">
        <w:trPr>
          <w:trHeight w:val="237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11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0400000000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800</w:t>
            </w: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1407</w:t>
            </w:r>
          </w:p>
        </w:tc>
      </w:tr>
      <w:tr w:rsidR="00DE7451" w:rsidRPr="00B4741E" w:rsidTr="00B4741E">
        <w:trPr>
          <w:trHeight w:val="237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11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0400000000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870</w:t>
            </w: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1407</w:t>
            </w:r>
          </w:p>
        </w:tc>
      </w:tr>
      <w:tr w:rsidR="00DE7451" w:rsidRPr="00B4741E" w:rsidTr="00B4741E">
        <w:trPr>
          <w:trHeight w:val="237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0400000000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2849191</w:t>
            </w:r>
          </w:p>
        </w:tc>
      </w:tr>
      <w:tr w:rsidR="00DE7451" w:rsidRPr="00B4741E" w:rsidTr="00B4741E">
        <w:trPr>
          <w:trHeight w:val="237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0400000000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593</w:t>
            </w:r>
          </w:p>
        </w:tc>
      </w:tr>
      <w:tr w:rsidR="00DE7451" w:rsidRPr="00B4741E" w:rsidTr="00B4741E">
        <w:trPr>
          <w:trHeight w:val="237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0400000000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593</w:t>
            </w:r>
          </w:p>
        </w:tc>
      </w:tr>
      <w:tr w:rsidR="00DE7451" w:rsidRPr="00B4741E" w:rsidTr="00B4741E">
        <w:trPr>
          <w:trHeight w:val="237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0400000000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593</w:t>
            </w:r>
          </w:p>
        </w:tc>
      </w:tr>
      <w:tr w:rsidR="00DE7451" w:rsidRPr="00B4741E" w:rsidTr="00B4741E">
        <w:trPr>
          <w:trHeight w:val="502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Содержание и обслуживание казны администрации Дмитриевского сельского поселения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0500000000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20000</w:t>
            </w:r>
          </w:p>
        </w:tc>
      </w:tr>
      <w:tr w:rsidR="00DE7451" w:rsidRPr="00B4741E" w:rsidTr="00B4741E">
        <w:trPr>
          <w:trHeight w:val="263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0500000000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200</w:t>
            </w: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20000</w:t>
            </w:r>
          </w:p>
        </w:tc>
      </w:tr>
      <w:tr w:rsidR="00DE7451" w:rsidRPr="00B4741E" w:rsidTr="00B4741E">
        <w:trPr>
          <w:trHeight w:val="263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0500000000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240</w:t>
            </w: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20000</w:t>
            </w:r>
          </w:p>
        </w:tc>
      </w:tr>
      <w:tr w:rsidR="00DE7451" w:rsidRPr="00B4741E" w:rsidTr="00B4741E">
        <w:trPr>
          <w:trHeight w:val="263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Учреждения по обеспечению хозяйственного обслуживания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0930000000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2733845</w:t>
            </w:r>
          </w:p>
        </w:tc>
      </w:tr>
      <w:tr w:rsidR="00DE7451" w:rsidRPr="00B4741E" w:rsidTr="00B4741E">
        <w:trPr>
          <w:trHeight w:val="263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Расходы на обеспечение деятельности (оказания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0930000591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2232196</w:t>
            </w:r>
          </w:p>
        </w:tc>
      </w:tr>
      <w:tr w:rsidR="00DE7451" w:rsidRPr="00B4741E" w:rsidTr="00B4741E">
        <w:trPr>
          <w:trHeight w:val="263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0930000591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100</w:t>
            </w: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1773357</w:t>
            </w:r>
          </w:p>
        </w:tc>
      </w:tr>
      <w:tr w:rsidR="00DE7451" w:rsidRPr="00B4741E" w:rsidTr="00B4741E">
        <w:trPr>
          <w:trHeight w:val="263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Расходы на выплату персоналу казенных учреждений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0930000591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110</w:t>
            </w: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1773357</w:t>
            </w:r>
          </w:p>
        </w:tc>
      </w:tr>
      <w:tr w:rsidR="00DE7451" w:rsidRPr="00B4741E" w:rsidTr="00B4741E">
        <w:trPr>
          <w:trHeight w:val="263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0930000591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200</w:t>
            </w: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458839</w:t>
            </w:r>
          </w:p>
        </w:tc>
      </w:tr>
      <w:tr w:rsidR="00DE7451" w:rsidRPr="00B4741E" w:rsidTr="00B4741E">
        <w:trPr>
          <w:trHeight w:val="263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0930000591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240</w:t>
            </w: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458839</w:t>
            </w:r>
          </w:p>
        </w:tc>
      </w:tr>
      <w:tr w:rsidR="00DE7451" w:rsidRPr="00B4741E" w:rsidTr="00B4741E">
        <w:trPr>
          <w:trHeight w:val="263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Расходы на исполнение судебных актов по подведомственным учреждениям по обеспечению хозяйственного и транспортного обслуживания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0930000592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501649</w:t>
            </w:r>
          </w:p>
        </w:tc>
      </w:tr>
      <w:tr w:rsidR="00DE7451" w:rsidRPr="00B4741E" w:rsidTr="00B4741E">
        <w:trPr>
          <w:trHeight w:val="263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0930000592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100</w:t>
            </w: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501649</w:t>
            </w:r>
          </w:p>
        </w:tc>
      </w:tr>
      <w:tr w:rsidR="00DE7451" w:rsidRPr="00B4741E" w:rsidTr="00B4741E">
        <w:trPr>
          <w:trHeight w:val="263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Расходы на выплаты персоналу государственных (муниципальных) учреждений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0930000592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110</w:t>
            </w: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501649</w:t>
            </w:r>
          </w:p>
        </w:tc>
      </w:tr>
      <w:tr w:rsidR="00DE7451" w:rsidRPr="00B4741E" w:rsidTr="00B4741E">
        <w:trPr>
          <w:trHeight w:val="250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Межбюджетные трансферты на осуществление переданных полномочий контрольно-счетного органа поселений контрольно-счетному органу муниципального района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0950070010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88743</w:t>
            </w:r>
          </w:p>
        </w:tc>
      </w:tr>
      <w:tr w:rsidR="00DE7451" w:rsidRPr="00B4741E" w:rsidTr="00B4741E">
        <w:trPr>
          <w:trHeight w:val="250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 xml:space="preserve"> Межбюджетные трансферты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0950070010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500</w:t>
            </w: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88743</w:t>
            </w:r>
          </w:p>
        </w:tc>
      </w:tr>
      <w:tr w:rsidR="00DE7451" w:rsidRPr="00B4741E" w:rsidTr="00B4741E">
        <w:trPr>
          <w:trHeight w:val="250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0950070010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540</w:t>
            </w: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88743</w:t>
            </w:r>
          </w:p>
        </w:tc>
      </w:tr>
      <w:tr w:rsidR="00DE7451" w:rsidRPr="00B4741E" w:rsidTr="00B4741E">
        <w:trPr>
          <w:trHeight w:val="250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Межбюджетные трансферты на осуществление переданных администрации Галичского муниципального района полномочий Дмитриевскому поселения по внутреннему муниципальному контролю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0950070020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6000</w:t>
            </w:r>
          </w:p>
        </w:tc>
      </w:tr>
      <w:tr w:rsidR="00DE7451" w:rsidRPr="00B4741E" w:rsidTr="00B4741E">
        <w:trPr>
          <w:trHeight w:val="250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0950070020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500</w:t>
            </w: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6000</w:t>
            </w:r>
          </w:p>
        </w:tc>
      </w:tr>
      <w:tr w:rsidR="00DE7451" w:rsidRPr="00B4741E" w:rsidTr="00B4741E">
        <w:trPr>
          <w:trHeight w:val="250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01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13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0950070020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540</w:t>
            </w: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</w:tr>
      <w:tr w:rsidR="00DE7451" w:rsidRPr="00B4741E" w:rsidTr="00B4741E">
        <w:trPr>
          <w:trHeight w:val="250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Национальная оборона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02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188700</w:t>
            </w:r>
          </w:p>
        </w:tc>
      </w:tr>
      <w:tr w:rsidR="00DE7451" w:rsidRPr="00B4741E" w:rsidTr="00B4741E">
        <w:trPr>
          <w:trHeight w:val="250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02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03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188700</w:t>
            </w:r>
          </w:p>
        </w:tc>
      </w:tr>
      <w:tr w:rsidR="00DE7451" w:rsidRPr="00B4741E" w:rsidTr="00B4741E">
        <w:trPr>
          <w:trHeight w:val="651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02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03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0300051180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188700</w:t>
            </w:r>
          </w:p>
        </w:tc>
      </w:tr>
      <w:tr w:rsidR="00DE7451" w:rsidRPr="00B4741E" w:rsidTr="00B4741E">
        <w:trPr>
          <w:trHeight w:val="475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02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03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0300051180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100</w:t>
            </w: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138005</w:t>
            </w:r>
          </w:p>
        </w:tc>
      </w:tr>
      <w:tr w:rsidR="00DE7451" w:rsidRPr="00B4741E" w:rsidTr="00B4741E">
        <w:trPr>
          <w:trHeight w:val="475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02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03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0300051180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120</w:t>
            </w: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138005</w:t>
            </w:r>
          </w:p>
        </w:tc>
      </w:tr>
      <w:tr w:rsidR="00DE7451" w:rsidRPr="00B4741E" w:rsidTr="00B4741E">
        <w:trPr>
          <w:trHeight w:val="475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02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03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0300051180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200</w:t>
            </w: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50695</w:t>
            </w:r>
          </w:p>
        </w:tc>
      </w:tr>
      <w:tr w:rsidR="00DE7451" w:rsidRPr="00B4741E" w:rsidTr="00B4741E">
        <w:trPr>
          <w:trHeight w:val="475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02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03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0300051180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240</w:t>
            </w: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50695</w:t>
            </w:r>
          </w:p>
        </w:tc>
      </w:tr>
      <w:tr w:rsidR="00DE7451" w:rsidRPr="00B4741E" w:rsidTr="00B4741E">
        <w:trPr>
          <w:trHeight w:val="475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03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00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50000</w:t>
            </w:r>
          </w:p>
        </w:tc>
      </w:tr>
      <w:tr w:rsidR="00DE7451" w:rsidRPr="00B4741E" w:rsidTr="00B4741E">
        <w:trPr>
          <w:trHeight w:val="475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03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09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50000</w:t>
            </w:r>
          </w:p>
        </w:tc>
      </w:tr>
      <w:tr w:rsidR="00DE7451" w:rsidRPr="00B4741E" w:rsidTr="00B4741E">
        <w:trPr>
          <w:trHeight w:val="475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03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09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0940000000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50000</w:t>
            </w:r>
          </w:p>
        </w:tc>
      </w:tr>
      <w:tr w:rsidR="00DE7451" w:rsidRPr="00B4741E" w:rsidTr="00B4741E">
        <w:trPr>
          <w:trHeight w:val="475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03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09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0940000000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200</w:t>
            </w: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50000</w:t>
            </w:r>
          </w:p>
        </w:tc>
      </w:tr>
      <w:tr w:rsidR="00DE7451" w:rsidRPr="00B4741E" w:rsidTr="00B4741E">
        <w:trPr>
          <w:trHeight w:val="475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03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09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0940000000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240</w:t>
            </w: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50000</w:t>
            </w:r>
          </w:p>
        </w:tc>
      </w:tr>
      <w:tr w:rsidR="00DE7451" w:rsidRPr="00B4741E" w:rsidTr="00B4741E">
        <w:trPr>
          <w:trHeight w:val="211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04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00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2433800</w:t>
            </w:r>
          </w:p>
        </w:tc>
      </w:tr>
      <w:tr w:rsidR="00DE7451" w:rsidRPr="00B4741E" w:rsidTr="00B4741E">
        <w:trPr>
          <w:trHeight w:val="211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Дорожное хозяйство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04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09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2433800</w:t>
            </w:r>
          </w:p>
        </w:tc>
      </w:tr>
      <w:tr w:rsidR="00DE7451" w:rsidRPr="00B4741E" w:rsidTr="00B4741E">
        <w:trPr>
          <w:trHeight w:val="211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Содержание и ремонт автомобильных дорог в границах  администрации Дмитриевского сельского поселения за счёт средств дорожного фонда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04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09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3150020090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2433800</w:t>
            </w:r>
          </w:p>
        </w:tc>
      </w:tr>
      <w:tr w:rsidR="00DE7451" w:rsidRPr="00B4741E" w:rsidTr="00B4741E">
        <w:trPr>
          <w:trHeight w:val="211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04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09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3150020090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200</w:t>
            </w: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2433800</w:t>
            </w:r>
          </w:p>
        </w:tc>
      </w:tr>
      <w:tr w:rsidR="00DE7451" w:rsidRPr="00B4741E" w:rsidTr="00B4741E">
        <w:trPr>
          <w:trHeight w:val="211"/>
        </w:trPr>
        <w:tc>
          <w:tcPr>
            <w:tcW w:w="3708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Иные закупки товаров, работ и услуг для обеспечения государственных</w:t>
            </w:r>
          </w:p>
        </w:tc>
        <w:tc>
          <w:tcPr>
            <w:tcW w:w="957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04</w:t>
            </w:r>
          </w:p>
        </w:tc>
        <w:tc>
          <w:tcPr>
            <w:tcW w:w="90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09</w:t>
            </w:r>
          </w:p>
        </w:tc>
        <w:tc>
          <w:tcPr>
            <w:tcW w:w="1216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3150020090</w:t>
            </w:r>
          </w:p>
        </w:tc>
        <w:tc>
          <w:tcPr>
            <w:tcW w:w="910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240</w:t>
            </w:r>
          </w:p>
        </w:tc>
        <w:tc>
          <w:tcPr>
            <w:tcW w:w="1251" w:type="dxa"/>
          </w:tcPr>
          <w:p w:rsidR="00DE7451" w:rsidRPr="00B4741E" w:rsidRDefault="00DE7451" w:rsidP="00B4741E">
            <w:pPr>
              <w:rPr>
                <w:sz w:val="20"/>
                <w:szCs w:val="20"/>
              </w:rPr>
            </w:pPr>
            <w:r w:rsidRPr="00B4741E">
              <w:rPr>
                <w:sz w:val="20"/>
                <w:szCs w:val="20"/>
              </w:rPr>
              <w:t>2433800</w:t>
            </w:r>
          </w:p>
        </w:tc>
      </w:tr>
    </w:tbl>
    <w:p w:rsidR="00DE7451" w:rsidRPr="005857F3" w:rsidRDefault="00DE7451" w:rsidP="00B4741E">
      <w:pPr>
        <w:jc w:val="both"/>
        <w:rPr>
          <w:vanish/>
          <w:sz w:val="18"/>
          <w:szCs w:val="18"/>
        </w:rPr>
      </w:pPr>
    </w:p>
    <w:tbl>
      <w:tblPr>
        <w:tblW w:w="98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08"/>
        <w:gridCol w:w="957"/>
        <w:gridCol w:w="916"/>
        <w:gridCol w:w="906"/>
        <w:gridCol w:w="1216"/>
        <w:gridCol w:w="910"/>
        <w:gridCol w:w="1251"/>
      </w:tblGrid>
      <w:tr w:rsidR="00DE7451" w:rsidRPr="00EA4527" w:rsidTr="00B4741E">
        <w:trPr>
          <w:trHeight w:val="300"/>
        </w:trPr>
        <w:tc>
          <w:tcPr>
            <w:tcW w:w="3708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957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</w:p>
        </w:tc>
        <w:tc>
          <w:tcPr>
            <w:tcW w:w="12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bookmarkStart w:id="0" w:name="_GoBack"/>
            <w:bookmarkEnd w:id="0"/>
            <w:r w:rsidRPr="00EA4527">
              <w:rPr>
                <w:sz w:val="20"/>
                <w:szCs w:val="20"/>
              </w:rPr>
              <w:t>1093503</w:t>
            </w:r>
          </w:p>
        </w:tc>
      </w:tr>
      <w:tr w:rsidR="00DE7451" w:rsidRPr="00EA4527" w:rsidTr="00B4741E">
        <w:trPr>
          <w:trHeight w:val="300"/>
        </w:trPr>
        <w:tc>
          <w:tcPr>
            <w:tcW w:w="3708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Жилищное хозяйство</w:t>
            </w:r>
          </w:p>
        </w:tc>
        <w:tc>
          <w:tcPr>
            <w:tcW w:w="957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38450</w:t>
            </w:r>
          </w:p>
        </w:tc>
      </w:tr>
      <w:tr w:rsidR="00DE7451" w:rsidRPr="00EA4527" w:rsidTr="00B4741E">
        <w:trPr>
          <w:trHeight w:val="300"/>
        </w:trPr>
        <w:tc>
          <w:tcPr>
            <w:tcW w:w="3708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Мероприятия в области жилищного хозяйства</w:t>
            </w:r>
          </w:p>
        </w:tc>
        <w:tc>
          <w:tcPr>
            <w:tcW w:w="957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3600020030</w:t>
            </w:r>
          </w:p>
        </w:tc>
        <w:tc>
          <w:tcPr>
            <w:tcW w:w="910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38450</w:t>
            </w:r>
          </w:p>
        </w:tc>
      </w:tr>
      <w:tr w:rsidR="00DE7451" w:rsidRPr="00EA4527" w:rsidTr="00B4741E">
        <w:trPr>
          <w:trHeight w:val="300"/>
        </w:trPr>
        <w:tc>
          <w:tcPr>
            <w:tcW w:w="3708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57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3600020030</w:t>
            </w:r>
          </w:p>
        </w:tc>
        <w:tc>
          <w:tcPr>
            <w:tcW w:w="910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200</w:t>
            </w:r>
          </w:p>
        </w:tc>
        <w:tc>
          <w:tcPr>
            <w:tcW w:w="1251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38450</w:t>
            </w:r>
          </w:p>
        </w:tc>
      </w:tr>
      <w:tr w:rsidR="00DE7451" w:rsidRPr="00EA4527" w:rsidTr="00B4741E">
        <w:trPr>
          <w:trHeight w:val="300"/>
        </w:trPr>
        <w:tc>
          <w:tcPr>
            <w:tcW w:w="3708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7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3600020030</w:t>
            </w:r>
          </w:p>
        </w:tc>
        <w:tc>
          <w:tcPr>
            <w:tcW w:w="910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240</w:t>
            </w:r>
          </w:p>
        </w:tc>
        <w:tc>
          <w:tcPr>
            <w:tcW w:w="1251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38450</w:t>
            </w:r>
          </w:p>
        </w:tc>
      </w:tr>
      <w:tr w:rsidR="00DE7451" w:rsidRPr="00EA4527" w:rsidTr="00B4741E">
        <w:trPr>
          <w:trHeight w:val="300"/>
        </w:trPr>
        <w:tc>
          <w:tcPr>
            <w:tcW w:w="3708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Коммунальное хозяйство</w:t>
            </w:r>
          </w:p>
        </w:tc>
        <w:tc>
          <w:tcPr>
            <w:tcW w:w="957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02</w:t>
            </w:r>
          </w:p>
        </w:tc>
        <w:tc>
          <w:tcPr>
            <w:tcW w:w="12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853547</w:t>
            </w:r>
          </w:p>
        </w:tc>
      </w:tr>
      <w:tr w:rsidR="00DE7451" w:rsidRPr="00EA4527" w:rsidTr="00B4741E">
        <w:trPr>
          <w:trHeight w:val="300"/>
        </w:trPr>
        <w:tc>
          <w:tcPr>
            <w:tcW w:w="3708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Поддержка коммунального хозяйства</w:t>
            </w:r>
          </w:p>
        </w:tc>
        <w:tc>
          <w:tcPr>
            <w:tcW w:w="957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02</w:t>
            </w:r>
          </w:p>
        </w:tc>
        <w:tc>
          <w:tcPr>
            <w:tcW w:w="12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3610000000</w:t>
            </w:r>
          </w:p>
        </w:tc>
        <w:tc>
          <w:tcPr>
            <w:tcW w:w="910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853547</w:t>
            </w:r>
          </w:p>
        </w:tc>
      </w:tr>
      <w:tr w:rsidR="00DE7451" w:rsidRPr="00EA4527" w:rsidTr="00B4741E">
        <w:trPr>
          <w:trHeight w:val="300"/>
        </w:trPr>
        <w:tc>
          <w:tcPr>
            <w:tcW w:w="3708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Мероприятия в области коммунального хозяйства</w:t>
            </w:r>
          </w:p>
        </w:tc>
        <w:tc>
          <w:tcPr>
            <w:tcW w:w="957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02</w:t>
            </w:r>
          </w:p>
        </w:tc>
        <w:tc>
          <w:tcPr>
            <w:tcW w:w="12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3610020040</w:t>
            </w:r>
          </w:p>
        </w:tc>
        <w:tc>
          <w:tcPr>
            <w:tcW w:w="910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853547</w:t>
            </w:r>
          </w:p>
        </w:tc>
      </w:tr>
      <w:tr w:rsidR="00DE7451" w:rsidRPr="00EA4527" w:rsidTr="00B4741E">
        <w:trPr>
          <w:trHeight w:val="300"/>
        </w:trPr>
        <w:tc>
          <w:tcPr>
            <w:tcW w:w="3708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957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02</w:t>
            </w:r>
          </w:p>
        </w:tc>
        <w:tc>
          <w:tcPr>
            <w:tcW w:w="12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3610020040</w:t>
            </w:r>
          </w:p>
        </w:tc>
        <w:tc>
          <w:tcPr>
            <w:tcW w:w="910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200</w:t>
            </w:r>
          </w:p>
        </w:tc>
        <w:tc>
          <w:tcPr>
            <w:tcW w:w="1251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264812</w:t>
            </w:r>
          </w:p>
        </w:tc>
      </w:tr>
      <w:tr w:rsidR="00DE7451" w:rsidRPr="00EA4527" w:rsidTr="00B4741E">
        <w:trPr>
          <w:trHeight w:val="300"/>
        </w:trPr>
        <w:tc>
          <w:tcPr>
            <w:tcW w:w="3708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7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02</w:t>
            </w:r>
          </w:p>
        </w:tc>
        <w:tc>
          <w:tcPr>
            <w:tcW w:w="12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3610020040</w:t>
            </w:r>
          </w:p>
        </w:tc>
        <w:tc>
          <w:tcPr>
            <w:tcW w:w="910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240</w:t>
            </w:r>
          </w:p>
        </w:tc>
        <w:tc>
          <w:tcPr>
            <w:tcW w:w="1251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264813</w:t>
            </w:r>
          </w:p>
        </w:tc>
      </w:tr>
      <w:tr w:rsidR="00DE7451" w:rsidRPr="00EA4527" w:rsidTr="00B4741E">
        <w:trPr>
          <w:trHeight w:val="300"/>
        </w:trPr>
        <w:tc>
          <w:tcPr>
            <w:tcW w:w="3708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Субсидии на частичную компенсацию расходов, связанных с обеспечением холодного водоснабжения</w:t>
            </w:r>
          </w:p>
        </w:tc>
        <w:tc>
          <w:tcPr>
            <w:tcW w:w="957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02</w:t>
            </w:r>
          </w:p>
        </w:tc>
        <w:tc>
          <w:tcPr>
            <w:tcW w:w="12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3610060010</w:t>
            </w:r>
          </w:p>
        </w:tc>
        <w:tc>
          <w:tcPr>
            <w:tcW w:w="910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800</w:t>
            </w:r>
          </w:p>
        </w:tc>
        <w:tc>
          <w:tcPr>
            <w:tcW w:w="1251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498016</w:t>
            </w:r>
          </w:p>
        </w:tc>
      </w:tr>
      <w:tr w:rsidR="00DE7451" w:rsidRPr="00EA4527" w:rsidTr="00B4741E">
        <w:trPr>
          <w:trHeight w:val="300"/>
        </w:trPr>
        <w:tc>
          <w:tcPr>
            <w:tcW w:w="3708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Иные  бюджетные ассигнования</w:t>
            </w:r>
          </w:p>
        </w:tc>
        <w:tc>
          <w:tcPr>
            <w:tcW w:w="957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02</w:t>
            </w:r>
          </w:p>
        </w:tc>
        <w:tc>
          <w:tcPr>
            <w:tcW w:w="12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3610060020</w:t>
            </w:r>
          </w:p>
        </w:tc>
        <w:tc>
          <w:tcPr>
            <w:tcW w:w="910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814</w:t>
            </w:r>
          </w:p>
        </w:tc>
        <w:tc>
          <w:tcPr>
            <w:tcW w:w="1251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498016</w:t>
            </w:r>
          </w:p>
        </w:tc>
      </w:tr>
      <w:tr w:rsidR="00DE7451" w:rsidRPr="00EA4527" w:rsidTr="00B4741E">
        <w:trPr>
          <w:trHeight w:val="300"/>
        </w:trPr>
        <w:tc>
          <w:tcPr>
            <w:tcW w:w="3708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Частичная оплата населению  стоимости услуг теплоснабжения, предоставляемых населению поселений</w:t>
            </w:r>
          </w:p>
        </w:tc>
        <w:tc>
          <w:tcPr>
            <w:tcW w:w="957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02</w:t>
            </w:r>
          </w:p>
        </w:tc>
        <w:tc>
          <w:tcPr>
            <w:tcW w:w="12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5050060020</w:t>
            </w:r>
          </w:p>
        </w:tc>
        <w:tc>
          <w:tcPr>
            <w:tcW w:w="910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90719</w:t>
            </w:r>
          </w:p>
        </w:tc>
      </w:tr>
      <w:tr w:rsidR="00DE7451" w:rsidRPr="00EA4527" w:rsidTr="00B4741E">
        <w:trPr>
          <w:trHeight w:val="300"/>
        </w:trPr>
        <w:tc>
          <w:tcPr>
            <w:tcW w:w="3708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57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02</w:t>
            </w:r>
          </w:p>
        </w:tc>
        <w:tc>
          <w:tcPr>
            <w:tcW w:w="12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5050060020</w:t>
            </w:r>
          </w:p>
        </w:tc>
        <w:tc>
          <w:tcPr>
            <w:tcW w:w="910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800</w:t>
            </w:r>
          </w:p>
        </w:tc>
        <w:tc>
          <w:tcPr>
            <w:tcW w:w="1251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90719</w:t>
            </w:r>
          </w:p>
        </w:tc>
      </w:tr>
      <w:tr w:rsidR="00DE7451" w:rsidRPr="00EA4527" w:rsidTr="00B4741E">
        <w:trPr>
          <w:trHeight w:val="300"/>
        </w:trPr>
        <w:tc>
          <w:tcPr>
            <w:tcW w:w="3708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957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02</w:t>
            </w:r>
          </w:p>
        </w:tc>
        <w:tc>
          <w:tcPr>
            <w:tcW w:w="12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5050060020</w:t>
            </w:r>
          </w:p>
        </w:tc>
        <w:tc>
          <w:tcPr>
            <w:tcW w:w="910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810</w:t>
            </w:r>
          </w:p>
        </w:tc>
        <w:tc>
          <w:tcPr>
            <w:tcW w:w="1251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90719</w:t>
            </w:r>
          </w:p>
        </w:tc>
      </w:tr>
      <w:tr w:rsidR="00DE7451" w:rsidRPr="00EA4527" w:rsidTr="00B4741E">
        <w:trPr>
          <w:trHeight w:val="262"/>
        </w:trPr>
        <w:tc>
          <w:tcPr>
            <w:tcW w:w="3708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957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03</w:t>
            </w:r>
          </w:p>
        </w:tc>
        <w:tc>
          <w:tcPr>
            <w:tcW w:w="12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201506</w:t>
            </w:r>
          </w:p>
        </w:tc>
      </w:tr>
      <w:tr w:rsidR="00DE7451" w:rsidRPr="00EA4527" w:rsidTr="00B4741E">
        <w:trPr>
          <w:trHeight w:val="162"/>
        </w:trPr>
        <w:tc>
          <w:tcPr>
            <w:tcW w:w="3708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957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03</w:t>
            </w:r>
          </w:p>
        </w:tc>
        <w:tc>
          <w:tcPr>
            <w:tcW w:w="12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3620020050</w:t>
            </w:r>
          </w:p>
        </w:tc>
        <w:tc>
          <w:tcPr>
            <w:tcW w:w="910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151506</w:t>
            </w:r>
          </w:p>
        </w:tc>
      </w:tr>
      <w:tr w:rsidR="00DE7451" w:rsidRPr="00EA4527" w:rsidTr="00B4741E">
        <w:trPr>
          <w:trHeight w:val="673"/>
        </w:trPr>
        <w:tc>
          <w:tcPr>
            <w:tcW w:w="3708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Закупка товаров, работ и услуг государственных (муниципальных нужд)</w:t>
            </w:r>
          </w:p>
        </w:tc>
        <w:tc>
          <w:tcPr>
            <w:tcW w:w="957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03</w:t>
            </w:r>
          </w:p>
        </w:tc>
        <w:tc>
          <w:tcPr>
            <w:tcW w:w="12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3620020050</w:t>
            </w:r>
          </w:p>
        </w:tc>
        <w:tc>
          <w:tcPr>
            <w:tcW w:w="910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200</w:t>
            </w:r>
          </w:p>
        </w:tc>
        <w:tc>
          <w:tcPr>
            <w:tcW w:w="1251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151506</w:t>
            </w:r>
          </w:p>
        </w:tc>
      </w:tr>
      <w:tr w:rsidR="00DE7451" w:rsidRPr="00EA4527" w:rsidTr="00B4741E">
        <w:trPr>
          <w:trHeight w:val="673"/>
        </w:trPr>
        <w:tc>
          <w:tcPr>
            <w:tcW w:w="3708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7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03</w:t>
            </w:r>
          </w:p>
        </w:tc>
        <w:tc>
          <w:tcPr>
            <w:tcW w:w="12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3620020050</w:t>
            </w:r>
          </w:p>
        </w:tc>
        <w:tc>
          <w:tcPr>
            <w:tcW w:w="910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240</w:t>
            </w:r>
          </w:p>
        </w:tc>
        <w:tc>
          <w:tcPr>
            <w:tcW w:w="1251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151506</w:t>
            </w:r>
          </w:p>
        </w:tc>
      </w:tr>
      <w:tr w:rsidR="00DE7451" w:rsidRPr="00EA4527" w:rsidTr="00B4741E">
        <w:trPr>
          <w:trHeight w:val="538"/>
        </w:trPr>
        <w:tc>
          <w:tcPr>
            <w:tcW w:w="3708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Прочие мероприятия в области благоустройства</w:t>
            </w:r>
          </w:p>
        </w:tc>
        <w:tc>
          <w:tcPr>
            <w:tcW w:w="957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03</w:t>
            </w:r>
          </w:p>
        </w:tc>
        <w:tc>
          <w:tcPr>
            <w:tcW w:w="12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3620020070</w:t>
            </w:r>
          </w:p>
        </w:tc>
        <w:tc>
          <w:tcPr>
            <w:tcW w:w="910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50000</w:t>
            </w:r>
          </w:p>
        </w:tc>
      </w:tr>
      <w:tr w:rsidR="00DE7451" w:rsidRPr="00EA4527" w:rsidTr="00B4741E">
        <w:trPr>
          <w:trHeight w:val="263"/>
        </w:trPr>
        <w:tc>
          <w:tcPr>
            <w:tcW w:w="3708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957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03</w:t>
            </w:r>
          </w:p>
        </w:tc>
        <w:tc>
          <w:tcPr>
            <w:tcW w:w="12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3620020070</w:t>
            </w:r>
          </w:p>
        </w:tc>
        <w:tc>
          <w:tcPr>
            <w:tcW w:w="910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200</w:t>
            </w:r>
          </w:p>
        </w:tc>
        <w:tc>
          <w:tcPr>
            <w:tcW w:w="1251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50000</w:t>
            </w:r>
          </w:p>
        </w:tc>
      </w:tr>
      <w:tr w:rsidR="00DE7451" w:rsidRPr="00EA4527" w:rsidTr="00B4741E">
        <w:trPr>
          <w:trHeight w:val="263"/>
        </w:trPr>
        <w:tc>
          <w:tcPr>
            <w:tcW w:w="3708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7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05</w:t>
            </w:r>
          </w:p>
        </w:tc>
        <w:tc>
          <w:tcPr>
            <w:tcW w:w="90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03</w:t>
            </w:r>
          </w:p>
        </w:tc>
        <w:tc>
          <w:tcPr>
            <w:tcW w:w="12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3620020070</w:t>
            </w:r>
          </w:p>
        </w:tc>
        <w:tc>
          <w:tcPr>
            <w:tcW w:w="910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240</w:t>
            </w:r>
          </w:p>
        </w:tc>
        <w:tc>
          <w:tcPr>
            <w:tcW w:w="1251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50000</w:t>
            </w:r>
          </w:p>
        </w:tc>
      </w:tr>
      <w:tr w:rsidR="00DE7451" w:rsidRPr="00EA4527" w:rsidTr="00B4741E">
        <w:trPr>
          <w:trHeight w:val="177"/>
        </w:trPr>
        <w:tc>
          <w:tcPr>
            <w:tcW w:w="3708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Культура, кинематография</w:t>
            </w:r>
          </w:p>
        </w:tc>
        <w:tc>
          <w:tcPr>
            <w:tcW w:w="957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</w:p>
        </w:tc>
        <w:tc>
          <w:tcPr>
            <w:tcW w:w="12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4209866</w:t>
            </w:r>
          </w:p>
        </w:tc>
      </w:tr>
      <w:tr w:rsidR="00DE7451" w:rsidRPr="00EA4527" w:rsidTr="00B4741E">
        <w:trPr>
          <w:trHeight w:val="263"/>
        </w:trPr>
        <w:tc>
          <w:tcPr>
            <w:tcW w:w="3708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Культура</w:t>
            </w:r>
          </w:p>
        </w:tc>
        <w:tc>
          <w:tcPr>
            <w:tcW w:w="957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</w:p>
        </w:tc>
        <w:tc>
          <w:tcPr>
            <w:tcW w:w="9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4209866</w:t>
            </w:r>
          </w:p>
        </w:tc>
      </w:tr>
      <w:tr w:rsidR="00DE7451" w:rsidRPr="00EA4527" w:rsidTr="00B4741E">
        <w:trPr>
          <w:trHeight w:val="413"/>
        </w:trPr>
        <w:tc>
          <w:tcPr>
            <w:tcW w:w="3708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Учреждения культуры и мероприятие в сфере культуры и кинематографии</w:t>
            </w:r>
          </w:p>
        </w:tc>
        <w:tc>
          <w:tcPr>
            <w:tcW w:w="957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4400000000</w:t>
            </w:r>
          </w:p>
        </w:tc>
        <w:tc>
          <w:tcPr>
            <w:tcW w:w="910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4209866</w:t>
            </w:r>
          </w:p>
        </w:tc>
      </w:tr>
      <w:tr w:rsidR="00DE7451" w:rsidRPr="00EA4527" w:rsidTr="00B4741E">
        <w:trPr>
          <w:trHeight w:val="413"/>
        </w:trPr>
        <w:tc>
          <w:tcPr>
            <w:tcW w:w="3708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 xml:space="preserve">Расходы на обеспечение деятельности </w:t>
            </w:r>
          </w:p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(оказание услуг) подведомственных учреждений, в том числе на предоставление муниципальным бюджетам и автономным учреждениям субсидий</w:t>
            </w:r>
          </w:p>
        </w:tc>
        <w:tc>
          <w:tcPr>
            <w:tcW w:w="957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4400000591</w:t>
            </w:r>
          </w:p>
        </w:tc>
        <w:tc>
          <w:tcPr>
            <w:tcW w:w="910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3433510</w:t>
            </w:r>
          </w:p>
        </w:tc>
      </w:tr>
      <w:tr w:rsidR="00DE7451" w:rsidRPr="00EA4527" w:rsidTr="00B4741E">
        <w:trPr>
          <w:trHeight w:val="529"/>
        </w:trPr>
        <w:tc>
          <w:tcPr>
            <w:tcW w:w="3708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57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4400000591</w:t>
            </w:r>
          </w:p>
        </w:tc>
        <w:tc>
          <w:tcPr>
            <w:tcW w:w="910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100</w:t>
            </w:r>
          </w:p>
        </w:tc>
        <w:tc>
          <w:tcPr>
            <w:tcW w:w="1251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2251838</w:t>
            </w:r>
          </w:p>
        </w:tc>
      </w:tr>
      <w:tr w:rsidR="00DE7451" w:rsidRPr="00EA4527" w:rsidTr="00B4741E">
        <w:trPr>
          <w:trHeight w:val="439"/>
        </w:trPr>
        <w:tc>
          <w:tcPr>
            <w:tcW w:w="3708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57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4400000591</w:t>
            </w:r>
          </w:p>
        </w:tc>
        <w:tc>
          <w:tcPr>
            <w:tcW w:w="910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110</w:t>
            </w:r>
          </w:p>
        </w:tc>
        <w:tc>
          <w:tcPr>
            <w:tcW w:w="1251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2251838</w:t>
            </w:r>
          </w:p>
        </w:tc>
      </w:tr>
      <w:tr w:rsidR="00DE7451" w:rsidRPr="00EA4527" w:rsidTr="00B4741E">
        <w:trPr>
          <w:trHeight w:val="626"/>
        </w:trPr>
        <w:tc>
          <w:tcPr>
            <w:tcW w:w="3708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Закупка товаров, работ и услуг государственных (муниципальных нужд)</w:t>
            </w:r>
          </w:p>
        </w:tc>
        <w:tc>
          <w:tcPr>
            <w:tcW w:w="957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4400000591</w:t>
            </w:r>
          </w:p>
        </w:tc>
        <w:tc>
          <w:tcPr>
            <w:tcW w:w="910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200</w:t>
            </w:r>
          </w:p>
        </w:tc>
        <w:tc>
          <w:tcPr>
            <w:tcW w:w="1251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1181672</w:t>
            </w:r>
          </w:p>
        </w:tc>
      </w:tr>
      <w:tr w:rsidR="00DE7451" w:rsidRPr="00EA4527" w:rsidTr="00B4741E">
        <w:trPr>
          <w:trHeight w:val="626"/>
        </w:trPr>
        <w:tc>
          <w:tcPr>
            <w:tcW w:w="3708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7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4400000591</w:t>
            </w:r>
          </w:p>
        </w:tc>
        <w:tc>
          <w:tcPr>
            <w:tcW w:w="910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240</w:t>
            </w:r>
          </w:p>
        </w:tc>
        <w:tc>
          <w:tcPr>
            <w:tcW w:w="1251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1181672</w:t>
            </w:r>
          </w:p>
        </w:tc>
      </w:tr>
      <w:tr w:rsidR="00DE7451" w:rsidRPr="00EA4527" w:rsidTr="00B4741E">
        <w:trPr>
          <w:trHeight w:val="626"/>
        </w:trPr>
        <w:tc>
          <w:tcPr>
            <w:tcW w:w="3708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Расходы на исполнение судебных актов по муниципальным учреждениям культуры</w:t>
            </w:r>
          </w:p>
        </w:tc>
        <w:tc>
          <w:tcPr>
            <w:tcW w:w="957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4400000592</w:t>
            </w:r>
          </w:p>
        </w:tc>
        <w:tc>
          <w:tcPr>
            <w:tcW w:w="910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554512</w:t>
            </w:r>
          </w:p>
        </w:tc>
      </w:tr>
      <w:tr w:rsidR="00DE7451" w:rsidRPr="00EA4527" w:rsidTr="00B4741E">
        <w:trPr>
          <w:trHeight w:val="626"/>
        </w:trPr>
        <w:tc>
          <w:tcPr>
            <w:tcW w:w="3708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Расходы на выплаты персоналу государственных (муниципальных) учреждений</w:t>
            </w:r>
          </w:p>
        </w:tc>
        <w:tc>
          <w:tcPr>
            <w:tcW w:w="957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4400000592</w:t>
            </w:r>
          </w:p>
        </w:tc>
        <w:tc>
          <w:tcPr>
            <w:tcW w:w="910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100</w:t>
            </w:r>
          </w:p>
        </w:tc>
        <w:tc>
          <w:tcPr>
            <w:tcW w:w="1251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506622</w:t>
            </w:r>
          </w:p>
        </w:tc>
      </w:tr>
      <w:tr w:rsidR="00DE7451" w:rsidRPr="00EA4527" w:rsidTr="00B4741E">
        <w:trPr>
          <w:trHeight w:val="626"/>
        </w:trPr>
        <w:tc>
          <w:tcPr>
            <w:tcW w:w="3708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Расходы на выплаты персоналу государственных (муниципальных) учреждений</w:t>
            </w:r>
          </w:p>
        </w:tc>
        <w:tc>
          <w:tcPr>
            <w:tcW w:w="957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4400000592</w:t>
            </w:r>
          </w:p>
        </w:tc>
        <w:tc>
          <w:tcPr>
            <w:tcW w:w="910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110</w:t>
            </w:r>
          </w:p>
        </w:tc>
        <w:tc>
          <w:tcPr>
            <w:tcW w:w="1251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506622</w:t>
            </w:r>
          </w:p>
        </w:tc>
      </w:tr>
      <w:tr w:rsidR="00DE7451" w:rsidRPr="00EA4527" w:rsidTr="00B4741E">
        <w:trPr>
          <w:trHeight w:val="349"/>
        </w:trPr>
        <w:tc>
          <w:tcPr>
            <w:tcW w:w="3708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57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4400000591</w:t>
            </w:r>
          </w:p>
        </w:tc>
        <w:tc>
          <w:tcPr>
            <w:tcW w:w="910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800</w:t>
            </w:r>
          </w:p>
        </w:tc>
        <w:tc>
          <w:tcPr>
            <w:tcW w:w="1251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47890</w:t>
            </w:r>
          </w:p>
        </w:tc>
      </w:tr>
      <w:tr w:rsidR="00DE7451" w:rsidRPr="00EA4527" w:rsidTr="00B4741E">
        <w:trPr>
          <w:trHeight w:val="245"/>
        </w:trPr>
        <w:tc>
          <w:tcPr>
            <w:tcW w:w="3708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Уплата иных платежей</w:t>
            </w:r>
          </w:p>
        </w:tc>
        <w:tc>
          <w:tcPr>
            <w:tcW w:w="957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4400000591</w:t>
            </w:r>
          </w:p>
        </w:tc>
        <w:tc>
          <w:tcPr>
            <w:tcW w:w="910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850</w:t>
            </w:r>
          </w:p>
        </w:tc>
        <w:tc>
          <w:tcPr>
            <w:tcW w:w="1251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47890</w:t>
            </w:r>
          </w:p>
        </w:tc>
      </w:tr>
    </w:tbl>
    <w:p w:rsidR="00DE7451" w:rsidRPr="005857F3" w:rsidRDefault="00DE7451" w:rsidP="00B4741E">
      <w:pPr>
        <w:jc w:val="both"/>
        <w:rPr>
          <w:vanish/>
          <w:sz w:val="18"/>
          <w:szCs w:val="18"/>
        </w:rPr>
      </w:pPr>
    </w:p>
    <w:tbl>
      <w:tblPr>
        <w:tblW w:w="98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08"/>
        <w:gridCol w:w="957"/>
        <w:gridCol w:w="916"/>
        <w:gridCol w:w="906"/>
        <w:gridCol w:w="1216"/>
        <w:gridCol w:w="910"/>
        <w:gridCol w:w="1251"/>
      </w:tblGrid>
      <w:tr w:rsidR="00DE7451" w:rsidRPr="00EA4527" w:rsidTr="00B4741E">
        <w:trPr>
          <w:trHeight w:val="315"/>
        </w:trPr>
        <w:tc>
          <w:tcPr>
            <w:tcW w:w="3708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Библиотеки</w:t>
            </w:r>
          </w:p>
        </w:tc>
        <w:tc>
          <w:tcPr>
            <w:tcW w:w="957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4420000000</w:t>
            </w:r>
          </w:p>
        </w:tc>
        <w:tc>
          <w:tcPr>
            <w:tcW w:w="910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221844</w:t>
            </w:r>
          </w:p>
        </w:tc>
      </w:tr>
      <w:tr w:rsidR="00DE7451" w:rsidRPr="00EA4527" w:rsidTr="00B4741E">
        <w:trPr>
          <w:trHeight w:val="626"/>
        </w:trPr>
        <w:tc>
          <w:tcPr>
            <w:tcW w:w="3708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 xml:space="preserve">Расходы на обеспечение деятельности </w:t>
            </w:r>
          </w:p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(оказание услуг) подведомственных учреждений, в том числе на предоставление муниципальным бюджетам и автономным учреждениям субсидий</w:t>
            </w:r>
          </w:p>
        </w:tc>
        <w:tc>
          <w:tcPr>
            <w:tcW w:w="957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4420000591</w:t>
            </w:r>
          </w:p>
        </w:tc>
        <w:tc>
          <w:tcPr>
            <w:tcW w:w="910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221844</w:t>
            </w:r>
          </w:p>
        </w:tc>
      </w:tr>
      <w:tr w:rsidR="00DE7451" w:rsidRPr="00EA4527" w:rsidTr="00B4741E">
        <w:trPr>
          <w:trHeight w:val="359"/>
        </w:trPr>
        <w:tc>
          <w:tcPr>
            <w:tcW w:w="3708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957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4420000591</w:t>
            </w:r>
          </w:p>
        </w:tc>
        <w:tc>
          <w:tcPr>
            <w:tcW w:w="910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200</w:t>
            </w:r>
          </w:p>
        </w:tc>
        <w:tc>
          <w:tcPr>
            <w:tcW w:w="1251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221844</w:t>
            </w:r>
          </w:p>
        </w:tc>
      </w:tr>
      <w:tr w:rsidR="00DE7451" w:rsidRPr="00EA4527" w:rsidTr="00B4741E">
        <w:trPr>
          <w:trHeight w:val="626"/>
        </w:trPr>
        <w:tc>
          <w:tcPr>
            <w:tcW w:w="3708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7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08</w:t>
            </w:r>
          </w:p>
        </w:tc>
        <w:tc>
          <w:tcPr>
            <w:tcW w:w="90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4420000591</w:t>
            </w:r>
          </w:p>
        </w:tc>
        <w:tc>
          <w:tcPr>
            <w:tcW w:w="910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240</w:t>
            </w:r>
          </w:p>
        </w:tc>
        <w:tc>
          <w:tcPr>
            <w:tcW w:w="1251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221844</w:t>
            </w:r>
          </w:p>
        </w:tc>
      </w:tr>
      <w:tr w:rsidR="00DE7451" w:rsidRPr="00EA4527" w:rsidTr="00B4741E">
        <w:trPr>
          <w:trHeight w:val="355"/>
        </w:trPr>
        <w:tc>
          <w:tcPr>
            <w:tcW w:w="3708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957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10</w:t>
            </w:r>
          </w:p>
        </w:tc>
        <w:tc>
          <w:tcPr>
            <w:tcW w:w="90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</w:p>
        </w:tc>
        <w:tc>
          <w:tcPr>
            <w:tcW w:w="12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369914</w:t>
            </w:r>
          </w:p>
        </w:tc>
      </w:tr>
      <w:tr w:rsidR="00DE7451" w:rsidRPr="00EA4527" w:rsidTr="00B4741E">
        <w:trPr>
          <w:trHeight w:val="175"/>
        </w:trPr>
        <w:tc>
          <w:tcPr>
            <w:tcW w:w="3708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957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10</w:t>
            </w:r>
          </w:p>
        </w:tc>
        <w:tc>
          <w:tcPr>
            <w:tcW w:w="90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</w:p>
        </w:tc>
        <w:tc>
          <w:tcPr>
            <w:tcW w:w="910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279195</w:t>
            </w:r>
          </w:p>
        </w:tc>
      </w:tr>
      <w:tr w:rsidR="00DE7451" w:rsidRPr="00EA4527" w:rsidTr="00B4741E">
        <w:trPr>
          <w:trHeight w:val="438"/>
        </w:trPr>
        <w:tc>
          <w:tcPr>
            <w:tcW w:w="3708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Доплаты к пенсиям муниципальным служащим поселения</w:t>
            </w:r>
          </w:p>
        </w:tc>
        <w:tc>
          <w:tcPr>
            <w:tcW w:w="957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10</w:t>
            </w:r>
          </w:p>
        </w:tc>
        <w:tc>
          <w:tcPr>
            <w:tcW w:w="90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4910000000</w:t>
            </w:r>
          </w:p>
        </w:tc>
        <w:tc>
          <w:tcPr>
            <w:tcW w:w="910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279195</w:t>
            </w:r>
          </w:p>
        </w:tc>
      </w:tr>
      <w:tr w:rsidR="00DE7451" w:rsidRPr="00EA4527" w:rsidTr="00B4741E">
        <w:trPr>
          <w:trHeight w:val="445"/>
        </w:trPr>
        <w:tc>
          <w:tcPr>
            <w:tcW w:w="3708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Доплаты к пенсиям  муниципальных служащих</w:t>
            </w:r>
          </w:p>
        </w:tc>
        <w:tc>
          <w:tcPr>
            <w:tcW w:w="957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10</w:t>
            </w:r>
          </w:p>
        </w:tc>
        <w:tc>
          <w:tcPr>
            <w:tcW w:w="90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4910080010</w:t>
            </w:r>
          </w:p>
        </w:tc>
        <w:tc>
          <w:tcPr>
            <w:tcW w:w="910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</w:p>
        </w:tc>
        <w:tc>
          <w:tcPr>
            <w:tcW w:w="1251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279195</w:t>
            </w:r>
          </w:p>
        </w:tc>
      </w:tr>
      <w:tr w:rsidR="00DE7451" w:rsidRPr="00EA4527" w:rsidTr="00B4741E">
        <w:trPr>
          <w:trHeight w:val="351"/>
        </w:trPr>
        <w:tc>
          <w:tcPr>
            <w:tcW w:w="3708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Социальное обеспечение и иные выплаты</w:t>
            </w:r>
          </w:p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населению</w:t>
            </w:r>
          </w:p>
        </w:tc>
        <w:tc>
          <w:tcPr>
            <w:tcW w:w="957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10</w:t>
            </w:r>
          </w:p>
        </w:tc>
        <w:tc>
          <w:tcPr>
            <w:tcW w:w="90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4910080010</w:t>
            </w:r>
          </w:p>
        </w:tc>
        <w:tc>
          <w:tcPr>
            <w:tcW w:w="910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300</w:t>
            </w:r>
          </w:p>
        </w:tc>
        <w:tc>
          <w:tcPr>
            <w:tcW w:w="1251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279195</w:t>
            </w:r>
          </w:p>
        </w:tc>
      </w:tr>
      <w:tr w:rsidR="00DE7451" w:rsidRPr="00EA4527" w:rsidTr="00B4741E">
        <w:trPr>
          <w:trHeight w:val="351"/>
        </w:trPr>
        <w:tc>
          <w:tcPr>
            <w:tcW w:w="3708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Публичные нормативные социальные выплаты</w:t>
            </w:r>
          </w:p>
        </w:tc>
        <w:tc>
          <w:tcPr>
            <w:tcW w:w="957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999</w:t>
            </w:r>
          </w:p>
        </w:tc>
        <w:tc>
          <w:tcPr>
            <w:tcW w:w="9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10</w:t>
            </w:r>
          </w:p>
        </w:tc>
        <w:tc>
          <w:tcPr>
            <w:tcW w:w="90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01</w:t>
            </w:r>
          </w:p>
        </w:tc>
        <w:tc>
          <w:tcPr>
            <w:tcW w:w="1216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4910080010</w:t>
            </w:r>
          </w:p>
        </w:tc>
        <w:tc>
          <w:tcPr>
            <w:tcW w:w="910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310</w:t>
            </w:r>
          </w:p>
        </w:tc>
        <w:tc>
          <w:tcPr>
            <w:tcW w:w="1251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279195</w:t>
            </w:r>
          </w:p>
        </w:tc>
      </w:tr>
    </w:tbl>
    <w:p w:rsidR="00DE7451" w:rsidRPr="00F25DCB" w:rsidRDefault="00DE7451" w:rsidP="00B4741E">
      <w:pPr>
        <w:rPr>
          <w:sz w:val="18"/>
          <w:szCs w:val="18"/>
        </w:rPr>
      </w:pPr>
    </w:p>
    <w:p w:rsidR="00DE7451" w:rsidRDefault="00DE7451" w:rsidP="00E41190">
      <w:pPr>
        <w:rPr>
          <w:sz w:val="20"/>
          <w:szCs w:val="20"/>
        </w:rPr>
      </w:pPr>
    </w:p>
    <w:p w:rsidR="00DE7451" w:rsidRPr="00F50F89" w:rsidRDefault="00DE7451" w:rsidP="00E41190">
      <w:pPr>
        <w:rPr>
          <w:sz w:val="20"/>
          <w:szCs w:val="20"/>
        </w:rPr>
      </w:pPr>
    </w:p>
    <w:p w:rsidR="00DE7451" w:rsidRDefault="00DE7451" w:rsidP="001927C7">
      <w:pPr>
        <w:jc w:val="center"/>
        <w:rPr>
          <w:sz w:val="20"/>
          <w:szCs w:val="20"/>
        </w:rPr>
      </w:pPr>
    </w:p>
    <w:p w:rsidR="00DE7451" w:rsidRPr="00F50F89" w:rsidRDefault="00DE7451" w:rsidP="001927C7">
      <w:pPr>
        <w:jc w:val="center"/>
        <w:rPr>
          <w:sz w:val="20"/>
          <w:szCs w:val="20"/>
        </w:rPr>
      </w:pPr>
    </w:p>
    <w:p w:rsidR="00DE7451" w:rsidRPr="00F50F89" w:rsidRDefault="00DE7451" w:rsidP="00275DA6">
      <w:pPr>
        <w:jc w:val="center"/>
        <w:rPr>
          <w:sz w:val="20"/>
          <w:szCs w:val="20"/>
        </w:rPr>
      </w:pPr>
      <w:r w:rsidRPr="00F50F89">
        <w:rPr>
          <w:sz w:val="20"/>
          <w:szCs w:val="20"/>
        </w:rPr>
        <w:t>РОССИЙСКАЯ ФЕДЕРАЦИЯ</w:t>
      </w:r>
    </w:p>
    <w:p w:rsidR="00DE7451" w:rsidRPr="00F50F89" w:rsidRDefault="00DE7451" w:rsidP="00275DA6">
      <w:pPr>
        <w:jc w:val="center"/>
        <w:rPr>
          <w:sz w:val="20"/>
          <w:szCs w:val="20"/>
        </w:rPr>
      </w:pPr>
      <w:r w:rsidRPr="00F50F89">
        <w:rPr>
          <w:sz w:val="20"/>
          <w:szCs w:val="20"/>
        </w:rPr>
        <w:t>КОСТРОМСКАЯ ОБЛАСТЬ</w:t>
      </w:r>
    </w:p>
    <w:p w:rsidR="00DE7451" w:rsidRPr="00F50F89" w:rsidRDefault="00DE7451" w:rsidP="00275DA6">
      <w:pPr>
        <w:jc w:val="center"/>
        <w:rPr>
          <w:sz w:val="20"/>
          <w:szCs w:val="20"/>
        </w:rPr>
      </w:pPr>
      <w:r w:rsidRPr="00F50F89">
        <w:rPr>
          <w:sz w:val="20"/>
          <w:szCs w:val="20"/>
        </w:rPr>
        <w:t>ГАЛИЧСКИЙ МУНИЦИПАЛЬНЫЙ РАЙОН</w:t>
      </w:r>
    </w:p>
    <w:p w:rsidR="00DE7451" w:rsidRPr="00F50F89" w:rsidRDefault="00DE7451" w:rsidP="00275DA6">
      <w:pPr>
        <w:jc w:val="center"/>
        <w:rPr>
          <w:sz w:val="20"/>
          <w:szCs w:val="20"/>
        </w:rPr>
      </w:pPr>
    </w:p>
    <w:p w:rsidR="00DE7451" w:rsidRPr="00F50F89" w:rsidRDefault="00DE7451" w:rsidP="00275DA6">
      <w:pPr>
        <w:jc w:val="center"/>
        <w:rPr>
          <w:sz w:val="20"/>
          <w:szCs w:val="20"/>
        </w:rPr>
      </w:pPr>
      <w:r w:rsidRPr="00F50F89">
        <w:rPr>
          <w:sz w:val="20"/>
          <w:szCs w:val="20"/>
        </w:rPr>
        <w:object w:dxaOrig="4199" w:dyaOrig="5196">
          <v:shape id="_x0000_i1026" type="#_x0000_t75" style="width:36pt;height:44.25pt" o:ole="">
            <v:imagedata r:id="rId5" o:title="" chromakey="#ebebeb" gain="112993f" blacklevel="-5898f"/>
          </v:shape>
          <o:OLEObject Type="Embed" ProgID="Unknown" ShapeID="_x0000_i1026" DrawAspect="Content" ObjectID="_1557641800" r:id="rId7"/>
        </w:object>
      </w:r>
    </w:p>
    <w:p w:rsidR="00DE7451" w:rsidRPr="00F50F89" w:rsidRDefault="00DE7451" w:rsidP="00275DA6">
      <w:pPr>
        <w:jc w:val="center"/>
        <w:rPr>
          <w:sz w:val="20"/>
          <w:szCs w:val="20"/>
        </w:rPr>
      </w:pPr>
    </w:p>
    <w:p w:rsidR="00DE7451" w:rsidRPr="00F50F89" w:rsidRDefault="00DE7451" w:rsidP="00275DA6">
      <w:pPr>
        <w:jc w:val="center"/>
        <w:rPr>
          <w:sz w:val="20"/>
          <w:szCs w:val="20"/>
        </w:rPr>
      </w:pPr>
      <w:r w:rsidRPr="00F50F89">
        <w:rPr>
          <w:sz w:val="20"/>
          <w:szCs w:val="20"/>
        </w:rPr>
        <w:t>СОВЕТ ДЕПУТАТОВ</w:t>
      </w:r>
    </w:p>
    <w:p w:rsidR="00DE7451" w:rsidRPr="00F50F89" w:rsidRDefault="00DE7451" w:rsidP="00275DA6">
      <w:pPr>
        <w:jc w:val="center"/>
        <w:rPr>
          <w:sz w:val="20"/>
          <w:szCs w:val="20"/>
        </w:rPr>
      </w:pPr>
      <w:r w:rsidRPr="00F50F89">
        <w:rPr>
          <w:sz w:val="20"/>
          <w:szCs w:val="20"/>
        </w:rPr>
        <w:t>ДМИТРИЕВСКОГО СЕЛЬСКОГО ПОСЕЛЕНИЯ</w:t>
      </w:r>
    </w:p>
    <w:p w:rsidR="00DE7451" w:rsidRPr="00F50F89" w:rsidRDefault="00DE7451" w:rsidP="00275DA6">
      <w:pPr>
        <w:jc w:val="center"/>
        <w:rPr>
          <w:b/>
          <w:sz w:val="20"/>
          <w:szCs w:val="20"/>
        </w:rPr>
      </w:pPr>
    </w:p>
    <w:p w:rsidR="00DE7451" w:rsidRPr="00F50F89" w:rsidRDefault="00DE7451" w:rsidP="00275DA6">
      <w:pPr>
        <w:jc w:val="center"/>
        <w:rPr>
          <w:b/>
          <w:sz w:val="20"/>
          <w:szCs w:val="20"/>
        </w:rPr>
      </w:pPr>
      <w:r w:rsidRPr="00F50F89">
        <w:rPr>
          <w:b/>
          <w:sz w:val="20"/>
          <w:szCs w:val="20"/>
        </w:rPr>
        <w:t>РЕШЕНИЕ</w:t>
      </w:r>
    </w:p>
    <w:p w:rsidR="00DE7451" w:rsidRPr="00F50F89" w:rsidRDefault="00DE7451" w:rsidP="00275DA6">
      <w:pPr>
        <w:jc w:val="center"/>
        <w:rPr>
          <w:b/>
          <w:sz w:val="20"/>
          <w:szCs w:val="20"/>
        </w:rPr>
      </w:pPr>
    </w:p>
    <w:p w:rsidR="00DE7451" w:rsidRPr="00EA4527" w:rsidRDefault="00DE7451" w:rsidP="00EA4527">
      <w:pPr>
        <w:rPr>
          <w:sz w:val="20"/>
          <w:szCs w:val="20"/>
        </w:rPr>
      </w:pPr>
      <w:r w:rsidRPr="00EA4527">
        <w:rPr>
          <w:sz w:val="20"/>
          <w:szCs w:val="20"/>
        </w:rPr>
        <w:t>от « 28 » февраля 2017 года  № 81</w:t>
      </w:r>
    </w:p>
    <w:p w:rsidR="00DE7451" w:rsidRPr="00EA4527" w:rsidRDefault="00DE7451" w:rsidP="00EA4527">
      <w:pPr>
        <w:rPr>
          <w:sz w:val="20"/>
          <w:szCs w:val="20"/>
        </w:rPr>
      </w:pPr>
    </w:p>
    <w:p w:rsidR="00DE7451" w:rsidRPr="00EA4527" w:rsidRDefault="00DE7451" w:rsidP="00EA4527">
      <w:pPr>
        <w:rPr>
          <w:sz w:val="20"/>
          <w:szCs w:val="20"/>
        </w:rPr>
      </w:pPr>
      <w:r w:rsidRPr="00EA4527">
        <w:rPr>
          <w:sz w:val="20"/>
          <w:szCs w:val="20"/>
        </w:rPr>
        <w:t xml:space="preserve">Об утверждении изменений, внесенных </w:t>
      </w:r>
    </w:p>
    <w:p w:rsidR="00DE7451" w:rsidRPr="00EA4527" w:rsidRDefault="00DE7451" w:rsidP="00EA4527">
      <w:pPr>
        <w:rPr>
          <w:sz w:val="20"/>
          <w:szCs w:val="20"/>
        </w:rPr>
      </w:pPr>
      <w:r w:rsidRPr="00EA4527">
        <w:rPr>
          <w:sz w:val="20"/>
          <w:szCs w:val="20"/>
        </w:rPr>
        <w:t xml:space="preserve">в генеральный план и правила землепользования </w:t>
      </w:r>
    </w:p>
    <w:p w:rsidR="00DE7451" w:rsidRPr="00EA4527" w:rsidRDefault="00DE7451" w:rsidP="00EA4527">
      <w:pPr>
        <w:rPr>
          <w:sz w:val="20"/>
          <w:szCs w:val="20"/>
        </w:rPr>
      </w:pPr>
      <w:r w:rsidRPr="00EA4527">
        <w:rPr>
          <w:sz w:val="20"/>
          <w:szCs w:val="20"/>
        </w:rPr>
        <w:t>и застройки Дмитриевского сельского</w:t>
      </w:r>
    </w:p>
    <w:p w:rsidR="00DE7451" w:rsidRPr="00EA4527" w:rsidRDefault="00DE7451" w:rsidP="00EA4527">
      <w:pPr>
        <w:rPr>
          <w:sz w:val="20"/>
          <w:szCs w:val="20"/>
        </w:rPr>
      </w:pPr>
      <w:r w:rsidRPr="00EA4527">
        <w:rPr>
          <w:sz w:val="20"/>
          <w:szCs w:val="20"/>
        </w:rPr>
        <w:t xml:space="preserve">поселения Галичского муниципального </w:t>
      </w:r>
    </w:p>
    <w:p w:rsidR="00DE7451" w:rsidRPr="00EA4527" w:rsidRDefault="00DE7451" w:rsidP="00EA4527">
      <w:pPr>
        <w:rPr>
          <w:sz w:val="20"/>
          <w:szCs w:val="20"/>
        </w:rPr>
      </w:pPr>
      <w:r w:rsidRPr="00EA4527">
        <w:rPr>
          <w:sz w:val="20"/>
          <w:szCs w:val="20"/>
        </w:rPr>
        <w:t>района Костромской области</w:t>
      </w:r>
    </w:p>
    <w:p w:rsidR="00DE7451" w:rsidRPr="00EA4527" w:rsidRDefault="00DE7451" w:rsidP="00EA4527">
      <w:pPr>
        <w:rPr>
          <w:sz w:val="20"/>
          <w:szCs w:val="20"/>
        </w:rPr>
      </w:pPr>
    </w:p>
    <w:p w:rsidR="00DE7451" w:rsidRPr="00EA4527" w:rsidRDefault="00DE7451" w:rsidP="00EA4527">
      <w:pPr>
        <w:rPr>
          <w:sz w:val="20"/>
          <w:szCs w:val="20"/>
        </w:rPr>
      </w:pPr>
    </w:p>
    <w:p w:rsidR="00DE7451" w:rsidRPr="00EA4527" w:rsidRDefault="00DE7451" w:rsidP="00EA4527">
      <w:pPr>
        <w:ind w:firstLine="709"/>
        <w:jc w:val="both"/>
        <w:rPr>
          <w:sz w:val="20"/>
          <w:szCs w:val="20"/>
        </w:rPr>
      </w:pPr>
      <w:r w:rsidRPr="00EA4527">
        <w:rPr>
          <w:sz w:val="20"/>
          <w:szCs w:val="20"/>
        </w:rPr>
        <w:t xml:space="preserve">В соответствии со статьями 24 и 33 Градостроительного кодекса Российской Федерации, Законом Костромской области от 17 мая 2007 года № 150-4-ЗКО «О документах территориального планирования муниципальных образований Костромской области», протоколами публичных слушаний, Совет депутатов Дмитриевского сельского поселения Галичского муниципального района </w:t>
      </w:r>
    </w:p>
    <w:p w:rsidR="00DE7451" w:rsidRPr="00EA4527" w:rsidRDefault="00DE7451" w:rsidP="00EA4527">
      <w:pPr>
        <w:ind w:firstLine="709"/>
        <w:jc w:val="both"/>
        <w:rPr>
          <w:sz w:val="20"/>
          <w:szCs w:val="20"/>
        </w:rPr>
      </w:pPr>
      <w:r w:rsidRPr="00EA4527">
        <w:rPr>
          <w:sz w:val="20"/>
          <w:szCs w:val="20"/>
        </w:rPr>
        <w:t>РЕШИЛ:</w:t>
      </w:r>
    </w:p>
    <w:p w:rsidR="00DE7451" w:rsidRPr="00EA4527" w:rsidRDefault="00DE7451" w:rsidP="00EA4527">
      <w:pPr>
        <w:ind w:firstLine="709"/>
        <w:jc w:val="both"/>
        <w:rPr>
          <w:sz w:val="20"/>
          <w:szCs w:val="20"/>
        </w:rPr>
      </w:pPr>
      <w:r w:rsidRPr="00EA4527">
        <w:rPr>
          <w:sz w:val="20"/>
          <w:szCs w:val="20"/>
        </w:rPr>
        <w:t>1. Утвердить прилагаемые изменения в генеральный план и правила землепользования и застройки Дмитриевского сельского поселения Галичского муниципального района Костромской области.</w:t>
      </w:r>
    </w:p>
    <w:p w:rsidR="00DE7451" w:rsidRPr="00EA4527" w:rsidRDefault="00DE7451" w:rsidP="00EA4527">
      <w:pPr>
        <w:ind w:firstLine="709"/>
        <w:jc w:val="both"/>
        <w:rPr>
          <w:sz w:val="20"/>
          <w:szCs w:val="20"/>
        </w:rPr>
      </w:pPr>
      <w:r w:rsidRPr="00EA4527">
        <w:rPr>
          <w:sz w:val="20"/>
          <w:szCs w:val="20"/>
        </w:rPr>
        <w:t xml:space="preserve">2. Настоящее решение вступает в силу со дня официального опубликования (обнародования). </w:t>
      </w:r>
    </w:p>
    <w:p w:rsidR="00DE7451" w:rsidRPr="00EA4527" w:rsidRDefault="00DE7451" w:rsidP="00EA4527">
      <w:pPr>
        <w:rPr>
          <w:sz w:val="20"/>
          <w:szCs w:val="20"/>
        </w:rPr>
      </w:pPr>
    </w:p>
    <w:p w:rsidR="00DE7451" w:rsidRPr="00EA4527" w:rsidRDefault="00DE7451" w:rsidP="00EA4527">
      <w:pPr>
        <w:rPr>
          <w:sz w:val="20"/>
          <w:szCs w:val="20"/>
        </w:rPr>
      </w:pPr>
      <w:r w:rsidRPr="00EA4527">
        <w:rPr>
          <w:sz w:val="20"/>
          <w:szCs w:val="20"/>
        </w:rPr>
        <w:t xml:space="preserve">Глава Дмитриевского сельского поселения </w:t>
      </w:r>
    </w:p>
    <w:p w:rsidR="00DE7451" w:rsidRPr="00EA4527" w:rsidRDefault="00DE7451" w:rsidP="00EA4527">
      <w:pPr>
        <w:rPr>
          <w:sz w:val="20"/>
          <w:szCs w:val="20"/>
        </w:rPr>
      </w:pPr>
      <w:r w:rsidRPr="00EA4527">
        <w:rPr>
          <w:sz w:val="20"/>
          <w:szCs w:val="20"/>
        </w:rPr>
        <w:t xml:space="preserve">Галичского муниципального района </w:t>
      </w:r>
    </w:p>
    <w:p w:rsidR="00DE7451" w:rsidRDefault="00DE7451" w:rsidP="00EA4527">
      <w:pPr>
        <w:rPr>
          <w:sz w:val="20"/>
          <w:szCs w:val="20"/>
        </w:rPr>
      </w:pPr>
      <w:r w:rsidRPr="00EA4527">
        <w:rPr>
          <w:sz w:val="20"/>
          <w:szCs w:val="20"/>
        </w:rPr>
        <w:t>Костромской области                                                                     А.В.Тютин</w:t>
      </w:r>
    </w:p>
    <w:p w:rsidR="00DE7451" w:rsidRPr="00EA4527" w:rsidRDefault="00DE7451" w:rsidP="00EA4527">
      <w:pPr>
        <w:rPr>
          <w:sz w:val="20"/>
          <w:szCs w:val="20"/>
        </w:rPr>
      </w:pPr>
    </w:p>
    <w:p w:rsidR="00DE7451" w:rsidRPr="00EA4527" w:rsidRDefault="00DE7451" w:rsidP="001927C7">
      <w:pPr>
        <w:jc w:val="center"/>
        <w:rPr>
          <w:sz w:val="20"/>
          <w:szCs w:val="20"/>
        </w:rPr>
      </w:pPr>
      <w:r w:rsidRPr="00EA4527">
        <w:rPr>
          <w:sz w:val="20"/>
          <w:szCs w:val="20"/>
        </w:rPr>
        <w:t>_____________________________________________________________</w:t>
      </w:r>
    </w:p>
    <w:p w:rsidR="00DE7451" w:rsidRPr="00EA4527" w:rsidRDefault="00DE7451" w:rsidP="001927C7">
      <w:pPr>
        <w:jc w:val="center"/>
        <w:rPr>
          <w:sz w:val="20"/>
          <w:szCs w:val="20"/>
        </w:rPr>
      </w:pPr>
    </w:p>
    <w:p w:rsidR="00DE7451" w:rsidRPr="00F50F89" w:rsidRDefault="00DE7451" w:rsidP="00275DA6">
      <w:pPr>
        <w:jc w:val="center"/>
        <w:rPr>
          <w:sz w:val="20"/>
          <w:szCs w:val="20"/>
        </w:rPr>
      </w:pPr>
      <w:r w:rsidRPr="00F50F89">
        <w:rPr>
          <w:sz w:val="20"/>
          <w:szCs w:val="20"/>
        </w:rPr>
        <w:t>РОССИЙСКАЯ ФЕДЕРАЦИЯ</w:t>
      </w:r>
    </w:p>
    <w:p w:rsidR="00DE7451" w:rsidRPr="00F50F89" w:rsidRDefault="00DE7451" w:rsidP="00275DA6">
      <w:pPr>
        <w:jc w:val="center"/>
        <w:rPr>
          <w:sz w:val="20"/>
          <w:szCs w:val="20"/>
        </w:rPr>
      </w:pPr>
      <w:r w:rsidRPr="00F50F89">
        <w:rPr>
          <w:sz w:val="20"/>
          <w:szCs w:val="20"/>
        </w:rPr>
        <w:t>КОСТРОМСКАЯ ОБЛАСТЬ</w:t>
      </w:r>
    </w:p>
    <w:p w:rsidR="00DE7451" w:rsidRPr="00F50F89" w:rsidRDefault="00DE7451" w:rsidP="00275DA6">
      <w:pPr>
        <w:jc w:val="center"/>
        <w:rPr>
          <w:sz w:val="20"/>
          <w:szCs w:val="20"/>
        </w:rPr>
      </w:pPr>
      <w:r w:rsidRPr="00F50F89">
        <w:rPr>
          <w:sz w:val="20"/>
          <w:szCs w:val="20"/>
        </w:rPr>
        <w:t>ГАЛИЧСКИЙ МУНИЦИПАЛЬНЫЙ РАЙОН</w:t>
      </w:r>
    </w:p>
    <w:p w:rsidR="00DE7451" w:rsidRPr="00F50F89" w:rsidRDefault="00DE7451" w:rsidP="00275DA6">
      <w:pPr>
        <w:jc w:val="center"/>
        <w:rPr>
          <w:sz w:val="20"/>
          <w:szCs w:val="20"/>
        </w:rPr>
      </w:pPr>
    </w:p>
    <w:p w:rsidR="00DE7451" w:rsidRPr="00F50F89" w:rsidRDefault="00DE7451" w:rsidP="00275DA6">
      <w:pPr>
        <w:jc w:val="center"/>
        <w:rPr>
          <w:sz w:val="20"/>
          <w:szCs w:val="20"/>
        </w:rPr>
      </w:pPr>
      <w:r w:rsidRPr="00F50F89">
        <w:rPr>
          <w:sz w:val="20"/>
          <w:szCs w:val="20"/>
        </w:rPr>
        <w:object w:dxaOrig="4199" w:dyaOrig="5196">
          <v:shape id="_x0000_i1027" type="#_x0000_t75" style="width:36pt;height:44.25pt" o:ole="">
            <v:imagedata r:id="rId5" o:title="" chromakey="#ebebeb" gain="112993f" blacklevel="-5898f"/>
          </v:shape>
          <o:OLEObject Type="Embed" ProgID="Unknown" ShapeID="_x0000_i1027" DrawAspect="Content" ObjectID="_1557641801" r:id="rId8"/>
        </w:object>
      </w:r>
    </w:p>
    <w:p w:rsidR="00DE7451" w:rsidRPr="00F50F89" w:rsidRDefault="00DE7451" w:rsidP="00275DA6">
      <w:pPr>
        <w:jc w:val="center"/>
        <w:rPr>
          <w:sz w:val="20"/>
          <w:szCs w:val="20"/>
        </w:rPr>
      </w:pPr>
    </w:p>
    <w:p w:rsidR="00DE7451" w:rsidRPr="00F50F89" w:rsidRDefault="00DE7451" w:rsidP="00275DA6">
      <w:pPr>
        <w:jc w:val="center"/>
        <w:rPr>
          <w:sz w:val="20"/>
          <w:szCs w:val="20"/>
        </w:rPr>
      </w:pPr>
      <w:r w:rsidRPr="00F50F89">
        <w:rPr>
          <w:sz w:val="20"/>
          <w:szCs w:val="20"/>
        </w:rPr>
        <w:t>СОВЕТ ДЕПУТАТОВ</w:t>
      </w:r>
    </w:p>
    <w:p w:rsidR="00DE7451" w:rsidRPr="00F50F89" w:rsidRDefault="00DE7451" w:rsidP="00275DA6">
      <w:pPr>
        <w:jc w:val="center"/>
        <w:rPr>
          <w:sz w:val="20"/>
          <w:szCs w:val="20"/>
        </w:rPr>
      </w:pPr>
      <w:r w:rsidRPr="00F50F89">
        <w:rPr>
          <w:sz w:val="20"/>
          <w:szCs w:val="20"/>
        </w:rPr>
        <w:t>ДМИТРИЕВСКОГО СЕЛЬСКОГО ПОСЕЛЕНИЯ</w:t>
      </w:r>
    </w:p>
    <w:p w:rsidR="00DE7451" w:rsidRPr="00F50F89" w:rsidRDefault="00DE7451" w:rsidP="00275DA6">
      <w:pPr>
        <w:jc w:val="center"/>
        <w:rPr>
          <w:sz w:val="20"/>
          <w:szCs w:val="20"/>
        </w:rPr>
      </w:pPr>
    </w:p>
    <w:p w:rsidR="00DE7451" w:rsidRPr="00F50F89" w:rsidRDefault="00DE7451" w:rsidP="00275DA6">
      <w:pPr>
        <w:jc w:val="center"/>
        <w:rPr>
          <w:sz w:val="20"/>
          <w:szCs w:val="20"/>
        </w:rPr>
      </w:pPr>
      <w:r w:rsidRPr="00F50F89">
        <w:rPr>
          <w:sz w:val="20"/>
          <w:szCs w:val="20"/>
        </w:rPr>
        <w:t>РЕШЕНИЕ</w:t>
      </w:r>
    </w:p>
    <w:p w:rsidR="00DE7451" w:rsidRPr="00F50F89" w:rsidRDefault="00DE7451" w:rsidP="00275DA6">
      <w:pPr>
        <w:rPr>
          <w:sz w:val="20"/>
          <w:szCs w:val="20"/>
        </w:rPr>
      </w:pPr>
    </w:p>
    <w:p w:rsidR="00DE7451" w:rsidRPr="00EA4527" w:rsidRDefault="00DE7451" w:rsidP="00EA4527">
      <w:pPr>
        <w:jc w:val="both"/>
        <w:rPr>
          <w:sz w:val="20"/>
          <w:szCs w:val="20"/>
        </w:rPr>
      </w:pPr>
      <w:r w:rsidRPr="00EA4527">
        <w:rPr>
          <w:sz w:val="20"/>
          <w:szCs w:val="20"/>
        </w:rPr>
        <w:t>« 28 »  февраля  2017 года № 82</w:t>
      </w:r>
    </w:p>
    <w:p w:rsidR="00DE7451" w:rsidRPr="00EA4527" w:rsidRDefault="00DE7451" w:rsidP="00EA4527">
      <w:pPr>
        <w:rPr>
          <w:sz w:val="20"/>
          <w:szCs w:val="20"/>
        </w:rPr>
      </w:pPr>
    </w:p>
    <w:p w:rsidR="00DE7451" w:rsidRPr="00EA4527" w:rsidRDefault="00DE7451" w:rsidP="00EA4527">
      <w:pPr>
        <w:rPr>
          <w:sz w:val="20"/>
          <w:szCs w:val="20"/>
        </w:rPr>
      </w:pPr>
      <w:r w:rsidRPr="00EA4527">
        <w:rPr>
          <w:sz w:val="20"/>
          <w:szCs w:val="20"/>
        </w:rPr>
        <w:t xml:space="preserve">Об утверждении отчета об использовании </w:t>
      </w:r>
    </w:p>
    <w:p w:rsidR="00DE7451" w:rsidRPr="00EA4527" w:rsidRDefault="00DE7451" w:rsidP="00EA4527">
      <w:pPr>
        <w:rPr>
          <w:sz w:val="20"/>
          <w:szCs w:val="20"/>
        </w:rPr>
      </w:pPr>
      <w:r w:rsidRPr="00EA4527">
        <w:rPr>
          <w:sz w:val="20"/>
          <w:szCs w:val="20"/>
        </w:rPr>
        <w:t>бюджетных ассигнований резервного фонда</w:t>
      </w:r>
    </w:p>
    <w:p w:rsidR="00DE7451" w:rsidRPr="00EA4527" w:rsidRDefault="00DE7451" w:rsidP="00EA4527">
      <w:pPr>
        <w:rPr>
          <w:sz w:val="20"/>
          <w:szCs w:val="20"/>
        </w:rPr>
      </w:pPr>
      <w:r w:rsidRPr="00EA4527">
        <w:rPr>
          <w:sz w:val="20"/>
          <w:szCs w:val="20"/>
        </w:rPr>
        <w:t>администрации Дмитриевского</w:t>
      </w:r>
    </w:p>
    <w:p w:rsidR="00DE7451" w:rsidRPr="00EA4527" w:rsidRDefault="00DE7451" w:rsidP="00EA4527">
      <w:pPr>
        <w:rPr>
          <w:sz w:val="20"/>
          <w:szCs w:val="20"/>
        </w:rPr>
      </w:pPr>
      <w:r w:rsidRPr="00EA4527">
        <w:rPr>
          <w:sz w:val="20"/>
          <w:szCs w:val="20"/>
        </w:rPr>
        <w:t>сельского поселения за 2016 год.</w:t>
      </w:r>
    </w:p>
    <w:p w:rsidR="00DE7451" w:rsidRPr="00EA4527" w:rsidRDefault="00DE7451" w:rsidP="00EA4527">
      <w:pPr>
        <w:rPr>
          <w:sz w:val="20"/>
          <w:szCs w:val="20"/>
        </w:rPr>
      </w:pPr>
    </w:p>
    <w:p w:rsidR="00DE7451" w:rsidRPr="00EA4527" w:rsidRDefault="00DE7451" w:rsidP="00EA4527">
      <w:pPr>
        <w:ind w:firstLine="708"/>
        <w:jc w:val="both"/>
        <w:rPr>
          <w:sz w:val="20"/>
          <w:szCs w:val="20"/>
        </w:rPr>
      </w:pPr>
      <w:r w:rsidRPr="00EA4527">
        <w:rPr>
          <w:sz w:val="20"/>
          <w:szCs w:val="20"/>
        </w:rPr>
        <w:t>Рассмотрев информацию администрации Дмитриевского сельского поселения об использовании бюджетных ассигнований резервного фонда администрации сельского поселения за 2016 год, Совет депутатов сельского поселения РЕШИЛ:</w:t>
      </w:r>
    </w:p>
    <w:p w:rsidR="00DE7451" w:rsidRPr="00EA4527" w:rsidRDefault="00DE7451" w:rsidP="00EA4527">
      <w:pPr>
        <w:ind w:firstLine="708"/>
        <w:jc w:val="both"/>
        <w:rPr>
          <w:sz w:val="20"/>
          <w:szCs w:val="20"/>
        </w:rPr>
      </w:pPr>
      <w:r w:rsidRPr="00EA4527">
        <w:rPr>
          <w:sz w:val="20"/>
          <w:szCs w:val="20"/>
        </w:rPr>
        <w:t>1.Утвердить отчёт об использовании бюджетных ассигнований резервного фонда администрации сельского поселения за 2016 год согласно приложению.</w:t>
      </w:r>
    </w:p>
    <w:p w:rsidR="00DE7451" w:rsidRPr="00EA4527" w:rsidRDefault="00DE7451" w:rsidP="00EA4527">
      <w:pPr>
        <w:ind w:firstLine="708"/>
        <w:jc w:val="both"/>
        <w:rPr>
          <w:sz w:val="20"/>
          <w:szCs w:val="20"/>
        </w:rPr>
      </w:pPr>
      <w:r w:rsidRPr="00EA4527">
        <w:rPr>
          <w:sz w:val="20"/>
          <w:szCs w:val="20"/>
        </w:rPr>
        <w:t>2.Настоящее решение вступает в силу со дня подписания и подлежит официальному опубликованию в информационном бюллетене «Дмитриевский вестник».</w:t>
      </w:r>
    </w:p>
    <w:p w:rsidR="00DE7451" w:rsidRPr="00EA4527" w:rsidRDefault="00DE7451" w:rsidP="00EA4527">
      <w:pPr>
        <w:jc w:val="both"/>
        <w:rPr>
          <w:sz w:val="20"/>
          <w:szCs w:val="20"/>
        </w:rPr>
      </w:pPr>
    </w:p>
    <w:p w:rsidR="00DE7451" w:rsidRPr="00EA4527" w:rsidRDefault="00DE7451" w:rsidP="00EA4527">
      <w:pPr>
        <w:jc w:val="both"/>
        <w:rPr>
          <w:sz w:val="20"/>
          <w:szCs w:val="20"/>
        </w:rPr>
      </w:pPr>
    </w:p>
    <w:p w:rsidR="00DE7451" w:rsidRPr="00EA4527" w:rsidRDefault="00DE7451" w:rsidP="00EA4527">
      <w:pPr>
        <w:jc w:val="both"/>
        <w:rPr>
          <w:sz w:val="20"/>
          <w:szCs w:val="20"/>
        </w:rPr>
      </w:pPr>
    </w:p>
    <w:p w:rsidR="00DE7451" w:rsidRPr="00EA4527" w:rsidRDefault="00DE7451" w:rsidP="00EA4527">
      <w:pPr>
        <w:jc w:val="both"/>
        <w:rPr>
          <w:sz w:val="20"/>
          <w:szCs w:val="20"/>
        </w:rPr>
      </w:pPr>
      <w:r w:rsidRPr="00EA4527">
        <w:rPr>
          <w:sz w:val="20"/>
          <w:szCs w:val="20"/>
        </w:rPr>
        <w:t>Глава сельского поселения:                                                            А.В.Тютин</w:t>
      </w:r>
    </w:p>
    <w:p w:rsidR="00DE7451" w:rsidRPr="00EA4527" w:rsidRDefault="00DE7451" w:rsidP="00EA4527">
      <w:pPr>
        <w:jc w:val="right"/>
        <w:rPr>
          <w:sz w:val="20"/>
          <w:szCs w:val="20"/>
        </w:rPr>
      </w:pPr>
    </w:p>
    <w:p w:rsidR="00DE7451" w:rsidRPr="00EA4527" w:rsidRDefault="00DE7451" w:rsidP="00EA4527">
      <w:pPr>
        <w:jc w:val="right"/>
        <w:rPr>
          <w:sz w:val="20"/>
          <w:szCs w:val="20"/>
        </w:rPr>
      </w:pPr>
    </w:p>
    <w:p w:rsidR="00DE7451" w:rsidRPr="00EA4527" w:rsidRDefault="00DE7451" w:rsidP="00EA4527">
      <w:pPr>
        <w:rPr>
          <w:sz w:val="20"/>
          <w:szCs w:val="20"/>
        </w:rPr>
      </w:pPr>
    </w:p>
    <w:p w:rsidR="00DE7451" w:rsidRPr="00EA4527" w:rsidRDefault="00DE7451" w:rsidP="00EA4527">
      <w:pPr>
        <w:jc w:val="right"/>
        <w:rPr>
          <w:sz w:val="20"/>
          <w:szCs w:val="20"/>
        </w:rPr>
      </w:pPr>
      <w:r w:rsidRPr="00EA4527">
        <w:rPr>
          <w:sz w:val="20"/>
          <w:szCs w:val="20"/>
        </w:rPr>
        <w:t>Приложение</w:t>
      </w:r>
    </w:p>
    <w:p w:rsidR="00DE7451" w:rsidRPr="00EA4527" w:rsidRDefault="00DE7451" w:rsidP="00EA4527">
      <w:pPr>
        <w:jc w:val="right"/>
        <w:rPr>
          <w:sz w:val="20"/>
          <w:szCs w:val="20"/>
        </w:rPr>
      </w:pPr>
      <w:r w:rsidRPr="00EA4527">
        <w:rPr>
          <w:sz w:val="20"/>
          <w:szCs w:val="20"/>
        </w:rPr>
        <w:t>к решению Совета депутатов</w:t>
      </w:r>
    </w:p>
    <w:p w:rsidR="00DE7451" w:rsidRPr="00EA4527" w:rsidRDefault="00DE7451" w:rsidP="00EA4527">
      <w:pPr>
        <w:jc w:val="right"/>
        <w:rPr>
          <w:sz w:val="20"/>
          <w:szCs w:val="20"/>
        </w:rPr>
      </w:pPr>
      <w:r w:rsidRPr="00EA4527">
        <w:rPr>
          <w:sz w:val="20"/>
          <w:szCs w:val="20"/>
        </w:rPr>
        <w:t>Дмитриевского сельского поселения</w:t>
      </w:r>
    </w:p>
    <w:p w:rsidR="00DE7451" w:rsidRPr="00EA4527" w:rsidRDefault="00DE7451" w:rsidP="00EA4527">
      <w:pPr>
        <w:jc w:val="right"/>
        <w:rPr>
          <w:sz w:val="20"/>
          <w:szCs w:val="20"/>
        </w:rPr>
      </w:pPr>
      <w:r w:rsidRPr="00EA4527">
        <w:rPr>
          <w:sz w:val="20"/>
          <w:szCs w:val="20"/>
        </w:rPr>
        <w:t>от « 28 » февраля 2017 года №  82</w:t>
      </w:r>
    </w:p>
    <w:p w:rsidR="00DE7451" w:rsidRPr="00EA4527" w:rsidRDefault="00DE7451" w:rsidP="00EA4527">
      <w:pPr>
        <w:jc w:val="center"/>
        <w:rPr>
          <w:sz w:val="20"/>
          <w:szCs w:val="20"/>
        </w:rPr>
      </w:pPr>
    </w:p>
    <w:p w:rsidR="00DE7451" w:rsidRPr="00EA4527" w:rsidRDefault="00DE7451" w:rsidP="00EA4527">
      <w:pPr>
        <w:jc w:val="center"/>
        <w:rPr>
          <w:sz w:val="20"/>
          <w:szCs w:val="20"/>
        </w:rPr>
      </w:pPr>
      <w:r w:rsidRPr="00EA4527">
        <w:rPr>
          <w:sz w:val="20"/>
          <w:szCs w:val="20"/>
        </w:rPr>
        <w:t>Отчёт об использовании бюджетных ассигнований резервного фонда администрации сельского поселения за 2016год</w:t>
      </w:r>
    </w:p>
    <w:p w:rsidR="00DE7451" w:rsidRPr="00EA4527" w:rsidRDefault="00DE7451" w:rsidP="00EA4527">
      <w:pPr>
        <w:jc w:val="center"/>
        <w:rPr>
          <w:sz w:val="20"/>
          <w:szCs w:val="20"/>
        </w:rPr>
      </w:pPr>
    </w:p>
    <w:tbl>
      <w:tblPr>
        <w:tblW w:w="9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34"/>
        <w:gridCol w:w="2036"/>
        <w:gridCol w:w="2218"/>
      </w:tblGrid>
      <w:tr w:rsidR="00DE7451" w:rsidRPr="00EA4527" w:rsidTr="00683F91">
        <w:trPr>
          <w:trHeight w:val="1382"/>
        </w:trPr>
        <w:tc>
          <w:tcPr>
            <w:tcW w:w="0" w:type="auto"/>
          </w:tcPr>
          <w:p w:rsidR="00DE7451" w:rsidRPr="00EA4527" w:rsidRDefault="00DE7451" w:rsidP="00683F91">
            <w:pPr>
              <w:jc w:val="center"/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Направление расходования средств</w:t>
            </w:r>
          </w:p>
        </w:tc>
        <w:tc>
          <w:tcPr>
            <w:tcW w:w="0" w:type="auto"/>
          </w:tcPr>
          <w:p w:rsidR="00DE7451" w:rsidRPr="00EA4527" w:rsidRDefault="00DE7451" w:rsidP="00683F91">
            <w:pPr>
              <w:jc w:val="center"/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Утверждено</w:t>
            </w:r>
          </w:p>
          <w:p w:rsidR="00DE7451" w:rsidRPr="00EA4527" w:rsidRDefault="00DE7451" w:rsidP="00683F91">
            <w:pPr>
              <w:jc w:val="center"/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 xml:space="preserve"> на </w:t>
            </w:r>
          </w:p>
          <w:p w:rsidR="00DE7451" w:rsidRPr="00EA4527" w:rsidRDefault="00DE7451" w:rsidP="00683F91">
            <w:pPr>
              <w:jc w:val="center"/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2016 год</w:t>
            </w:r>
          </w:p>
        </w:tc>
        <w:tc>
          <w:tcPr>
            <w:tcW w:w="0" w:type="auto"/>
          </w:tcPr>
          <w:p w:rsidR="00DE7451" w:rsidRPr="00EA4527" w:rsidRDefault="00DE7451" w:rsidP="00683F91">
            <w:pPr>
              <w:jc w:val="center"/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 xml:space="preserve">Исполнено за </w:t>
            </w:r>
          </w:p>
          <w:p w:rsidR="00DE7451" w:rsidRPr="00EA4527" w:rsidRDefault="00DE7451" w:rsidP="00683F91">
            <w:pPr>
              <w:jc w:val="center"/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2016 год</w:t>
            </w:r>
          </w:p>
        </w:tc>
      </w:tr>
      <w:tr w:rsidR="00DE7451" w:rsidRPr="00EA4527" w:rsidTr="00683F91">
        <w:trPr>
          <w:trHeight w:val="454"/>
        </w:trPr>
        <w:tc>
          <w:tcPr>
            <w:tcW w:w="0" w:type="auto"/>
          </w:tcPr>
          <w:p w:rsidR="00DE7451" w:rsidRPr="00EA4527" w:rsidRDefault="00DE7451" w:rsidP="00683F91">
            <w:pPr>
              <w:jc w:val="center"/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 xml:space="preserve">резервный фонд </w:t>
            </w:r>
          </w:p>
        </w:tc>
        <w:tc>
          <w:tcPr>
            <w:tcW w:w="0" w:type="auto"/>
          </w:tcPr>
          <w:p w:rsidR="00DE7451" w:rsidRPr="00EA4527" w:rsidRDefault="00DE7451" w:rsidP="00683F91">
            <w:pPr>
              <w:jc w:val="center"/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1695</w:t>
            </w:r>
          </w:p>
        </w:tc>
        <w:tc>
          <w:tcPr>
            <w:tcW w:w="0" w:type="auto"/>
          </w:tcPr>
          <w:p w:rsidR="00DE7451" w:rsidRPr="00EA4527" w:rsidRDefault="00DE7451" w:rsidP="00683F91">
            <w:pPr>
              <w:jc w:val="center"/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1695</w:t>
            </w:r>
          </w:p>
        </w:tc>
      </w:tr>
      <w:tr w:rsidR="00DE7451" w:rsidRPr="00EA4527" w:rsidTr="00683F91">
        <w:trPr>
          <w:trHeight w:val="476"/>
        </w:trPr>
        <w:tc>
          <w:tcPr>
            <w:tcW w:w="0" w:type="auto"/>
          </w:tcPr>
          <w:p w:rsidR="00DE7451" w:rsidRPr="00EA4527" w:rsidRDefault="00DE7451" w:rsidP="00683F91">
            <w:pPr>
              <w:jc w:val="center"/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ИТОГО</w:t>
            </w:r>
          </w:p>
        </w:tc>
        <w:tc>
          <w:tcPr>
            <w:tcW w:w="0" w:type="auto"/>
          </w:tcPr>
          <w:p w:rsidR="00DE7451" w:rsidRPr="00EA4527" w:rsidRDefault="00DE7451" w:rsidP="00683F91">
            <w:pPr>
              <w:jc w:val="center"/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1695</w:t>
            </w:r>
          </w:p>
        </w:tc>
        <w:tc>
          <w:tcPr>
            <w:tcW w:w="0" w:type="auto"/>
          </w:tcPr>
          <w:p w:rsidR="00DE7451" w:rsidRPr="00EA4527" w:rsidRDefault="00DE7451" w:rsidP="00683F91">
            <w:pPr>
              <w:jc w:val="center"/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1695</w:t>
            </w:r>
          </w:p>
        </w:tc>
      </w:tr>
    </w:tbl>
    <w:p w:rsidR="00DE7451" w:rsidRPr="00EA4527" w:rsidRDefault="00DE7451" w:rsidP="00EA4527">
      <w:pPr>
        <w:rPr>
          <w:sz w:val="20"/>
          <w:szCs w:val="20"/>
        </w:rPr>
      </w:pPr>
    </w:p>
    <w:p w:rsidR="00DE7451" w:rsidRPr="00EA4527" w:rsidRDefault="00DE7451" w:rsidP="001927C7">
      <w:pPr>
        <w:jc w:val="center"/>
        <w:rPr>
          <w:sz w:val="20"/>
          <w:szCs w:val="20"/>
        </w:rPr>
      </w:pPr>
    </w:p>
    <w:p w:rsidR="00DE7451" w:rsidRPr="00EA4527" w:rsidRDefault="00DE7451" w:rsidP="001927C7">
      <w:pPr>
        <w:jc w:val="center"/>
        <w:rPr>
          <w:sz w:val="20"/>
          <w:szCs w:val="20"/>
        </w:rPr>
      </w:pPr>
    </w:p>
    <w:p w:rsidR="00DE7451" w:rsidRPr="00F50F89" w:rsidRDefault="00DE7451" w:rsidP="00EA4527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__________________________________________________________________-</w:t>
      </w:r>
    </w:p>
    <w:p w:rsidR="00DE7451" w:rsidRDefault="00DE7451" w:rsidP="00AE6D60">
      <w:pPr>
        <w:rPr>
          <w:sz w:val="20"/>
          <w:szCs w:val="20"/>
        </w:rPr>
      </w:pPr>
    </w:p>
    <w:p w:rsidR="00DE7451" w:rsidRPr="00F50F89" w:rsidRDefault="00DE7451" w:rsidP="001927C7">
      <w:pPr>
        <w:jc w:val="center"/>
        <w:rPr>
          <w:sz w:val="20"/>
          <w:szCs w:val="20"/>
        </w:rPr>
      </w:pPr>
      <w:r w:rsidRPr="00373B7F">
        <w:rPr>
          <w:sz w:val="20"/>
          <w:szCs w:val="20"/>
        </w:rPr>
        <w:pict>
          <v:shape id="_x0000_i1028" type="#_x0000_t75" style="width:42pt;height:49.5pt">
            <v:imagedata r:id="rId5" o:title="" chromakey="#ebebeb" gain="112993f" blacklevel="-5898f"/>
          </v:shape>
        </w:pict>
      </w:r>
    </w:p>
    <w:p w:rsidR="00DE7451" w:rsidRPr="00F50F89" w:rsidRDefault="00DE7451" w:rsidP="001927C7">
      <w:pPr>
        <w:jc w:val="center"/>
        <w:rPr>
          <w:sz w:val="20"/>
          <w:szCs w:val="20"/>
        </w:rPr>
      </w:pPr>
      <w:r w:rsidRPr="00F50F89">
        <w:rPr>
          <w:sz w:val="20"/>
          <w:szCs w:val="20"/>
        </w:rPr>
        <w:t>АДМИНИСТРАЦИЯ</w:t>
      </w:r>
    </w:p>
    <w:p w:rsidR="00DE7451" w:rsidRPr="00F50F89" w:rsidRDefault="00DE7451" w:rsidP="001927C7">
      <w:pPr>
        <w:jc w:val="center"/>
        <w:rPr>
          <w:sz w:val="20"/>
          <w:szCs w:val="20"/>
        </w:rPr>
      </w:pPr>
      <w:r w:rsidRPr="00F50F89">
        <w:rPr>
          <w:sz w:val="20"/>
          <w:szCs w:val="20"/>
        </w:rPr>
        <w:t>ДМИТРИЕВСКОГО СЕЛЬСКОГО ПОСЕЛЕНИЯ</w:t>
      </w:r>
    </w:p>
    <w:p w:rsidR="00DE7451" w:rsidRPr="00F50F89" w:rsidRDefault="00DE7451" w:rsidP="001927C7">
      <w:pPr>
        <w:jc w:val="center"/>
        <w:rPr>
          <w:sz w:val="20"/>
          <w:szCs w:val="20"/>
        </w:rPr>
      </w:pPr>
      <w:r w:rsidRPr="00F50F89">
        <w:rPr>
          <w:sz w:val="20"/>
          <w:szCs w:val="20"/>
        </w:rPr>
        <w:t>ГАЛИЧСКОГО МУНИЦИПАЛЬНОГО РАЙОНА</w:t>
      </w:r>
    </w:p>
    <w:p w:rsidR="00DE7451" w:rsidRPr="00F50F89" w:rsidRDefault="00DE7451" w:rsidP="001927C7">
      <w:pPr>
        <w:jc w:val="center"/>
        <w:rPr>
          <w:sz w:val="20"/>
          <w:szCs w:val="20"/>
        </w:rPr>
      </w:pPr>
      <w:r w:rsidRPr="00F50F89">
        <w:rPr>
          <w:sz w:val="20"/>
          <w:szCs w:val="20"/>
        </w:rPr>
        <w:t>КОСТРОМСКОЙ ОБЛАСТИ</w:t>
      </w:r>
    </w:p>
    <w:p w:rsidR="00DE7451" w:rsidRPr="00F50F89" w:rsidRDefault="00DE7451" w:rsidP="001927C7">
      <w:pPr>
        <w:jc w:val="center"/>
        <w:rPr>
          <w:sz w:val="20"/>
          <w:szCs w:val="20"/>
        </w:rPr>
      </w:pPr>
    </w:p>
    <w:p w:rsidR="00DE7451" w:rsidRPr="00F50F89" w:rsidRDefault="00DE7451" w:rsidP="001927C7">
      <w:pPr>
        <w:jc w:val="center"/>
        <w:rPr>
          <w:sz w:val="20"/>
          <w:szCs w:val="20"/>
        </w:rPr>
      </w:pPr>
      <w:r w:rsidRPr="00F50F89">
        <w:rPr>
          <w:sz w:val="20"/>
          <w:szCs w:val="20"/>
        </w:rPr>
        <w:t>П О С Т А Н О В Л Е Н И Е</w:t>
      </w:r>
    </w:p>
    <w:p w:rsidR="00DE7451" w:rsidRPr="00F50F89" w:rsidRDefault="00DE7451" w:rsidP="001927C7">
      <w:pPr>
        <w:jc w:val="center"/>
        <w:rPr>
          <w:sz w:val="20"/>
          <w:szCs w:val="20"/>
        </w:rPr>
      </w:pPr>
    </w:p>
    <w:p w:rsidR="00DE7451" w:rsidRPr="00F50F89" w:rsidRDefault="00DE7451" w:rsidP="001927C7">
      <w:pPr>
        <w:jc w:val="center"/>
        <w:rPr>
          <w:sz w:val="20"/>
          <w:szCs w:val="20"/>
        </w:rPr>
      </w:pPr>
      <w:r w:rsidRPr="00F50F89">
        <w:rPr>
          <w:sz w:val="20"/>
          <w:szCs w:val="20"/>
        </w:rPr>
        <w:t>от « 26 » января 2017 года № 7</w:t>
      </w:r>
    </w:p>
    <w:p w:rsidR="00DE7451" w:rsidRPr="00F50F89" w:rsidRDefault="00DE7451" w:rsidP="001927C7">
      <w:pPr>
        <w:jc w:val="center"/>
        <w:rPr>
          <w:sz w:val="20"/>
          <w:szCs w:val="20"/>
        </w:rPr>
      </w:pPr>
    </w:p>
    <w:p w:rsidR="00DE7451" w:rsidRPr="00F50F89" w:rsidRDefault="00DE7451" w:rsidP="001927C7">
      <w:pPr>
        <w:jc w:val="center"/>
        <w:rPr>
          <w:sz w:val="20"/>
          <w:szCs w:val="20"/>
        </w:rPr>
      </w:pPr>
      <w:r w:rsidRPr="00F50F89">
        <w:rPr>
          <w:sz w:val="20"/>
          <w:szCs w:val="20"/>
        </w:rPr>
        <w:t>дер. Дмитриевское</w:t>
      </w:r>
    </w:p>
    <w:p w:rsidR="00DE7451" w:rsidRPr="00F50F89" w:rsidRDefault="00DE7451" w:rsidP="001927C7">
      <w:pPr>
        <w:jc w:val="center"/>
        <w:rPr>
          <w:sz w:val="20"/>
          <w:szCs w:val="20"/>
        </w:rPr>
      </w:pPr>
    </w:p>
    <w:tbl>
      <w:tblPr>
        <w:tblW w:w="0" w:type="auto"/>
        <w:tblLook w:val="00BF"/>
      </w:tblPr>
      <w:tblGrid>
        <w:gridCol w:w="9957"/>
      </w:tblGrid>
      <w:tr w:rsidR="00DE7451" w:rsidRPr="00B52718" w:rsidTr="00EA4527">
        <w:trPr>
          <w:trHeight w:val="1302"/>
        </w:trPr>
        <w:tc>
          <w:tcPr>
            <w:tcW w:w="9957" w:type="dxa"/>
          </w:tcPr>
          <w:p w:rsidR="00DE7451" w:rsidRPr="00EA4527" w:rsidRDefault="00DE7451" w:rsidP="00EA452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A4527">
              <w:rPr>
                <w:b/>
                <w:bCs/>
                <w:color w:val="000000"/>
                <w:sz w:val="20"/>
                <w:szCs w:val="20"/>
              </w:rPr>
              <w:t xml:space="preserve">О Порядке организации </w:t>
            </w:r>
            <w:r w:rsidRPr="00EA4527">
              <w:rPr>
                <w:b/>
                <w:color w:val="000000"/>
                <w:sz w:val="20"/>
                <w:szCs w:val="20"/>
              </w:rPr>
              <w:t xml:space="preserve">и проведения </w:t>
            </w:r>
            <w:r w:rsidRPr="00EA4527">
              <w:rPr>
                <w:b/>
                <w:bCs/>
                <w:color w:val="000000"/>
                <w:sz w:val="20"/>
                <w:szCs w:val="20"/>
              </w:rPr>
              <w:t xml:space="preserve">массовых мероприятий </w:t>
            </w:r>
          </w:p>
          <w:p w:rsidR="00DE7451" w:rsidRPr="00EA4527" w:rsidRDefault="00DE7451" w:rsidP="00EA452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A4527">
              <w:t>(просветительских, культурно-зрелищных, спортивных, рекламных) и фейерверков на территории Дмитриевского сельского поселения Галичского муниципального района Костромской области</w:t>
            </w:r>
          </w:p>
        </w:tc>
      </w:tr>
    </w:tbl>
    <w:p w:rsidR="00DE7451" w:rsidRPr="00B52718" w:rsidRDefault="00DE7451" w:rsidP="00EA4527">
      <w:pPr>
        <w:jc w:val="center"/>
        <w:rPr>
          <w:sz w:val="26"/>
          <w:szCs w:val="26"/>
        </w:rPr>
      </w:pPr>
    </w:p>
    <w:p w:rsidR="00DE7451" w:rsidRPr="00EA4527" w:rsidRDefault="00DE7451" w:rsidP="00EA4527">
      <w:pPr>
        <w:ind w:firstLine="709"/>
        <w:jc w:val="both"/>
        <w:rPr>
          <w:sz w:val="20"/>
          <w:szCs w:val="20"/>
        </w:rPr>
      </w:pPr>
      <w:r w:rsidRPr="00EA4527">
        <w:rPr>
          <w:sz w:val="20"/>
          <w:szCs w:val="20"/>
        </w:rPr>
        <w:t>В целях координации совместных действий администрации Дмитриевского сельского поселения, предприятий, организаций, правоохранительных органов по организации и проведению массовых мероприятий (просветительских, культурно-зрелищных, спортивных, рекламных) и фейерверков, обеспечению охраны общественного порядка в местах их проведения, руководствуясь статьей 7 Федерального закона от 06.10.2003 г. № 131-ФЗ «Об общих принципах организации местного самоуправления в РФ», руководствуясь Уставом муниципального образования Дмитриевское сельское поселение,</w:t>
      </w:r>
    </w:p>
    <w:p w:rsidR="00DE7451" w:rsidRPr="00EA4527" w:rsidRDefault="00DE7451" w:rsidP="00EA4527">
      <w:pPr>
        <w:ind w:firstLine="709"/>
        <w:jc w:val="both"/>
        <w:rPr>
          <w:sz w:val="20"/>
          <w:szCs w:val="20"/>
        </w:rPr>
      </w:pPr>
      <w:r w:rsidRPr="00EA4527">
        <w:rPr>
          <w:sz w:val="20"/>
          <w:szCs w:val="20"/>
        </w:rPr>
        <w:t>ПОСТАНОВЛЯЮ:</w:t>
      </w:r>
    </w:p>
    <w:p w:rsidR="00DE7451" w:rsidRPr="00EA4527" w:rsidRDefault="00DE7451" w:rsidP="00EA4527">
      <w:pPr>
        <w:ind w:firstLine="709"/>
        <w:jc w:val="both"/>
        <w:rPr>
          <w:sz w:val="20"/>
          <w:szCs w:val="20"/>
        </w:rPr>
      </w:pPr>
      <w:r w:rsidRPr="00EA4527">
        <w:rPr>
          <w:sz w:val="20"/>
          <w:szCs w:val="20"/>
        </w:rPr>
        <w:t>1. Утвердить Порядок организации и проведения массовых мероприятий (просветительских, культурно – зрелищных, спортивных, рекламных) и фейерверков на территории Дмитриевского сельского поселения Галичского муниципального района Костромской области (Приложение  № 1).</w:t>
      </w:r>
    </w:p>
    <w:p w:rsidR="00DE7451" w:rsidRPr="00EA4527" w:rsidRDefault="00DE7451" w:rsidP="00EA4527">
      <w:pPr>
        <w:ind w:firstLine="709"/>
        <w:jc w:val="both"/>
        <w:rPr>
          <w:sz w:val="20"/>
          <w:szCs w:val="20"/>
        </w:rPr>
      </w:pPr>
      <w:r w:rsidRPr="00EA4527">
        <w:rPr>
          <w:sz w:val="20"/>
          <w:szCs w:val="20"/>
        </w:rPr>
        <w:t>2. Утвердить Положение о комиссии по организации и проведению массовых мероприятий (просветительских, культурно – зрелищных, спортивных, рекламных) и фейерверков на территории Дмитриевского сельского поселения Галичского муниципального района Костромской области (Приложение № 2)</w:t>
      </w:r>
    </w:p>
    <w:p w:rsidR="00DE7451" w:rsidRPr="00EA4527" w:rsidRDefault="00DE7451" w:rsidP="00EA4527">
      <w:pPr>
        <w:ind w:firstLine="709"/>
        <w:jc w:val="both"/>
        <w:rPr>
          <w:sz w:val="20"/>
          <w:szCs w:val="20"/>
        </w:rPr>
      </w:pPr>
      <w:r w:rsidRPr="00EA4527">
        <w:rPr>
          <w:sz w:val="20"/>
          <w:szCs w:val="20"/>
        </w:rPr>
        <w:t>3. Утвердить состав комиссии по организации и проведению массовых мероприятий (просветительских, культурно – зрелищных, спортивных, рекламных) и фейерверков на территории Дмитриевского сельского поселения Галичского муниципального района Костромской области (Приложение № 3)</w:t>
      </w:r>
    </w:p>
    <w:p w:rsidR="00DE7451" w:rsidRPr="00EA4527" w:rsidRDefault="00DE7451" w:rsidP="00EA4527">
      <w:pPr>
        <w:ind w:firstLine="709"/>
        <w:jc w:val="both"/>
        <w:rPr>
          <w:color w:val="000000"/>
          <w:sz w:val="20"/>
          <w:szCs w:val="20"/>
        </w:rPr>
      </w:pPr>
      <w:r w:rsidRPr="00EA4527">
        <w:rPr>
          <w:sz w:val="20"/>
          <w:szCs w:val="20"/>
        </w:rPr>
        <w:t xml:space="preserve"> 4. Настоящее постановление вступает в силу со дня его официального опубликования.</w:t>
      </w:r>
    </w:p>
    <w:p w:rsidR="00DE7451" w:rsidRPr="00EA4527" w:rsidRDefault="00DE7451" w:rsidP="00EA4527">
      <w:pPr>
        <w:jc w:val="both"/>
        <w:rPr>
          <w:sz w:val="20"/>
          <w:szCs w:val="20"/>
        </w:rPr>
      </w:pPr>
    </w:p>
    <w:p w:rsidR="00DE7451" w:rsidRPr="00EA4527" w:rsidRDefault="00DE7451" w:rsidP="00EA4527">
      <w:pPr>
        <w:jc w:val="both"/>
        <w:rPr>
          <w:sz w:val="20"/>
          <w:szCs w:val="20"/>
        </w:rPr>
      </w:pPr>
    </w:p>
    <w:p w:rsidR="00DE7451" w:rsidRPr="00EA4527" w:rsidRDefault="00DE7451" w:rsidP="00EA4527">
      <w:pPr>
        <w:jc w:val="both"/>
        <w:rPr>
          <w:sz w:val="20"/>
          <w:szCs w:val="20"/>
        </w:rPr>
      </w:pPr>
      <w:r w:rsidRPr="00EA4527">
        <w:rPr>
          <w:sz w:val="20"/>
          <w:szCs w:val="20"/>
        </w:rPr>
        <w:t>Глава сельского поселения                                                        А.В.Тютин</w:t>
      </w:r>
    </w:p>
    <w:p w:rsidR="00DE7451" w:rsidRPr="00EA4527" w:rsidRDefault="00DE7451" w:rsidP="00EA4527">
      <w:pPr>
        <w:tabs>
          <w:tab w:val="left" w:pos="3101"/>
        </w:tabs>
        <w:rPr>
          <w:sz w:val="20"/>
          <w:szCs w:val="20"/>
        </w:rPr>
      </w:pPr>
    </w:p>
    <w:p w:rsidR="00DE7451" w:rsidRPr="00EA4527" w:rsidRDefault="00DE7451" w:rsidP="00EA4527">
      <w:pPr>
        <w:tabs>
          <w:tab w:val="left" w:pos="3101"/>
        </w:tabs>
        <w:rPr>
          <w:sz w:val="20"/>
          <w:szCs w:val="20"/>
        </w:rPr>
      </w:pPr>
    </w:p>
    <w:p w:rsidR="00DE7451" w:rsidRPr="00EA4527" w:rsidRDefault="00DE7451" w:rsidP="00EA4527">
      <w:pPr>
        <w:jc w:val="right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Приложение № 1</w:t>
      </w:r>
    </w:p>
    <w:p w:rsidR="00DE7451" w:rsidRPr="00EA4527" w:rsidRDefault="00DE7451" w:rsidP="00EA4527">
      <w:pPr>
        <w:jc w:val="right"/>
        <w:rPr>
          <w:color w:val="000000"/>
          <w:sz w:val="20"/>
          <w:szCs w:val="20"/>
        </w:rPr>
      </w:pPr>
    </w:p>
    <w:p w:rsidR="00DE7451" w:rsidRPr="00EA4527" w:rsidRDefault="00DE7451" w:rsidP="00EA4527">
      <w:pPr>
        <w:jc w:val="right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УТВЕРЖДЕН</w:t>
      </w:r>
    </w:p>
    <w:p w:rsidR="00DE7451" w:rsidRPr="00EA4527" w:rsidRDefault="00DE7451" w:rsidP="00EA4527">
      <w:pPr>
        <w:jc w:val="right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постановлением администрации</w:t>
      </w:r>
    </w:p>
    <w:p w:rsidR="00DE7451" w:rsidRPr="00EA4527" w:rsidRDefault="00DE7451" w:rsidP="00EA4527">
      <w:pPr>
        <w:jc w:val="right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Дмитриевского сельского поселения</w:t>
      </w:r>
    </w:p>
    <w:p w:rsidR="00DE7451" w:rsidRPr="00EA4527" w:rsidRDefault="00DE7451" w:rsidP="00EA4527">
      <w:pPr>
        <w:jc w:val="right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от 14 февраля 2017 года № 12</w:t>
      </w:r>
    </w:p>
    <w:p w:rsidR="00DE7451" w:rsidRPr="00EA4527" w:rsidRDefault="00DE7451" w:rsidP="00EA4527">
      <w:pPr>
        <w:jc w:val="center"/>
        <w:rPr>
          <w:b/>
          <w:sz w:val="20"/>
          <w:szCs w:val="20"/>
        </w:rPr>
      </w:pPr>
      <w:r w:rsidRPr="00EA4527">
        <w:rPr>
          <w:b/>
          <w:color w:val="000000"/>
          <w:sz w:val="20"/>
          <w:szCs w:val="20"/>
        </w:rPr>
        <w:t>Порядок</w:t>
      </w:r>
    </w:p>
    <w:p w:rsidR="00DE7451" w:rsidRPr="00EA4527" w:rsidRDefault="00DE7451" w:rsidP="00EA4527">
      <w:pPr>
        <w:jc w:val="center"/>
        <w:rPr>
          <w:b/>
          <w:bCs/>
          <w:color w:val="000000"/>
          <w:sz w:val="20"/>
          <w:szCs w:val="20"/>
        </w:rPr>
      </w:pPr>
      <w:r w:rsidRPr="00EA4527">
        <w:rPr>
          <w:b/>
          <w:bCs/>
          <w:color w:val="000000"/>
          <w:sz w:val="20"/>
          <w:szCs w:val="20"/>
        </w:rPr>
        <w:t xml:space="preserve">организации </w:t>
      </w:r>
      <w:r w:rsidRPr="00EA4527">
        <w:rPr>
          <w:b/>
          <w:color w:val="000000"/>
          <w:sz w:val="20"/>
          <w:szCs w:val="20"/>
        </w:rPr>
        <w:t xml:space="preserve">и проведения </w:t>
      </w:r>
      <w:r w:rsidRPr="00EA4527">
        <w:rPr>
          <w:b/>
          <w:bCs/>
          <w:color w:val="000000"/>
          <w:sz w:val="20"/>
          <w:szCs w:val="20"/>
        </w:rPr>
        <w:t xml:space="preserve">массовых мероприятий </w:t>
      </w:r>
    </w:p>
    <w:p w:rsidR="00DE7451" w:rsidRPr="00EA4527" w:rsidRDefault="00DE7451" w:rsidP="00EA4527">
      <w:pPr>
        <w:jc w:val="center"/>
        <w:rPr>
          <w:b/>
          <w:bCs/>
          <w:color w:val="000000"/>
          <w:sz w:val="20"/>
          <w:szCs w:val="20"/>
        </w:rPr>
      </w:pPr>
      <w:r w:rsidRPr="00EA4527">
        <w:rPr>
          <w:b/>
          <w:bCs/>
          <w:color w:val="000000"/>
          <w:sz w:val="20"/>
          <w:szCs w:val="20"/>
        </w:rPr>
        <w:t xml:space="preserve">(просветительских, культурно-зрелищных, спортивных, рекламных) и фейерверков на территории Дмитриевского сельского поселения </w:t>
      </w:r>
      <w:r w:rsidRPr="00EA4527">
        <w:rPr>
          <w:b/>
          <w:sz w:val="20"/>
          <w:szCs w:val="20"/>
        </w:rPr>
        <w:t>Галичского муниципального района</w:t>
      </w:r>
      <w:r w:rsidRPr="00EA4527">
        <w:rPr>
          <w:b/>
          <w:bCs/>
          <w:color w:val="000000"/>
          <w:sz w:val="20"/>
          <w:szCs w:val="20"/>
        </w:rPr>
        <w:t xml:space="preserve"> Костромской области</w:t>
      </w:r>
    </w:p>
    <w:p w:rsidR="00DE7451" w:rsidRPr="00EA4527" w:rsidRDefault="00DE7451" w:rsidP="00EA4527">
      <w:pPr>
        <w:jc w:val="center"/>
        <w:rPr>
          <w:sz w:val="20"/>
          <w:szCs w:val="20"/>
        </w:rPr>
      </w:pPr>
    </w:p>
    <w:p w:rsidR="00DE7451" w:rsidRPr="00EA4527" w:rsidRDefault="00DE7451" w:rsidP="00EA4527">
      <w:pPr>
        <w:pStyle w:val="a0"/>
        <w:numPr>
          <w:ilvl w:val="0"/>
          <w:numId w:val="14"/>
        </w:num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0"/>
          <w:szCs w:val="20"/>
        </w:rPr>
      </w:pPr>
      <w:r w:rsidRPr="00EA4527">
        <w:rPr>
          <w:rFonts w:ascii="Times New Roman" w:hAnsi="Times New Roman"/>
          <w:b/>
          <w:bCs/>
          <w:color w:val="000000"/>
          <w:sz w:val="20"/>
          <w:szCs w:val="20"/>
        </w:rPr>
        <w:t>Общие положения</w:t>
      </w:r>
    </w:p>
    <w:p w:rsidR="00DE7451" w:rsidRPr="00EA4527" w:rsidRDefault="00DE7451" w:rsidP="00EA4527">
      <w:pPr>
        <w:pStyle w:val="a0"/>
        <w:spacing w:after="0" w:line="240" w:lineRule="auto"/>
        <w:ind w:left="1080"/>
        <w:rPr>
          <w:rFonts w:ascii="Times New Roman" w:hAnsi="Times New Roman"/>
          <w:b/>
          <w:bCs/>
          <w:color w:val="000000"/>
          <w:sz w:val="20"/>
          <w:szCs w:val="20"/>
        </w:rPr>
      </w:pPr>
    </w:p>
    <w:p w:rsidR="00DE7451" w:rsidRPr="00EA4527" w:rsidRDefault="00DE7451" w:rsidP="00EA4527">
      <w:pPr>
        <w:pStyle w:val="a0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hAnsi="Times New Roman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 xml:space="preserve">Порядок организации и проведения массовых мероприятий (просветительских, культурно-зрелищных, спортивных, рекламных) и фейерверков на территории </w:t>
      </w:r>
      <w:r w:rsidRPr="00EA4527">
        <w:rPr>
          <w:rFonts w:ascii="Times New Roman" w:hAnsi="Times New Roman"/>
          <w:bCs/>
          <w:color w:val="000000"/>
          <w:sz w:val="20"/>
          <w:szCs w:val="20"/>
        </w:rPr>
        <w:t>Дмитриевского сельского поселения</w:t>
      </w:r>
      <w:r w:rsidRPr="00EA4527">
        <w:rPr>
          <w:rFonts w:ascii="Times New Roman" w:hAnsi="Times New Roman"/>
          <w:b/>
          <w:bCs/>
          <w:color w:val="000000"/>
          <w:sz w:val="20"/>
          <w:szCs w:val="20"/>
        </w:rPr>
        <w:t xml:space="preserve"> </w:t>
      </w:r>
      <w:r w:rsidRPr="00EA4527">
        <w:rPr>
          <w:rFonts w:ascii="Times New Roman" w:hAnsi="Times New Roman"/>
          <w:sz w:val="20"/>
          <w:szCs w:val="20"/>
        </w:rPr>
        <w:t>Галичского муниципального района</w:t>
      </w:r>
      <w:r w:rsidRPr="00EA4527">
        <w:rPr>
          <w:rFonts w:ascii="Times New Roman" w:hAnsi="Times New Roman"/>
          <w:color w:val="000000"/>
          <w:sz w:val="20"/>
          <w:szCs w:val="20"/>
        </w:rPr>
        <w:t xml:space="preserve"> Костромской области (далее - Порядок) определяет процедуру организации и проведения массовых просветительских, культурно-зрелищных, спортивных, рекламных мероприятий и фейерверков в местах массового скопления граждан в</w:t>
      </w:r>
      <w:r w:rsidRPr="00EA4527">
        <w:rPr>
          <w:rFonts w:ascii="Times New Roman" w:hAnsi="Times New Roman"/>
          <w:bCs/>
          <w:color w:val="000000"/>
          <w:sz w:val="20"/>
          <w:szCs w:val="20"/>
        </w:rPr>
        <w:t xml:space="preserve"> Дмитриевском сельском поселении</w:t>
      </w:r>
      <w:r w:rsidRPr="00EA4527">
        <w:rPr>
          <w:rFonts w:ascii="Times New Roman" w:hAnsi="Times New Roman"/>
          <w:b/>
          <w:bCs/>
          <w:color w:val="000000"/>
          <w:sz w:val="20"/>
          <w:szCs w:val="20"/>
        </w:rPr>
        <w:t xml:space="preserve"> </w:t>
      </w:r>
      <w:r w:rsidRPr="00EA4527">
        <w:rPr>
          <w:rFonts w:ascii="Times New Roman" w:hAnsi="Times New Roman"/>
          <w:sz w:val="20"/>
          <w:szCs w:val="20"/>
        </w:rPr>
        <w:t>Галичского муниципального района</w:t>
      </w:r>
      <w:r w:rsidRPr="00EA4527">
        <w:rPr>
          <w:rFonts w:ascii="Times New Roman" w:hAnsi="Times New Roman"/>
          <w:color w:val="000000"/>
          <w:sz w:val="20"/>
          <w:szCs w:val="20"/>
        </w:rPr>
        <w:t xml:space="preserve"> Костромской области.</w:t>
      </w:r>
    </w:p>
    <w:p w:rsidR="00DE7451" w:rsidRPr="00EA4527" w:rsidRDefault="00DE7451" w:rsidP="00EA4527">
      <w:pPr>
        <w:ind w:firstLine="851"/>
        <w:jc w:val="both"/>
        <w:rPr>
          <w:sz w:val="20"/>
          <w:szCs w:val="20"/>
        </w:rPr>
      </w:pPr>
      <w:r w:rsidRPr="00EA4527">
        <w:rPr>
          <w:color w:val="000000"/>
          <w:sz w:val="20"/>
          <w:szCs w:val="20"/>
        </w:rPr>
        <w:t>Настоящий Порядок не распространяется на правоотношения, урегулированные Феде</w:t>
      </w:r>
      <w:r w:rsidRPr="00EA4527">
        <w:rPr>
          <w:color w:val="000000"/>
          <w:sz w:val="20"/>
          <w:szCs w:val="20"/>
        </w:rPr>
        <w:softHyphen/>
        <w:t>ральным законом от 19 июня 2004 года № 54-ФЗ «О собраниях, митингах, демонстрациях, шествиях и пикетированиях».</w:t>
      </w:r>
    </w:p>
    <w:p w:rsidR="00DE7451" w:rsidRPr="00EA4527" w:rsidRDefault="00DE7451" w:rsidP="00EA4527">
      <w:pPr>
        <w:pStyle w:val="a0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hAnsi="Times New Roman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Основные понятия и термины, применяемые в настоящем Порядке:</w:t>
      </w:r>
    </w:p>
    <w:p w:rsidR="00DE7451" w:rsidRPr="00EA4527" w:rsidRDefault="00DE7451" w:rsidP="00EA4527">
      <w:pPr>
        <w:numPr>
          <w:ilvl w:val="0"/>
          <w:numId w:val="1"/>
        </w:numPr>
        <w:tabs>
          <w:tab w:val="clear" w:pos="0"/>
        </w:tabs>
        <w:ind w:left="0" w:firstLine="0"/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массовое мероприятие - разовое, общедоступное, публичное просветительское, культурно-зрелищное, спортивное, рекламное мероприятие, проводимое с целью организа</w:t>
      </w:r>
      <w:r w:rsidRPr="00EA4527">
        <w:rPr>
          <w:color w:val="000000"/>
          <w:sz w:val="20"/>
          <w:szCs w:val="20"/>
        </w:rPr>
        <w:softHyphen/>
        <w:t>ции досуга и отдыха населения, пропаганды здорового образа жизни в местах массового скопления граждан;</w:t>
      </w:r>
    </w:p>
    <w:p w:rsidR="00DE7451" w:rsidRPr="00EA4527" w:rsidRDefault="00DE7451" w:rsidP="00EA4527">
      <w:pPr>
        <w:numPr>
          <w:ilvl w:val="0"/>
          <w:numId w:val="1"/>
        </w:numPr>
        <w:tabs>
          <w:tab w:val="clear" w:pos="0"/>
        </w:tabs>
        <w:ind w:left="0" w:firstLine="0"/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места массового скопления граждан - физкультурно-оздоровительные, спортивные и культурно-зрелищные сооружения, парки, скверы, улицы, площади, акватории рек и водое</w:t>
      </w:r>
      <w:r w:rsidRPr="00EA4527">
        <w:rPr>
          <w:color w:val="000000"/>
          <w:sz w:val="20"/>
          <w:szCs w:val="20"/>
        </w:rPr>
        <w:softHyphen/>
        <w:t>мов;</w:t>
      </w:r>
    </w:p>
    <w:p w:rsidR="00DE7451" w:rsidRPr="00EA4527" w:rsidRDefault="00DE7451" w:rsidP="00EA4527">
      <w:pPr>
        <w:numPr>
          <w:ilvl w:val="0"/>
          <w:numId w:val="1"/>
        </w:numPr>
        <w:tabs>
          <w:tab w:val="clear" w:pos="0"/>
        </w:tabs>
        <w:ind w:left="0" w:firstLine="0"/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организатор массового мероприятия (далее - организатор) - юридическое или физи</w:t>
      </w:r>
      <w:r w:rsidRPr="00EA4527">
        <w:rPr>
          <w:color w:val="000000"/>
          <w:sz w:val="20"/>
          <w:szCs w:val="20"/>
        </w:rPr>
        <w:softHyphen/>
        <w:t>ческое лицо, являющееся инициатором массового мероприятия или профессионального фей</w:t>
      </w:r>
      <w:r w:rsidRPr="00EA4527">
        <w:rPr>
          <w:color w:val="000000"/>
          <w:sz w:val="20"/>
          <w:szCs w:val="20"/>
        </w:rPr>
        <w:softHyphen/>
        <w:t>ерверка и осуществляющее организационное, финансовое и иное обеспечение его проведе</w:t>
      </w:r>
      <w:r w:rsidRPr="00EA4527">
        <w:rPr>
          <w:color w:val="000000"/>
          <w:sz w:val="20"/>
          <w:szCs w:val="20"/>
        </w:rPr>
        <w:softHyphen/>
        <w:t>ния;</w:t>
      </w:r>
    </w:p>
    <w:p w:rsidR="00DE7451" w:rsidRPr="00EA4527" w:rsidRDefault="00DE7451" w:rsidP="00EA4527">
      <w:pPr>
        <w:numPr>
          <w:ilvl w:val="0"/>
          <w:numId w:val="1"/>
        </w:numPr>
        <w:tabs>
          <w:tab w:val="clear" w:pos="0"/>
        </w:tabs>
        <w:ind w:left="0" w:firstLine="0"/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фейерверк — демонстрационный показ работы с применением развлекательной пиротехнической продукции соответствующей действующим стандартам пиротехнических изделий и устройств не бытового назначения;</w:t>
      </w:r>
    </w:p>
    <w:p w:rsidR="00DE7451" w:rsidRPr="00EA4527" w:rsidRDefault="00DE7451" w:rsidP="00EA4527">
      <w:pPr>
        <w:numPr>
          <w:ilvl w:val="0"/>
          <w:numId w:val="1"/>
        </w:numPr>
        <w:tabs>
          <w:tab w:val="clear" w:pos="0"/>
        </w:tabs>
        <w:ind w:left="0" w:firstLine="0"/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пиротехническое изделие - устройство, предназначенное для образования необходи</w:t>
      </w:r>
      <w:r w:rsidRPr="00EA4527">
        <w:rPr>
          <w:color w:val="000000"/>
          <w:sz w:val="20"/>
          <w:szCs w:val="20"/>
        </w:rPr>
        <w:softHyphen/>
        <w:t>мого эффекта (светового, искрового, дымового, звукового, смешанного) с помощью горения (взрыва) пиротехнического состава;</w:t>
      </w:r>
    </w:p>
    <w:p w:rsidR="00DE7451" w:rsidRPr="00EA4527" w:rsidRDefault="00DE7451" w:rsidP="00EA4527">
      <w:pPr>
        <w:numPr>
          <w:ilvl w:val="0"/>
          <w:numId w:val="1"/>
        </w:numPr>
        <w:tabs>
          <w:tab w:val="clear" w:pos="0"/>
        </w:tabs>
        <w:ind w:left="0" w:firstLine="0"/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пиротехническое изделие бытового назначения - сертифицированное пиротехниче</w:t>
      </w:r>
      <w:r w:rsidRPr="00EA4527">
        <w:rPr>
          <w:color w:val="000000"/>
          <w:sz w:val="20"/>
          <w:szCs w:val="20"/>
        </w:rPr>
        <w:softHyphen/>
        <w:t xml:space="preserve">ское изделие </w:t>
      </w:r>
      <w:r w:rsidRPr="00EA4527">
        <w:rPr>
          <w:color w:val="000000"/>
          <w:sz w:val="20"/>
          <w:szCs w:val="20"/>
          <w:lang w:val="en-US"/>
        </w:rPr>
        <w:t>I</w:t>
      </w:r>
      <w:r w:rsidRPr="00EA4527">
        <w:rPr>
          <w:color w:val="000000"/>
          <w:sz w:val="20"/>
          <w:szCs w:val="20"/>
        </w:rPr>
        <w:t xml:space="preserve"> – </w:t>
      </w:r>
      <w:r w:rsidRPr="00EA4527">
        <w:rPr>
          <w:color w:val="000000"/>
          <w:sz w:val="20"/>
          <w:szCs w:val="20"/>
          <w:lang w:val="en-US"/>
        </w:rPr>
        <w:t>III</w:t>
      </w:r>
      <w:r w:rsidRPr="00EA4527">
        <w:rPr>
          <w:color w:val="000000"/>
          <w:sz w:val="20"/>
          <w:szCs w:val="20"/>
        </w:rPr>
        <w:t xml:space="preserve"> - го  классов потенциальной опасности по ГОСТ Р 51270-99, свободно про</w:t>
      </w:r>
      <w:r w:rsidRPr="00EA4527">
        <w:rPr>
          <w:color w:val="000000"/>
          <w:sz w:val="20"/>
          <w:szCs w:val="20"/>
        </w:rPr>
        <w:softHyphen/>
        <w:t>даваемое населению, обращение с которыми не требует специальных знаний и навыков, а ис</w:t>
      </w:r>
      <w:r w:rsidRPr="00EA4527">
        <w:rPr>
          <w:color w:val="000000"/>
          <w:sz w:val="20"/>
          <w:szCs w:val="20"/>
        </w:rPr>
        <w:softHyphen/>
        <w:t>пользование с соблюдением требований прилагаемой к изделию инструкции (руководства по эксплуатации) обеспечивает за пределами опасных зон безопасность людей и отсутствие ущерба имуществу и окружающей среде;</w:t>
      </w:r>
    </w:p>
    <w:p w:rsidR="00DE7451" w:rsidRPr="00EA4527" w:rsidRDefault="00DE7451" w:rsidP="00EA4527">
      <w:pPr>
        <w:numPr>
          <w:ilvl w:val="0"/>
          <w:numId w:val="1"/>
        </w:numPr>
        <w:tabs>
          <w:tab w:val="clear" w:pos="0"/>
        </w:tabs>
        <w:ind w:left="0" w:firstLine="0"/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проведение фейерверка - это управляемое приведение в действие пиротехнических изделий бытового назначения, прошедших государственную сертификацию;</w:t>
      </w:r>
    </w:p>
    <w:p w:rsidR="00DE7451" w:rsidRPr="00EA4527" w:rsidRDefault="00DE7451" w:rsidP="00EA4527">
      <w:pPr>
        <w:numPr>
          <w:ilvl w:val="0"/>
          <w:numId w:val="1"/>
        </w:numPr>
        <w:tabs>
          <w:tab w:val="clear" w:pos="0"/>
        </w:tabs>
        <w:ind w:left="0" w:firstLine="0"/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проведение профессионального фейерверка - это приведение в действие пиротехнических изделий специального и технического назначения, осуществляемое организацией, имеющей соответствующую лицензию;</w:t>
      </w:r>
    </w:p>
    <w:p w:rsidR="00DE7451" w:rsidRPr="00EA4527" w:rsidRDefault="00DE7451" w:rsidP="00EA4527">
      <w:pPr>
        <w:numPr>
          <w:ilvl w:val="0"/>
          <w:numId w:val="1"/>
        </w:numPr>
        <w:tabs>
          <w:tab w:val="clear" w:pos="0"/>
        </w:tabs>
        <w:ind w:left="0" w:firstLine="0"/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заказчик профессионального фейерверка - физическое или юридическое лицо, которое составило соответствующий договор (соглашение) с организацией, имеющей лицензию на расп</w:t>
      </w:r>
      <w:r w:rsidRPr="00EA4527">
        <w:rPr>
          <w:color w:val="000000"/>
          <w:spacing w:val="-20"/>
          <w:sz w:val="20"/>
          <w:szCs w:val="20"/>
        </w:rPr>
        <w:t xml:space="preserve">ространение </w:t>
      </w:r>
      <w:r w:rsidRPr="00EA4527">
        <w:rPr>
          <w:color w:val="000000"/>
          <w:sz w:val="20"/>
          <w:szCs w:val="20"/>
        </w:rPr>
        <w:t>пиротехнических изделий IV и V классов, в том числе на организацию проведения фейерверков с использованием пиротехнических изделий;</w:t>
      </w:r>
    </w:p>
    <w:p w:rsidR="00DE7451" w:rsidRPr="00EA4527" w:rsidRDefault="00DE7451" w:rsidP="00EA4527">
      <w:pPr>
        <w:numPr>
          <w:ilvl w:val="0"/>
          <w:numId w:val="1"/>
        </w:numPr>
        <w:tabs>
          <w:tab w:val="clear" w:pos="0"/>
        </w:tabs>
        <w:ind w:left="0" w:firstLine="0"/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исполнитель профессионального фейерверка (далее - исполнитель) - зарегистрированная в установленном порядке организация, имеющая лицензию на организацию проведе</w:t>
      </w:r>
      <w:r w:rsidRPr="00EA4527">
        <w:rPr>
          <w:color w:val="000000"/>
          <w:sz w:val="20"/>
          <w:szCs w:val="20"/>
        </w:rPr>
        <w:softHyphen/>
        <w:t>ния фейерверков с использованием пиротехнических изделий, в уставе которой предусмот</w:t>
      </w:r>
      <w:r w:rsidRPr="00EA4527">
        <w:rPr>
          <w:color w:val="000000"/>
          <w:sz w:val="20"/>
          <w:szCs w:val="20"/>
        </w:rPr>
        <w:softHyphen/>
        <w:t>рен указанный вид деятельности.</w:t>
      </w:r>
    </w:p>
    <w:p w:rsidR="00DE7451" w:rsidRPr="00EA4527" w:rsidRDefault="00DE7451" w:rsidP="00EA4527">
      <w:pPr>
        <w:jc w:val="both"/>
        <w:rPr>
          <w:sz w:val="20"/>
          <w:szCs w:val="20"/>
        </w:rPr>
      </w:pPr>
    </w:p>
    <w:p w:rsidR="00DE7451" w:rsidRPr="00EA4527" w:rsidRDefault="00DE7451" w:rsidP="00EA4527">
      <w:pPr>
        <w:pStyle w:val="a0"/>
        <w:numPr>
          <w:ilvl w:val="0"/>
          <w:numId w:val="14"/>
        </w:numPr>
        <w:spacing w:after="0" w:line="240" w:lineRule="auto"/>
        <w:jc w:val="center"/>
        <w:rPr>
          <w:rFonts w:ascii="Times New Roman" w:hAnsi="Times New Roman"/>
          <w:b/>
          <w:color w:val="000000"/>
          <w:sz w:val="20"/>
          <w:szCs w:val="20"/>
        </w:rPr>
      </w:pPr>
      <w:r w:rsidRPr="00EA4527">
        <w:rPr>
          <w:rFonts w:ascii="Times New Roman" w:hAnsi="Times New Roman"/>
          <w:b/>
          <w:color w:val="000000"/>
          <w:sz w:val="20"/>
          <w:szCs w:val="20"/>
        </w:rPr>
        <w:t>Организация и порядок проведения массовых мероприятий</w:t>
      </w:r>
    </w:p>
    <w:p w:rsidR="00DE7451" w:rsidRPr="00EA4527" w:rsidRDefault="00DE7451" w:rsidP="00EA4527">
      <w:pPr>
        <w:pStyle w:val="a0"/>
        <w:spacing w:after="0" w:line="240" w:lineRule="auto"/>
        <w:ind w:left="1080"/>
        <w:rPr>
          <w:rFonts w:ascii="Times New Roman" w:hAnsi="Times New Roman"/>
          <w:b/>
          <w:color w:val="000000"/>
          <w:sz w:val="20"/>
          <w:szCs w:val="20"/>
        </w:rPr>
      </w:pPr>
    </w:p>
    <w:p w:rsidR="00DE7451" w:rsidRPr="00EA4527" w:rsidRDefault="00DE7451" w:rsidP="00EA4527">
      <w:pPr>
        <w:pStyle w:val="a0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 xml:space="preserve">Для проведения массового мероприятия организатор обязан в письменной форме подать на имя главы администрации </w:t>
      </w:r>
      <w:r w:rsidRPr="00EA4527">
        <w:rPr>
          <w:rFonts w:ascii="Times New Roman" w:hAnsi="Times New Roman"/>
          <w:bCs/>
          <w:color w:val="000000"/>
          <w:sz w:val="20"/>
          <w:szCs w:val="20"/>
        </w:rPr>
        <w:t>Дмитриевского сельского поселения</w:t>
      </w:r>
      <w:r w:rsidRPr="00EA4527">
        <w:rPr>
          <w:rFonts w:ascii="Times New Roman" w:hAnsi="Times New Roman"/>
          <w:b/>
          <w:bCs/>
          <w:color w:val="000000"/>
          <w:sz w:val="20"/>
          <w:szCs w:val="20"/>
        </w:rPr>
        <w:t xml:space="preserve"> </w:t>
      </w:r>
      <w:r w:rsidRPr="00EA4527">
        <w:rPr>
          <w:rFonts w:ascii="Times New Roman" w:hAnsi="Times New Roman"/>
          <w:sz w:val="20"/>
          <w:szCs w:val="20"/>
        </w:rPr>
        <w:t>Галичского муниципального района</w:t>
      </w:r>
      <w:r w:rsidRPr="00EA4527">
        <w:rPr>
          <w:rFonts w:ascii="Times New Roman" w:hAnsi="Times New Roman"/>
          <w:color w:val="000000"/>
          <w:sz w:val="20"/>
          <w:szCs w:val="20"/>
        </w:rPr>
        <w:t xml:space="preserve"> Костромской области заявку по форме, указанной в приложении № 1 к настоящему Порядку, в срок не позднее, чем за 15 календарных дней до даты проведения массового мероприятия.</w:t>
      </w:r>
    </w:p>
    <w:p w:rsidR="00DE7451" w:rsidRPr="00EA4527" w:rsidRDefault="00DE7451" w:rsidP="00EA4527">
      <w:pPr>
        <w:pStyle w:val="a0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В заявке на проведение массового мероприятия указываются:</w:t>
      </w:r>
    </w:p>
    <w:p w:rsidR="00DE7451" w:rsidRPr="00EA4527" w:rsidRDefault="00DE7451" w:rsidP="00EA4527">
      <w:pPr>
        <w:pStyle w:val="a0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вид массового мероприятия;</w:t>
      </w:r>
    </w:p>
    <w:p w:rsidR="00DE7451" w:rsidRPr="00EA4527" w:rsidRDefault="00DE7451" w:rsidP="00EA4527">
      <w:pPr>
        <w:pStyle w:val="a0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программа массового мероприятия;</w:t>
      </w:r>
    </w:p>
    <w:p w:rsidR="00DE7451" w:rsidRPr="00EA4527" w:rsidRDefault="00DE7451" w:rsidP="00EA4527">
      <w:pPr>
        <w:pStyle w:val="a0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место проведения массового мероприятия, маршрут движения участников (при необходимости);</w:t>
      </w:r>
    </w:p>
    <w:p w:rsidR="00DE7451" w:rsidRPr="00EA4527" w:rsidRDefault="00DE7451" w:rsidP="00EA4527">
      <w:pPr>
        <w:pStyle w:val="a0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дата, время начала и окончания массового мероприятия;</w:t>
      </w:r>
    </w:p>
    <w:p w:rsidR="00DE7451" w:rsidRPr="00EA4527" w:rsidRDefault="00DE7451" w:rsidP="00EA4527">
      <w:pPr>
        <w:pStyle w:val="a0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предполагаемое количество участников массового мероприятия;</w:t>
      </w:r>
    </w:p>
    <w:p w:rsidR="00DE7451" w:rsidRPr="00EA4527" w:rsidRDefault="00DE7451" w:rsidP="00EA4527">
      <w:pPr>
        <w:pStyle w:val="a0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форма обеспечения организаторами общественного порядка, медицинской помощи, уборки мусора;</w:t>
      </w:r>
    </w:p>
    <w:p w:rsidR="00DE7451" w:rsidRPr="00EA4527" w:rsidRDefault="00DE7451" w:rsidP="00EA4527">
      <w:pPr>
        <w:pStyle w:val="a0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намерение использовать технические звукоусиливающие средства и средства на</w:t>
      </w:r>
      <w:r w:rsidRPr="00EA4527">
        <w:rPr>
          <w:rFonts w:ascii="Times New Roman" w:hAnsi="Times New Roman"/>
          <w:color w:val="000000"/>
          <w:sz w:val="20"/>
          <w:szCs w:val="20"/>
        </w:rPr>
        <w:softHyphen/>
        <w:t>ружного оформления и рекламы, пиротехнические изделия на месте проведения мероприя</w:t>
      </w:r>
      <w:r w:rsidRPr="00EA4527">
        <w:rPr>
          <w:rFonts w:ascii="Times New Roman" w:hAnsi="Times New Roman"/>
          <w:color w:val="000000"/>
          <w:sz w:val="20"/>
          <w:szCs w:val="20"/>
        </w:rPr>
        <w:softHyphen/>
        <w:t>тия;</w:t>
      </w:r>
    </w:p>
    <w:p w:rsidR="00DE7451" w:rsidRPr="00EA4527" w:rsidRDefault="00DE7451" w:rsidP="00EA4527">
      <w:pPr>
        <w:pStyle w:val="a0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лицо, ответственное за соблюдение безопасности и общественного порядка при проведении массового мероприятия;</w:t>
      </w:r>
    </w:p>
    <w:p w:rsidR="00DE7451" w:rsidRPr="00EA4527" w:rsidRDefault="00DE7451" w:rsidP="00EA4527">
      <w:pPr>
        <w:pStyle w:val="a0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наименование юридического лица либо фамилия, имя, отчество лица, выступающе</w:t>
      </w:r>
      <w:r w:rsidRPr="00EA4527">
        <w:rPr>
          <w:rFonts w:ascii="Times New Roman" w:hAnsi="Times New Roman"/>
          <w:color w:val="000000"/>
          <w:sz w:val="20"/>
          <w:szCs w:val="20"/>
        </w:rPr>
        <w:softHyphen/>
        <w:t>го организатором массового мероприятия. Юридические лица указывают свои реквизиты, фамилии, имена, отчества лиц, уполномоченных выполнять распорядительные функции по организации и проведению массового мероприятия (с указанием номера контактного телефо</w:t>
      </w:r>
      <w:r w:rsidRPr="00EA4527">
        <w:rPr>
          <w:rFonts w:ascii="Times New Roman" w:hAnsi="Times New Roman"/>
          <w:color w:val="000000"/>
          <w:sz w:val="20"/>
          <w:szCs w:val="20"/>
        </w:rPr>
        <w:softHyphen/>
        <w:t>на уполномоченного лица). Физические лица указывают сведения о регистрации по месту жительства, месте пребывания, номер контактного телефона;</w:t>
      </w:r>
    </w:p>
    <w:p w:rsidR="00DE7451" w:rsidRPr="00EA4527" w:rsidRDefault="00DE7451" w:rsidP="00EA4527">
      <w:pPr>
        <w:pStyle w:val="a0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дата подачи заявки о проведении массового мероприятия.</w:t>
      </w:r>
    </w:p>
    <w:p w:rsidR="00DE7451" w:rsidRPr="00EA4527" w:rsidRDefault="00DE7451" w:rsidP="00EA4527">
      <w:pPr>
        <w:pStyle w:val="a0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Заявка на проведение массового мероприятия, поданная на имя главы администра</w:t>
      </w:r>
      <w:r w:rsidRPr="00EA4527">
        <w:rPr>
          <w:rFonts w:ascii="Times New Roman" w:hAnsi="Times New Roman"/>
          <w:color w:val="000000"/>
          <w:sz w:val="20"/>
          <w:szCs w:val="20"/>
        </w:rPr>
        <w:softHyphen/>
        <w:t xml:space="preserve">ции </w:t>
      </w:r>
      <w:r w:rsidRPr="00EA4527">
        <w:rPr>
          <w:rFonts w:ascii="Times New Roman" w:hAnsi="Times New Roman"/>
          <w:bCs/>
          <w:color w:val="000000"/>
          <w:sz w:val="20"/>
          <w:szCs w:val="20"/>
        </w:rPr>
        <w:t>Дмитриевского сельского поселения</w:t>
      </w:r>
      <w:r w:rsidRPr="00EA4527">
        <w:rPr>
          <w:rFonts w:ascii="Times New Roman" w:hAnsi="Times New Roman"/>
          <w:b/>
          <w:bCs/>
          <w:color w:val="000000"/>
          <w:sz w:val="20"/>
          <w:szCs w:val="20"/>
        </w:rPr>
        <w:t xml:space="preserve"> </w:t>
      </w:r>
      <w:r w:rsidRPr="00EA4527">
        <w:rPr>
          <w:rFonts w:ascii="Times New Roman" w:hAnsi="Times New Roman"/>
          <w:sz w:val="20"/>
          <w:szCs w:val="20"/>
        </w:rPr>
        <w:t>Галичского муниципального района</w:t>
      </w:r>
      <w:r w:rsidRPr="00EA4527">
        <w:rPr>
          <w:rFonts w:ascii="Times New Roman" w:hAnsi="Times New Roman"/>
          <w:color w:val="000000"/>
          <w:sz w:val="20"/>
          <w:szCs w:val="20"/>
        </w:rPr>
        <w:t xml:space="preserve"> Костромской области и зарегистрированная надлежа</w:t>
      </w:r>
      <w:r w:rsidRPr="00EA4527">
        <w:rPr>
          <w:rFonts w:ascii="Times New Roman" w:hAnsi="Times New Roman"/>
          <w:color w:val="000000"/>
          <w:sz w:val="20"/>
          <w:szCs w:val="20"/>
        </w:rPr>
        <w:softHyphen/>
        <w:t xml:space="preserve">щим образом в администрации </w:t>
      </w:r>
      <w:r w:rsidRPr="00EA4527">
        <w:rPr>
          <w:rFonts w:ascii="Times New Roman" w:hAnsi="Times New Roman"/>
          <w:bCs/>
          <w:color w:val="000000"/>
          <w:sz w:val="20"/>
          <w:szCs w:val="20"/>
        </w:rPr>
        <w:t>Дмитриевского сельского поселения</w:t>
      </w:r>
      <w:r w:rsidRPr="00EA4527">
        <w:rPr>
          <w:rFonts w:ascii="Times New Roman" w:hAnsi="Times New Roman"/>
          <w:b/>
          <w:bCs/>
          <w:color w:val="000000"/>
          <w:sz w:val="20"/>
          <w:szCs w:val="20"/>
        </w:rPr>
        <w:t xml:space="preserve"> </w:t>
      </w:r>
      <w:r w:rsidRPr="00EA4527">
        <w:rPr>
          <w:rFonts w:ascii="Times New Roman" w:hAnsi="Times New Roman"/>
          <w:sz w:val="20"/>
          <w:szCs w:val="20"/>
        </w:rPr>
        <w:t>Галичского муниципального района</w:t>
      </w:r>
      <w:r w:rsidRPr="00EA4527">
        <w:rPr>
          <w:rFonts w:ascii="Times New Roman" w:hAnsi="Times New Roman"/>
          <w:color w:val="000000"/>
          <w:sz w:val="20"/>
          <w:szCs w:val="20"/>
        </w:rPr>
        <w:t xml:space="preserve"> Костромской области, направляется в комиссию по организации и проведению массовых мероприятий и фейер</w:t>
      </w:r>
      <w:r w:rsidRPr="00EA4527">
        <w:rPr>
          <w:rFonts w:ascii="Times New Roman" w:hAnsi="Times New Roman"/>
          <w:color w:val="000000"/>
          <w:sz w:val="20"/>
          <w:szCs w:val="20"/>
        </w:rPr>
        <w:softHyphen/>
        <w:t xml:space="preserve">верков на территории </w:t>
      </w:r>
      <w:r w:rsidRPr="00EA4527">
        <w:rPr>
          <w:rFonts w:ascii="Times New Roman" w:hAnsi="Times New Roman"/>
          <w:bCs/>
          <w:color w:val="000000"/>
          <w:sz w:val="20"/>
          <w:szCs w:val="20"/>
        </w:rPr>
        <w:t>Дмитриевского сельского поселения</w:t>
      </w:r>
      <w:r w:rsidRPr="00EA4527">
        <w:rPr>
          <w:rFonts w:ascii="Times New Roman" w:hAnsi="Times New Roman"/>
          <w:b/>
          <w:bCs/>
          <w:color w:val="000000"/>
          <w:sz w:val="20"/>
          <w:szCs w:val="20"/>
        </w:rPr>
        <w:t xml:space="preserve"> </w:t>
      </w:r>
      <w:r w:rsidRPr="00EA4527">
        <w:rPr>
          <w:rFonts w:ascii="Times New Roman" w:hAnsi="Times New Roman"/>
          <w:sz w:val="20"/>
          <w:szCs w:val="20"/>
        </w:rPr>
        <w:t>Галичского муниципального района</w:t>
      </w:r>
      <w:r w:rsidRPr="00EA4527">
        <w:rPr>
          <w:rFonts w:ascii="Times New Roman" w:hAnsi="Times New Roman"/>
          <w:color w:val="000000"/>
          <w:sz w:val="20"/>
          <w:szCs w:val="20"/>
        </w:rPr>
        <w:t xml:space="preserve"> Костромской области (далее - Комиссия).</w:t>
      </w:r>
    </w:p>
    <w:p w:rsidR="00DE7451" w:rsidRPr="00EA4527" w:rsidRDefault="00DE7451" w:rsidP="00EA4527">
      <w:pPr>
        <w:pStyle w:val="a0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Заявка рассматривается Комиссией в течение четырех календарных дней со дня ее регистрации.</w:t>
      </w:r>
    </w:p>
    <w:p w:rsidR="00DE7451" w:rsidRPr="00EA4527" w:rsidRDefault="00DE7451" w:rsidP="00EA4527">
      <w:pPr>
        <w:pStyle w:val="a0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Проведение массового мероприятия согласовывается Комиссией:</w:t>
      </w:r>
    </w:p>
    <w:p w:rsidR="00DE7451" w:rsidRPr="00EA4527" w:rsidRDefault="00DE7451" w:rsidP="00EA4527">
      <w:pPr>
        <w:pStyle w:val="a0"/>
        <w:numPr>
          <w:ilvl w:val="0"/>
          <w:numId w:val="16"/>
        </w:numPr>
        <w:spacing w:after="0" w:line="240" w:lineRule="auto"/>
        <w:ind w:left="0" w:firstLine="851"/>
        <w:jc w:val="both"/>
        <w:rPr>
          <w:rFonts w:ascii="Times New Roman" w:hAnsi="Times New Roman"/>
          <w:sz w:val="20"/>
          <w:szCs w:val="20"/>
        </w:rPr>
      </w:pPr>
      <w:r w:rsidRPr="00EA4527">
        <w:rPr>
          <w:rFonts w:ascii="Times New Roman" w:hAnsi="Times New Roman"/>
          <w:sz w:val="20"/>
          <w:szCs w:val="20"/>
        </w:rPr>
        <w:t>с межмуниципальным отделом  МВД России «Галичский»</w:t>
      </w:r>
      <w:r w:rsidRPr="00EA4527">
        <w:rPr>
          <w:rFonts w:ascii="Times New Roman" w:hAnsi="Times New Roman"/>
          <w:color w:val="000000"/>
          <w:sz w:val="20"/>
          <w:szCs w:val="20"/>
        </w:rPr>
        <w:t>;</w:t>
      </w:r>
    </w:p>
    <w:p w:rsidR="00DE7451" w:rsidRPr="00EA4527" w:rsidRDefault="00DE7451" w:rsidP="00EA4527">
      <w:pPr>
        <w:pStyle w:val="a0"/>
        <w:numPr>
          <w:ilvl w:val="0"/>
          <w:numId w:val="16"/>
        </w:numPr>
        <w:spacing w:after="0" w:line="240" w:lineRule="auto"/>
        <w:ind w:left="0" w:firstLine="851"/>
        <w:jc w:val="both"/>
        <w:rPr>
          <w:rFonts w:ascii="Times New Roman" w:hAnsi="Times New Roman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с отделом Государственной инспекции безопасности дорожного движения МО МВД России «Галичский»;</w:t>
      </w:r>
    </w:p>
    <w:p w:rsidR="00DE7451" w:rsidRPr="00EA4527" w:rsidRDefault="00DE7451" w:rsidP="00EA4527">
      <w:pPr>
        <w:numPr>
          <w:ilvl w:val="0"/>
          <w:numId w:val="16"/>
        </w:numPr>
        <w:ind w:firstLine="851"/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с Территориальным отделением Государственного пожарного надзора по Галичско</w:t>
      </w:r>
      <w:r w:rsidRPr="00EA4527">
        <w:rPr>
          <w:color w:val="000000"/>
          <w:sz w:val="20"/>
          <w:szCs w:val="20"/>
        </w:rPr>
        <w:softHyphen/>
        <w:t>му району Главного управления МЧС России по Костромской области;</w:t>
      </w:r>
    </w:p>
    <w:p w:rsidR="00DE7451" w:rsidRPr="00EA4527" w:rsidRDefault="00DE7451" w:rsidP="00EA4527">
      <w:pPr>
        <w:numPr>
          <w:ilvl w:val="0"/>
          <w:numId w:val="16"/>
        </w:numPr>
        <w:ind w:firstLine="851"/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 xml:space="preserve">с иными заинтересованными уполномоченными органами государственного надзора, отраслевыми (функциональными) органами администрации </w:t>
      </w:r>
      <w:r w:rsidRPr="00EA4527">
        <w:rPr>
          <w:bCs/>
          <w:color w:val="000000"/>
          <w:sz w:val="20"/>
          <w:szCs w:val="20"/>
        </w:rPr>
        <w:t>Дмитриевского сельского поселения</w:t>
      </w:r>
      <w:r w:rsidRPr="00EA4527">
        <w:rPr>
          <w:b/>
          <w:bCs/>
          <w:color w:val="000000"/>
          <w:sz w:val="20"/>
          <w:szCs w:val="20"/>
        </w:rPr>
        <w:t xml:space="preserve"> </w:t>
      </w:r>
      <w:r w:rsidRPr="00EA4527">
        <w:rPr>
          <w:sz w:val="20"/>
          <w:szCs w:val="20"/>
        </w:rPr>
        <w:t>Галичского муниципального района</w:t>
      </w:r>
      <w:r w:rsidRPr="00EA4527">
        <w:rPr>
          <w:color w:val="000000"/>
          <w:sz w:val="20"/>
          <w:szCs w:val="20"/>
        </w:rPr>
        <w:t xml:space="preserve"> Костромской области, специализированными службами, организациями.</w:t>
      </w:r>
    </w:p>
    <w:p w:rsidR="00DE7451" w:rsidRPr="00EA4527" w:rsidRDefault="00DE7451" w:rsidP="00EA4527">
      <w:pPr>
        <w:pStyle w:val="a0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По результатам рассмотрения заявки издается распоряжение администрации</w:t>
      </w:r>
      <w:r w:rsidRPr="00EA4527">
        <w:rPr>
          <w:rFonts w:ascii="Times New Roman" w:hAnsi="Times New Roman"/>
          <w:sz w:val="20"/>
          <w:szCs w:val="20"/>
        </w:rPr>
        <w:t xml:space="preserve"> </w:t>
      </w:r>
      <w:r w:rsidRPr="00EA4527">
        <w:rPr>
          <w:rFonts w:ascii="Times New Roman" w:hAnsi="Times New Roman"/>
          <w:bCs/>
          <w:color w:val="000000"/>
          <w:sz w:val="20"/>
          <w:szCs w:val="20"/>
        </w:rPr>
        <w:t>Дмитриевского сельского поселения</w:t>
      </w:r>
      <w:r w:rsidRPr="00EA4527">
        <w:rPr>
          <w:rFonts w:ascii="Times New Roman" w:hAnsi="Times New Roman"/>
          <w:b/>
          <w:bCs/>
          <w:color w:val="000000"/>
          <w:sz w:val="20"/>
          <w:szCs w:val="20"/>
        </w:rPr>
        <w:t xml:space="preserve"> </w:t>
      </w:r>
      <w:r w:rsidRPr="00EA4527">
        <w:rPr>
          <w:rFonts w:ascii="Times New Roman" w:hAnsi="Times New Roman"/>
          <w:sz w:val="20"/>
          <w:szCs w:val="20"/>
        </w:rPr>
        <w:t>Галичского муниципального района</w:t>
      </w:r>
      <w:r w:rsidRPr="00EA4527">
        <w:rPr>
          <w:rFonts w:ascii="Times New Roman" w:hAnsi="Times New Roman"/>
          <w:color w:val="000000"/>
          <w:sz w:val="20"/>
          <w:szCs w:val="20"/>
        </w:rPr>
        <w:t xml:space="preserve"> Костромской области о проведении массового мероприятия, либо заявителю направляется мотивированный отказ в течение 2 календарных дней со дня принятия решения Комиссией.</w:t>
      </w:r>
    </w:p>
    <w:p w:rsidR="00DE7451" w:rsidRPr="00EA4527" w:rsidRDefault="00DE7451" w:rsidP="00EA4527">
      <w:pPr>
        <w:pStyle w:val="a0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Период проведения массового мероприятия с 7.00 до 23.00 часов.</w:t>
      </w:r>
    </w:p>
    <w:p w:rsidR="00DE7451" w:rsidRPr="00EA4527" w:rsidRDefault="00DE7451" w:rsidP="00EA4527">
      <w:pPr>
        <w:pStyle w:val="a0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 xml:space="preserve">Администрация </w:t>
      </w:r>
      <w:r w:rsidRPr="00EA4527">
        <w:rPr>
          <w:rFonts w:ascii="Times New Roman" w:hAnsi="Times New Roman"/>
          <w:bCs/>
          <w:color w:val="000000"/>
          <w:sz w:val="20"/>
          <w:szCs w:val="20"/>
        </w:rPr>
        <w:t>Дмитриевского сельского поселения</w:t>
      </w:r>
      <w:r w:rsidRPr="00EA4527">
        <w:rPr>
          <w:rFonts w:ascii="Times New Roman" w:hAnsi="Times New Roman"/>
          <w:b/>
          <w:bCs/>
          <w:color w:val="000000"/>
          <w:sz w:val="20"/>
          <w:szCs w:val="20"/>
        </w:rPr>
        <w:t xml:space="preserve"> </w:t>
      </w:r>
      <w:r w:rsidRPr="00EA4527">
        <w:rPr>
          <w:rFonts w:ascii="Times New Roman" w:hAnsi="Times New Roman"/>
          <w:sz w:val="20"/>
          <w:szCs w:val="20"/>
        </w:rPr>
        <w:t>Галичского муниципального района</w:t>
      </w:r>
      <w:r w:rsidRPr="00EA4527">
        <w:rPr>
          <w:rFonts w:ascii="Times New Roman" w:hAnsi="Times New Roman"/>
          <w:color w:val="000000"/>
          <w:sz w:val="20"/>
          <w:szCs w:val="20"/>
        </w:rPr>
        <w:t xml:space="preserve"> Костромской области имеет пра</w:t>
      </w:r>
      <w:r w:rsidRPr="00EA4527">
        <w:rPr>
          <w:rFonts w:ascii="Times New Roman" w:hAnsi="Times New Roman"/>
          <w:color w:val="000000"/>
          <w:sz w:val="20"/>
          <w:szCs w:val="20"/>
        </w:rPr>
        <w:softHyphen/>
        <w:t>во отказать в проведении массового мероприятия в случаях:</w:t>
      </w:r>
    </w:p>
    <w:p w:rsidR="00DE7451" w:rsidRPr="00EA4527" w:rsidRDefault="00DE7451" w:rsidP="00EA4527">
      <w:pPr>
        <w:pStyle w:val="a0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противоречия массового мероприятия положениям Конституции Российской Феде</w:t>
      </w:r>
      <w:r w:rsidRPr="00EA4527">
        <w:rPr>
          <w:rFonts w:ascii="Times New Roman" w:hAnsi="Times New Roman"/>
          <w:color w:val="000000"/>
          <w:sz w:val="20"/>
          <w:szCs w:val="20"/>
        </w:rPr>
        <w:softHyphen/>
        <w:t>рации, законодательству Российской Федерации, Костромской области, муниципальным пра</w:t>
      </w:r>
      <w:r w:rsidRPr="00EA4527">
        <w:rPr>
          <w:rFonts w:ascii="Times New Roman" w:hAnsi="Times New Roman"/>
          <w:color w:val="000000"/>
          <w:sz w:val="20"/>
          <w:szCs w:val="20"/>
        </w:rPr>
        <w:softHyphen/>
        <w:t>вовым актам;</w:t>
      </w:r>
    </w:p>
    <w:p w:rsidR="00DE7451" w:rsidRPr="00EA4527" w:rsidRDefault="00DE7451" w:rsidP="00EA4527">
      <w:pPr>
        <w:numPr>
          <w:ilvl w:val="0"/>
          <w:numId w:val="13"/>
        </w:numPr>
        <w:ind w:firstLine="851"/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 xml:space="preserve">угрозы безопасности населению </w:t>
      </w:r>
      <w:r w:rsidRPr="00EA4527">
        <w:rPr>
          <w:bCs/>
          <w:color w:val="000000"/>
          <w:sz w:val="20"/>
          <w:szCs w:val="20"/>
        </w:rPr>
        <w:t>Дмитриевского сельского поселения</w:t>
      </w:r>
      <w:r w:rsidRPr="00EA4527">
        <w:rPr>
          <w:b/>
          <w:bCs/>
          <w:color w:val="000000"/>
          <w:sz w:val="20"/>
          <w:szCs w:val="20"/>
        </w:rPr>
        <w:t xml:space="preserve"> </w:t>
      </w:r>
      <w:r w:rsidRPr="00EA4527">
        <w:rPr>
          <w:sz w:val="20"/>
          <w:szCs w:val="20"/>
        </w:rPr>
        <w:t>Галичского муниципального района</w:t>
      </w:r>
      <w:r w:rsidRPr="00EA4527">
        <w:rPr>
          <w:color w:val="000000"/>
          <w:sz w:val="20"/>
          <w:szCs w:val="20"/>
        </w:rPr>
        <w:t xml:space="preserve"> Костромской области и нарушению общественного порядка;</w:t>
      </w:r>
    </w:p>
    <w:p w:rsidR="00DE7451" w:rsidRPr="00EA4527" w:rsidRDefault="00DE7451" w:rsidP="00EA4527">
      <w:pPr>
        <w:numPr>
          <w:ilvl w:val="0"/>
          <w:numId w:val="13"/>
        </w:numPr>
        <w:ind w:firstLine="851"/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пропаганды войны, насилия и жестокости, расовой, национальной, религиозной, классовой нетерпимости, порнографии, наркотических средств, психотропных веществ и их прекурсоров;</w:t>
      </w:r>
    </w:p>
    <w:p w:rsidR="00DE7451" w:rsidRPr="00EA4527" w:rsidRDefault="00DE7451" w:rsidP="00EA4527">
      <w:pPr>
        <w:numPr>
          <w:ilvl w:val="0"/>
          <w:numId w:val="13"/>
        </w:numPr>
        <w:ind w:firstLine="851"/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совпадения массового мероприятия по месту и времени с другим массовым меро</w:t>
      </w:r>
      <w:r w:rsidRPr="00EA4527">
        <w:rPr>
          <w:color w:val="000000"/>
          <w:sz w:val="20"/>
          <w:szCs w:val="20"/>
        </w:rPr>
        <w:softHyphen/>
        <w:t>приятием, заявленным ранее (в таких случаях возможно предложение иного места или вре</w:t>
      </w:r>
      <w:r w:rsidRPr="00EA4527">
        <w:rPr>
          <w:color w:val="000000"/>
          <w:sz w:val="20"/>
          <w:szCs w:val="20"/>
        </w:rPr>
        <w:softHyphen/>
        <w:t>мени проведения массового мероприятия);</w:t>
      </w:r>
    </w:p>
    <w:p w:rsidR="00DE7451" w:rsidRPr="00EA4527" w:rsidRDefault="00DE7451" w:rsidP="00EA4527">
      <w:pPr>
        <w:numPr>
          <w:ilvl w:val="0"/>
          <w:numId w:val="13"/>
        </w:numPr>
        <w:ind w:firstLine="851"/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нарушения порядка организации массового мероприятия, предусмотренного пунк</w:t>
      </w:r>
      <w:r w:rsidRPr="00EA4527">
        <w:rPr>
          <w:color w:val="000000"/>
          <w:sz w:val="20"/>
          <w:szCs w:val="20"/>
        </w:rPr>
        <w:softHyphen/>
        <w:t>тами. 3, 4 настоящего Порядка;</w:t>
      </w:r>
    </w:p>
    <w:p w:rsidR="00DE7451" w:rsidRPr="00EA4527" w:rsidRDefault="00DE7451" w:rsidP="00EA4527">
      <w:pPr>
        <w:numPr>
          <w:ilvl w:val="0"/>
          <w:numId w:val="13"/>
        </w:numPr>
        <w:ind w:firstLine="851"/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создания помех для работы автомобильного и железнодорожного транспорта.</w:t>
      </w:r>
    </w:p>
    <w:p w:rsidR="00DE7451" w:rsidRPr="00EA4527" w:rsidRDefault="00DE7451" w:rsidP="00EA4527">
      <w:pPr>
        <w:pStyle w:val="a0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Организаторы массового мероприятия размещают рекламу и иные объявления о дате, времени и месте его проведения в средствах массовой информации только после приня</w:t>
      </w:r>
      <w:r w:rsidRPr="00EA4527">
        <w:rPr>
          <w:rFonts w:ascii="Times New Roman" w:hAnsi="Times New Roman"/>
          <w:color w:val="000000"/>
          <w:sz w:val="20"/>
          <w:szCs w:val="20"/>
        </w:rPr>
        <w:softHyphen/>
        <w:t xml:space="preserve">тия распоряжения администрации </w:t>
      </w:r>
      <w:r w:rsidRPr="00EA4527">
        <w:rPr>
          <w:rFonts w:ascii="Times New Roman" w:hAnsi="Times New Roman"/>
          <w:bCs/>
          <w:color w:val="000000"/>
          <w:sz w:val="20"/>
          <w:szCs w:val="20"/>
        </w:rPr>
        <w:t>Дмитриевского сельского поселения</w:t>
      </w:r>
      <w:r w:rsidRPr="00EA4527">
        <w:rPr>
          <w:rFonts w:ascii="Times New Roman" w:hAnsi="Times New Roman"/>
          <w:b/>
          <w:bCs/>
          <w:color w:val="000000"/>
          <w:sz w:val="20"/>
          <w:szCs w:val="20"/>
        </w:rPr>
        <w:t xml:space="preserve"> </w:t>
      </w:r>
      <w:r w:rsidRPr="00EA4527">
        <w:rPr>
          <w:rFonts w:ascii="Times New Roman" w:hAnsi="Times New Roman"/>
          <w:sz w:val="20"/>
          <w:szCs w:val="20"/>
        </w:rPr>
        <w:t>Галичского муниципального района</w:t>
      </w:r>
      <w:r w:rsidRPr="00EA4527">
        <w:rPr>
          <w:rFonts w:ascii="Times New Roman" w:hAnsi="Times New Roman"/>
          <w:color w:val="000000"/>
          <w:sz w:val="20"/>
          <w:szCs w:val="20"/>
        </w:rPr>
        <w:t xml:space="preserve"> Костромской области о проведении массового мероприятия.</w:t>
      </w:r>
    </w:p>
    <w:p w:rsidR="00DE7451" w:rsidRPr="00EA4527" w:rsidRDefault="00DE7451" w:rsidP="00EA4527">
      <w:pPr>
        <w:numPr>
          <w:ilvl w:val="0"/>
          <w:numId w:val="15"/>
        </w:numPr>
        <w:ind w:left="0" w:firstLine="851"/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Демонтаж конструкций и элементов оформления массового мероприятия осуще</w:t>
      </w:r>
      <w:r w:rsidRPr="00EA4527">
        <w:rPr>
          <w:color w:val="000000"/>
          <w:sz w:val="20"/>
          <w:szCs w:val="20"/>
        </w:rPr>
        <w:softHyphen/>
        <w:t>ствляется организаторами не позднее следующего дня после их проведения.</w:t>
      </w:r>
    </w:p>
    <w:p w:rsidR="00DE7451" w:rsidRPr="00EA4527" w:rsidRDefault="00DE7451" w:rsidP="00EA4527">
      <w:pPr>
        <w:numPr>
          <w:ilvl w:val="0"/>
          <w:numId w:val="15"/>
        </w:numPr>
        <w:ind w:left="0" w:firstLine="851"/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Размещение наружной рекламы и информации о предстоящем мероприятии, размещение афиш, листовок и т.п. осуществляется в специально отведенных и обо</w:t>
      </w:r>
      <w:r w:rsidRPr="00EA4527">
        <w:rPr>
          <w:color w:val="000000"/>
          <w:sz w:val="20"/>
          <w:szCs w:val="20"/>
        </w:rPr>
        <w:softHyphen/>
        <w:t>рудованных для этих целей местах, а также на других объектах с согласия их владельца.</w:t>
      </w:r>
    </w:p>
    <w:p w:rsidR="00DE7451" w:rsidRPr="00EA4527" w:rsidRDefault="00DE7451" w:rsidP="00EA4527">
      <w:pPr>
        <w:ind w:left="851"/>
        <w:jc w:val="both"/>
        <w:rPr>
          <w:color w:val="000000"/>
          <w:sz w:val="20"/>
          <w:szCs w:val="20"/>
        </w:rPr>
      </w:pPr>
    </w:p>
    <w:p w:rsidR="00DE7451" w:rsidRPr="00EA4527" w:rsidRDefault="00DE7451" w:rsidP="00EA4527">
      <w:pPr>
        <w:pStyle w:val="a0"/>
        <w:numPr>
          <w:ilvl w:val="0"/>
          <w:numId w:val="14"/>
        </w:num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0"/>
          <w:szCs w:val="20"/>
        </w:rPr>
      </w:pPr>
      <w:r w:rsidRPr="00EA4527">
        <w:rPr>
          <w:rFonts w:ascii="Times New Roman" w:hAnsi="Times New Roman"/>
          <w:b/>
          <w:bCs/>
          <w:color w:val="000000"/>
          <w:sz w:val="20"/>
          <w:szCs w:val="20"/>
        </w:rPr>
        <w:t>Организация и порядок проведение фейерверков</w:t>
      </w:r>
    </w:p>
    <w:p w:rsidR="00DE7451" w:rsidRPr="00EA4527" w:rsidRDefault="00DE7451" w:rsidP="00EA4527">
      <w:pPr>
        <w:pStyle w:val="a0"/>
        <w:spacing w:after="0" w:line="240" w:lineRule="auto"/>
        <w:ind w:left="1080"/>
        <w:rPr>
          <w:rFonts w:ascii="Times New Roman" w:hAnsi="Times New Roman"/>
          <w:b/>
          <w:bCs/>
          <w:color w:val="000000"/>
          <w:sz w:val="20"/>
          <w:szCs w:val="20"/>
        </w:rPr>
      </w:pPr>
    </w:p>
    <w:p w:rsidR="00DE7451" w:rsidRPr="00EA4527" w:rsidRDefault="00DE7451" w:rsidP="00EA4527">
      <w:pPr>
        <w:numPr>
          <w:ilvl w:val="0"/>
          <w:numId w:val="15"/>
        </w:numPr>
        <w:ind w:left="0" w:firstLine="851"/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 xml:space="preserve">Проведение фейерверков на территории </w:t>
      </w:r>
      <w:r w:rsidRPr="00EA4527">
        <w:rPr>
          <w:bCs/>
          <w:color w:val="000000"/>
          <w:sz w:val="20"/>
          <w:szCs w:val="20"/>
        </w:rPr>
        <w:t>Дмитриевского сельского поселения</w:t>
      </w:r>
      <w:r w:rsidRPr="00EA4527">
        <w:rPr>
          <w:b/>
          <w:bCs/>
          <w:color w:val="000000"/>
          <w:sz w:val="20"/>
          <w:szCs w:val="20"/>
        </w:rPr>
        <w:t xml:space="preserve"> </w:t>
      </w:r>
      <w:r w:rsidRPr="00EA4527">
        <w:rPr>
          <w:sz w:val="20"/>
          <w:szCs w:val="20"/>
        </w:rPr>
        <w:t>Галичского муниципального района</w:t>
      </w:r>
      <w:r w:rsidRPr="00EA4527">
        <w:rPr>
          <w:color w:val="000000"/>
          <w:sz w:val="20"/>
          <w:szCs w:val="20"/>
        </w:rPr>
        <w:t xml:space="preserve"> Костромской области осуществляется в соответствии с постановлением Правительства Рос</w:t>
      </w:r>
      <w:r w:rsidRPr="00EA4527">
        <w:rPr>
          <w:color w:val="000000"/>
          <w:sz w:val="20"/>
          <w:szCs w:val="20"/>
        </w:rPr>
        <w:softHyphen/>
        <w:t>сийской Федерации от 26 июня 2002 года № 467 «Об утверждении Положений о лицензиро</w:t>
      </w:r>
      <w:r w:rsidRPr="00EA4527">
        <w:rPr>
          <w:color w:val="000000"/>
          <w:sz w:val="20"/>
          <w:szCs w:val="20"/>
        </w:rPr>
        <w:softHyphen/>
        <w:t>вании деятельности в области боеприпасов и пиротехнических изделий», постановлением Госстандарта Российской Федерации от 30 июля 1997 года № 16 «Об утверждении Правил сертификации пиротехнической продукции», постановлением Правительства Российской Федерации от 22 декабря 2009 года № 1052 «Об утверждении требований пожарной безопас</w:t>
      </w:r>
      <w:r w:rsidRPr="00EA4527">
        <w:rPr>
          <w:color w:val="000000"/>
          <w:sz w:val="20"/>
          <w:szCs w:val="20"/>
        </w:rPr>
        <w:softHyphen/>
        <w:t>ности при распространении и использовании пиротехнических изделий».</w:t>
      </w:r>
    </w:p>
    <w:p w:rsidR="00DE7451" w:rsidRPr="00EA4527" w:rsidRDefault="00DE7451" w:rsidP="00EA4527">
      <w:pPr>
        <w:numPr>
          <w:ilvl w:val="0"/>
          <w:numId w:val="15"/>
        </w:numPr>
        <w:ind w:left="0" w:firstLine="851"/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 xml:space="preserve">Действие настоящего Порядка распространяется на организации независимо от форм собственности и физических лиц, которые непосредственно проводят фейерверки на территории </w:t>
      </w:r>
      <w:r w:rsidRPr="00EA4527">
        <w:rPr>
          <w:bCs/>
          <w:color w:val="000000"/>
          <w:sz w:val="20"/>
          <w:szCs w:val="20"/>
        </w:rPr>
        <w:t>Дмитриевского сельского поселения</w:t>
      </w:r>
      <w:r w:rsidRPr="00EA4527">
        <w:rPr>
          <w:b/>
          <w:bCs/>
          <w:color w:val="000000"/>
          <w:sz w:val="20"/>
          <w:szCs w:val="20"/>
        </w:rPr>
        <w:t xml:space="preserve"> </w:t>
      </w:r>
      <w:r w:rsidRPr="00EA4527">
        <w:rPr>
          <w:sz w:val="20"/>
          <w:szCs w:val="20"/>
        </w:rPr>
        <w:t>Галичского муниципального района</w:t>
      </w:r>
      <w:r w:rsidRPr="00EA4527">
        <w:rPr>
          <w:color w:val="000000"/>
          <w:sz w:val="20"/>
          <w:szCs w:val="20"/>
        </w:rPr>
        <w:t xml:space="preserve"> Костромской области.</w:t>
      </w:r>
    </w:p>
    <w:p w:rsidR="00DE7451" w:rsidRPr="00EA4527" w:rsidRDefault="00DE7451" w:rsidP="00EA4527">
      <w:pPr>
        <w:numPr>
          <w:ilvl w:val="0"/>
          <w:numId w:val="15"/>
        </w:numPr>
        <w:ind w:left="0" w:firstLine="851"/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Проведение фейерверков с использованием пиротехнических изделий, не прошед</w:t>
      </w:r>
      <w:r w:rsidRPr="00EA4527">
        <w:rPr>
          <w:color w:val="000000"/>
          <w:sz w:val="20"/>
          <w:szCs w:val="20"/>
        </w:rPr>
        <w:softHyphen/>
        <w:t>ших обязательную государственную сертификацию, не допускается.</w:t>
      </w:r>
    </w:p>
    <w:p w:rsidR="00DE7451" w:rsidRPr="00EA4527" w:rsidRDefault="00DE7451" w:rsidP="00EA4527">
      <w:pPr>
        <w:numPr>
          <w:ilvl w:val="0"/>
          <w:numId w:val="15"/>
        </w:numPr>
        <w:ind w:left="0" w:firstLine="851"/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Проведение фейерверков с использованием пиротехнических изделий бытового назначения допускается только с соблюдением требований пожарной безопасности при рас</w:t>
      </w:r>
      <w:r w:rsidRPr="00EA4527">
        <w:rPr>
          <w:color w:val="000000"/>
          <w:sz w:val="20"/>
          <w:szCs w:val="20"/>
        </w:rPr>
        <w:softHyphen/>
        <w:t>пространении и использовании пиротехнических изделий, утвержденными постановлением Правительства Российской Федерации от 22 декабря 2009 года № 1052.</w:t>
      </w:r>
    </w:p>
    <w:p w:rsidR="00DE7451" w:rsidRPr="00EA4527" w:rsidRDefault="00DE7451" w:rsidP="00EA4527">
      <w:pPr>
        <w:numPr>
          <w:ilvl w:val="0"/>
          <w:numId w:val="15"/>
        </w:numPr>
        <w:ind w:left="0" w:firstLine="851"/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Проведение профессиональных фейерверков может осуществляться исполнителя</w:t>
      </w:r>
      <w:r w:rsidRPr="00EA4527">
        <w:rPr>
          <w:color w:val="000000"/>
          <w:sz w:val="20"/>
          <w:szCs w:val="20"/>
        </w:rPr>
        <w:softHyphen/>
        <w:t>ми только в местах специально отведенных для этих целей.</w:t>
      </w:r>
    </w:p>
    <w:p w:rsidR="00DE7451" w:rsidRPr="00EA4527" w:rsidRDefault="00DE7451" w:rsidP="00EA4527">
      <w:pPr>
        <w:numPr>
          <w:ilvl w:val="0"/>
          <w:numId w:val="15"/>
        </w:numPr>
        <w:ind w:left="0" w:firstLine="851"/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 xml:space="preserve">Для проведения профессионального фейерверка заказчик профессионального фейерверка обязан в письменной форме подать на имя главы администрации </w:t>
      </w:r>
      <w:r w:rsidRPr="00EA4527">
        <w:rPr>
          <w:bCs/>
          <w:color w:val="000000"/>
          <w:sz w:val="20"/>
          <w:szCs w:val="20"/>
        </w:rPr>
        <w:t>Дмитриевского сельского поселения</w:t>
      </w:r>
      <w:r w:rsidRPr="00EA4527">
        <w:rPr>
          <w:b/>
          <w:bCs/>
          <w:color w:val="000000"/>
          <w:sz w:val="20"/>
          <w:szCs w:val="20"/>
        </w:rPr>
        <w:t xml:space="preserve"> </w:t>
      </w:r>
      <w:r w:rsidRPr="00EA4527">
        <w:rPr>
          <w:sz w:val="20"/>
          <w:szCs w:val="20"/>
        </w:rPr>
        <w:t>Галичского муниципального района Ко</w:t>
      </w:r>
      <w:r w:rsidRPr="00EA4527">
        <w:rPr>
          <w:color w:val="000000"/>
          <w:sz w:val="20"/>
          <w:szCs w:val="20"/>
        </w:rPr>
        <w:t xml:space="preserve">стромской области заявку по форме, указанной в приложении № 2 к настоящему Порядку, в срок не позднее, чем за 15 календарных дней до даты проведения </w:t>
      </w:r>
      <w:r w:rsidRPr="00EA4527">
        <w:rPr>
          <w:color w:val="000000"/>
          <w:sz w:val="20"/>
          <w:szCs w:val="20"/>
          <w:lang w:eastAsia="en-US"/>
        </w:rPr>
        <w:t>профессионального фейерверка</w:t>
      </w:r>
      <w:r w:rsidRPr="00EA4527">
        <w:rPr>
          <w:color w:val="000000"/>
          <w:sz w:val="20"/>
          <w:szCs w:val="20"/>
        </w:rPr>
        <w:t>.</w:t>
      </w:r>
    </w:p>
    <w:p w:rsidR="00DE7451" w:rsidRPr="00EA4527" w:rsidRDefault="00DE7451" w:rsidP="00EA4527">
      <w:pPr>
        <w:numPr>
          <w:ilvl w:val="0"/>
          <w:numId w:val="15"/>
        </w:numPr>
        <w:ind w:left="0" w:firstLine="851"/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В заявке на проведение профессионального фейерверка указываются:</w:t>
      </w:r>
    </w:p>
    <w:p w:rsidR="00DE7451" w:rsidRPr="00EA4527" w:rsidRDefault="00DE7451" w:rsidP="00EA4527">
      <w:pPr>
        <w:pStyle w:val="a0"/>
        <w:numPr>
          <w:ilvl w:val="0"/>
          <w:numId w:val="18"/>
        </w:numPr>
        <w:spacing w:after="0" w:line="240" w:lineRule="auto"/>
        <w:ind w:left="0" w:firstLine="851"/>
        <w:jc w:val="both"/>
        <w:rPr>
          <w:rFonts w:ascii="Times New Roman" w:hAnsi="Times New Roman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сведения о заказчике профессионального фейерверка;</w:t>
      </w:r>
    </w:p>
    <w:p w:rsidR="00DE7451" w:rsidRPr="00EA4527" w:rsidRDefault="00DE7451" w:rsidP="00EA4527">
      <w:pPr>
        <w:pStyle w:val="a0"/>
        <w:numPr>
          <w:ilvl w:val="0"/>
          <w:numId w:val="18"/>
        </w:numPr>
        <w:spacing w:after="0" w:line="240" w:lineRule="auto"/>
        <w:ind w:left="0" w:firstLine="851"/>
        <w:jc w:val="both"/>
        <w:rPr>
          <w:rFonts w:ascii="Times New Roman" w:hAnsi="Times New Roman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дата, время и продолжительность профессионального фейерверка;</w:t>
      </w:r>
    </w:p>
    <w:p w:rsidR="00DE7451" w:rsidRPr="00EA4527" w:rsidRDefault="00DE7451" w:rsidP="00EA4527">
      <w:pPr>
        <w:pStyle w:val="a0"/>
        <w:numPr>
          <w:ilvl w:val="0"/>
          <w:numId w:val="18"/>
        </w:numPr>
        <w:spacing w:after="0" w:line="240" w:lineRule="auto"/>
        <w:ind w:left="0" w:firstLine="851"/>
        <w:jc w:val="both"/>
        <w:rPr>
          <w:rFonts w:ascii="Times New Roman" w:hAnsi="Times New Roman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сведения об исполнителе профессионального фейерверка (наименование, место регистрации, юридический (фактический) адрес, контактные телефоны, номер и серия лицензии);</w:t>
      </w:r>
    </w:p>
    <w:p w:rsidR="00DE7451" w:rsidRPr="00EA4527" w:rsidRDefault="00DE7451" w:rsidP="00EA4527">
      <w:pPr>
        <w:pStyle w:val="a0"/>
        <w:numPr>
          <w:ilvl w:val="0"/>
          <w:numId w:val="18"/>
        </w:numPr>
        <w:spacing w:after="0" w:line="240" w:lineRule="auto"/>
        <w:ind w:left="0" w:firstLine="851"/>
        <w:jc w:val="both"/>
        <w:rPr>
          <w:rFonts w:ascii="Times New Roman" w:hAnsi="Times New Roman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предполагаемое количество зрителей;</w:t>
      </w:r>
    </w:p>
    <w:p w:rsidR="00DE7451" w:rsidRPr="00EA4527" w:rsidRDefault="00DE7451" w:rsidP="00EA4527">
      <w:pPr>
        <w:pStyle w:val="a0"/>
        <w:numPr>
          <w:ilvl w:val="0"/>
          <w:numId w:val="18"/>
        </w:numPr>
        <w:spacing w:after="0" w:line="240" w:lineRule="auto"/>
        <w:ind w:left="0" w:firstLine="851"/>
        <w:jc w:val="both"/>
        <w:rPr>
          <w:rFonts w:ascii="Times New Roman" w:hAnsi="Times New Roman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форма обеспечения пожарной безопасности и общественного порядка, меди</w:t>
      </w:r>
      <w:r w:rsidRPr="00EA4527">
        <w:rPr>
          <w:rFonts w:ascii="Times New Roman" w:hAnsi="Times New Roman"/>
          <w:color w:val="000000"/>
          <w:sz w:val="20"/>
          <w:szCs w:val="20"/>
        </w:rPr>
        <w:softHyphen/>
        <w:t>цинской помощи, уборки мусора;</w:t>
      </w:r>
    </w:p>
    <w:p w:rsidR="00DE7451" w:rsidRPr="00EA4527" w:rsidRDefault="00DE7451" w:rsidP="00EA4527">
      <w:pPr>
        <w:pStyle w:val="a0"/>
        <w:numPr>
          <w:ilvl w:val="0"/>
          <w:numId w:val="18"/>
        </w:numPr>
        <w:spacing w:after="0" w:line="240" w:lineRule="auto"/>
        <w:ind w:left="0" w:firstLine="851"/>
        <w:jc w:val="both"/>
        <w:rPr>
          <w:rFonts w:ascii="Times New Roman" w:hAnsi="Times New Roman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лицо, ответственное за соблюдение пожарной безопасности и общественного по</w:t>
      </w:r>
      <w:r w:rsidRPr="00EA4527">
        <w:rPr>
          <w:rFonts w:ascii="Times New Roman" w:hAnsi="Times New Roman"/>
          <w:color w:val="000000"/>
          <w:sz w:val="20"/>
          <w:szCs w:val="20"/>
        </w:rPr>
        <w:softHyphen/>
        <w:t>рядка при проведении профессионального фейерверка;</w:t>
      </w:r>
    </w:p>
    <w:p w:rsidR="00DE7451" w:rsidRPr="00EA4527" w:rsidRDefault="00DE7451" w:rsidP="00EA4527">
      <w:pPr>
        <w:pStyle w:val="a0"/>
        <w:numPr>
          <w:ilvl w:val="0"/>
          <w:numId w:val="18"/>
        </w:numPr>
        <w:spacing w:after="0" w:line="240" w:lineRule="auto"/>
        <w:ind w:left="0" w:firstLine="851"/>
        <w:jc w:val="both"/>
        <w:rPr>
          <w:rFonts w:ascii="Times New Roman" w:hAnsi="Times New Roman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дата подачи заявки о проведении профессионального фейерверка.</w:t>
      </w:r>
    </w:p>
    <w:p w:rsidR="00DE7451" w:rsidRPr="00EA4527" w:rsidRDefault="00DE7451" w:rsidP="00EA4527">
      <w:pPr>
        <w:ind w:firstLine="851"/>
        <w:jc w:val="both"/>
        <w:rPr>
          <w:sz w:val="20"/>
          <w:szCs w:val="20"/>
        </w:rPr>
      </w:pPr>
      <w:r w:rsidRPr="00EA4527">
        <w:rPr>
          <w:color w:val="000000"/>
          <w:sz w:val="20"/>
          <w:szCs w:val="20"/>
        </w:rPr>
        <w:t>К заявке на проведение профессионального фейерверка прилагается:</w:t>
      </w:r>
    </w:p>
    <w:p w:rsidR="00DE7451" w:rsidRPr="00EA4527" w:rsidRDefault="00DE7451" w:rsidP="00EA4527">
      <w:pPr>
        <w:pStyle w:val="a0"/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hAnsi="Times New Roman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копия лицензии на осуществление деятельности по распространению пиротехниче</w:t>
      </w:r>
      <w:r w:rsidRPr="00EA4527">
        <w:rPr>
          <w:rFonts w:ascii="Times New Roman" w:hAnsi="Times New Roman"/>
          <w:color w:val="000000"/>
          <w:sz w:val="20"/>
          <w:szCs w:val="20"/>
        </w:rPr>
        <w:softHyphen/>
        <w:t>ских изделий IV и V классов, в том числе по организации проведения фейерверков с исполь</w:t>
      </w:r>
      <w:r w:rsidRPr="00EA4527">
        <w:rPr>
          <w:rFonts w:ascii="Times New Roman" w:hAnsi="Times New Roman"/>
          <w:color w:val="000000"/>
          <w:sz w:val="20"/>
          <w:szCs w:val="20"/>
        </w:rPr>
        <w:softHyphen/>
        <w:t>зованием пиротехнических изделий;</w:t>
      </w:r>
    </w:p>
    <w:p w:rsidR="00DE7451" w:rsidRPr="00EA4527" w:rsidRDefault="00DE7451" w:rsidP="00EA4527">
      <w:pPr>
        <w:pStyle w:val="a0"/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hAnsi="Times New Roman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копии удостоверений пиротехников;</w:t>
      </w:r>
    </w:p>
    <w:p w:rsidR="00DE7451" w:rsidRPr="00EA4527" w:rsidRDefault="00DE7451" w:rsidP="00EA4527">
      <w:pPr>
        <w:pStyle w:val="a0"/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hAnsi="Times New Roman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копия удостоверения на право руководства показом фейерверка;</w:t>
      </w:r>
    </w:p>
    <w:p w:rsidR="00DE7451" w:rsidRPr="00EA4527" w:rsidRDefault="00DE7451" w:rsidP="00EA4527">
      <w:pPr>
        <w:pStyle w:val="a0"/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hAnsi="Times New Roman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копии сертификатов заявленных пиротехнических изделий;</w:t>
      </w:r>
    </w:p>
    <w:p w:rsidR="00DE7451" w:rsidRPr="00EA4527" w:rsidRDefault="00DE7451" w:rsidP="00EA4527">
      <w:pPr>
        <w:pStyle w:val="a0"/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hAnsi="Times New Roman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копии сертификатов на пиротехническое оборудование;</w:t>
      </w:r>
    </w:p>
    <w:p w:rsidR="00DE7451" w:rsidRPr="00EA4527" w:rsidRDefault="00DE7451" w:rsidP="00EA4527">
      <w:pPr>
        <w:pStyle w:val="a0"/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hAnsi="Times New Roman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копии документов на аттестованное пиротехническое оборудование.</w:t>
      </w:r>
    </w:p>
    <w:p w:rsidR="00DE7451" w:rsidRPr="00EA4527" w:rsidRDefault="00DE7451" w:rsidP="00EA4527">
      <w:pPr>
        <w:pStyle w:val="a0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hAnsi="Times New Roman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 xml:space="preserve">Заявка на проведение профессионального фейерверка, поданная на имя главы администрации </w:t>
      </w:r>
      <w:r w:rsidRPr="00EA4527">
        <w:rPr>
          <w:rFonts w:ascii="Times New Roman" w:hAnsi="Times New Roman"/>
          <w:bCs/>
          <w:color w:val="000000"/>
          <w:sz w:val="20"/>
          <w:szCs w:val="20"/>
        </w:rPr>
        <w:t>Дмитриевского сельского поселения</w:t>
      </w:r>
      <w:r w:rsidRPr="00EA4527">
        <w:rPr>
          <w:rFonts w:ascii="Times New Roman" w:hAnsi="Times New Roman"/>
          <w:b/>
          <w:bCs/>
          <w:color w:val="000000"/>
          <w:sz w:val="20"/>
          <w:szCs w:val="20"/>
        </w:rPr>
        <w:t xml:space="preserve"> </w:t>
      </w:r>
      <w:r w:rsidRPr="00EA4527">
        <w:rPr>
          <w:rFonts w:ascii="Times New Roman" w:hAnsi="Times New Roman"/>
          <w:sz w:val="20"/>
          <w:szCs w:val="20"/>
        </w:rPr>
        <w:t xml:space="preserve">Галичского муниципального района </w:t>
      </w:r>
      <w:r w:rsidRPr="00EA4527">
        <w:rPr>
          <w:rFonts w:ascii="Times New Roman" w:hAnsi="Times New Roman"/>
          <w:color w:val="000000"/>
          <w:sz w:val="20"/>
          <w:szCs w:val="20"/>
        </w:rPr>
        <w:t xml:space="preserve">Костромской области и зарегистрированная надлежащим образом в администрации </w:t>
      </w:r>
      <w:r w:rsidRPr="00EA4527">
        <w:rPr>
          <w:rFonts w:ascii="Times New Roman" w:hAnsi="Times New Roman"/>
          <w:bCs/>
          <w:color w:val="000000"/>
          <w:sz w:val="20"/>
          <w:szCs w:val="20"/>
        </w:rPr>
        <w:t>Дмитриевского сельского поселения</w:t>
      </w:r>
      <w:r w:rsidRPr="00EA4527">
        <w:rPr>
          <w:rFonts w:ascii="Times New Roman" w:hAnsi="Times New Roman"/>
          <w:b/>
          <w:bCs/>
          <w:color w:val="000000"/>
          <w:sz w:val="20"/>
          <w:szCs w:val="20"/>
        </w:rPr>
        <w:t xml:space="preserve"> </w:t>
      </w:r>
      <w:r w:rsidRPr="00EA4527">
        <w:rPr>
          <w:rFonts w:ascii="Times New Roman" w:hAnsi="Times New Roman"/>
          <w:sz w:val="20"/>
          <w:szCs w:val="20"/>
        </w:rPr>
        <w:t xml:space="preserve">Галичского муниципального района </w:t>
      </w:r>
      <w:r w:rsidRPr="00EA4527">
        <w:rPr>
          <w:rFonts w:ascii="Times New Roman" w:hAnsi="Times New Roman"/>
          <w:color w:val="000000"/>
          <w:sz w:val="20"/>
          <w:szCs w:val="20"/>
        </w:rPr>
        <w:t xml:space="preserve">Костромской области, направляется в комиссию по организации и проведению массовых мероприятий и фейерверков на территории </w:t>
      </w:r>
      <w:r w:rsidRPr="00EA4527">
        <w:rPr>
          <w:rFonts w:ascii="Times New Roman" w:hAnsi="Times New Roman"/>
          <w:bCs/>
          <w:color w:val="000000"/>
          <w:sz w:val="20"/>
          <w:szCs w:val="20"/>
        </w:rPr>
        <w:t>Дмитриевского сельского поселения</w:t>
      </w:r>
      <w:r w:rsidRPr="00EA4527">
        <w:rPr>
          <w:rFonts w:ascii="Times New Roman" w:hAnsi="Times New Roman"/>
          <w:b/>
          <w:bCs/>
          <w:color w:val="000000"/>
          <w:sz w:val="20"/>
          <w:szCs w:val="20"/>
        </w:rPr>
        <w:t xml:space="preserve"> </w:t>
      </w:r>
      <w:r w:rsidRPr="00EA4527">
        <w:rPr>
          <w:rFonts w:ascii="Times New Roman" w:hAnsi="Times New Roman"/>
          <w:sz w:val="20"/>
          <w:szCs w:val="20"/>
        </w:rPr>
        <w:t>Галичского муниципального района</w:t>
      </w:r>
      <w:r w:rsidRPr="00EA4527">
        <w:rPr>
          <w:rFonts w:ascii="Times New Roman" w:hAnsi="Times New Roman"/>
          <w:color w:val="000000"/>
          <w:sz w:val="20"/>
          <w:szCs w:val="20"/>
        </w:rPr>
        <w:t xml:space="preserve"> Костромской области (далее - Комиссия).</w:t>
      </w:r>
    </w:p>
    <w:p w:rsidR="00DE7451" w:rsidRPr="00EA4527" w:rsidRDefault="00DE7451" w:rsidP="00EA4527">
      <w:pPr>
        <w:pStyle w:val="a0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hAnsi="Times New Roman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Заявка рассматривается Комиссией в течение семи календарных дней со дня ее регистрации.</w:t>
      </w:r>
    </w:p>
    <w:p w:rsidR="00DE7451" w:rsidRPr="00EA4527" w:rsidRDefault="00DE7451" w:rsidP="00EA4527">
      <w:pPr>
        <w:pStyle w:val="a0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hAnsi="Times New Roman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Проведение профессионального фейерверка согласовывается Комиссией:</w:t>
      </w:r>
    </w:p>
    <w:p w:rsidR="00DE7451" w:rsidRPr="00EA4527" w:rsidRDefault="00DE7451" w:rsidP="00EA4527">
      <w:pPr>
        <w:pStyle w:val="a0"/>
        <w:numPr>
          <w:ilvl w:val="0"/>
          <w:numId w:val="20"/>
        </w:numPr>
        <w:spacing w:after="0" w:line="240" w:lineRule="auto"/>
        <w:ind w:left="0" w:firstLine="851"/>
        <w:jc w:val="both"/>
        <w:rPr>
          <w:rFonts w:ascii="Times New Roman" w:hAnsi="Times New Roman"/>
          <w:sz w:val="20"/>
          <w:szCs w:val="20"/>
        </w:rPr>
      </w:pPr>
      <w:r w:rsidRPr="00EA4527">
        <w:rPr>
          <w:rFonts w:ascii="Times New Roman" w:hAnsi="Times New Roman"/>
          <w:sz w:val="20"/>
          <w:szCs w:val="20"/>
        </w:rPr>
        <w:t>с межмуниципальным отделом  МВД России «Галичский»</w:t>
      </w:r>
      <w:r w:rsidRPr="00EA4527">
        <w:rPr>
          <w:rFonts w:ascii="Times New Roman" w:hAnsi="Times New Roman"/>
          <w:color w:val="000000"/>
          <w:sz w:val="20"/>
          <w:szCs w:val="20"/>
        </w:rPr>
        <w:t>;</w:t>
      </w:r>
    </w:p>
    <w:p w:rsidR="00DE7451" w:rsidRPr="00EA4527" w:rsidRDefault="00DE7451" w:rsidP="00EA4527">
      <w:pPr>
        <w:pStyle w:val="a0"/>
        <w:numPr>
          <w:ilvl w:val="0"/>
          <w:numId w:val="20"/>
        </w:numPr>
        <w:spacing w:after="0" w:line="240" w:lineRule="auto"/>
        <w:ind w:left="0" w:firstLine="851"/>
        <w:jc w:val="both"/>
        <w:rPr>
          <w:rFonts w:ascii="Times New Roman" w:hAnsi="Times New Roman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с отделом Государственной инспекции безопасности дорожного движения МО МВД России «Галичский»;</w:t>
      </w:r>
    </w:p>
    <w:p w:rsidR="00DE7451" w:rsidRPr="00EA4527" w:rsidRDefault="00DE7451" w:rsidP="00EA4527">
      <w:pPr>
        <w:pStyle w:val="a0"/>
        <w:numPr>
          <w:ilvl w:val="0"/>
          <w:numId w:val="20"/>
        </w:numPr>
        <w:spacing w:after="0" w:line="240" w:lineRule="auto"/>
        <w:ind w:left="0" w:firstLine="851"/>
        <w:jc w:val="both"/>
        <w:rPr>
          <w:rFonts w:ascii="Times New Roman" w:hAnsi="Times New Roman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с Территориальным отделением Государственного пожарного надзора по Галичскому району Главного управления МЧС России по Костромской области;</w:t>
      </w:r>
    </w:p>
    <w:p w:rsidR="00DE7451" w:rsidRPr="00EA4527" w:rsidRDefault="00DE7451" w:rsidP="00EA4527">
      <w:pPr>
        <w:pStyle w:val="a0"/>
        <w:numPr>
          <w:ilvl w:val="0"/>
          <w:numId w:val="20"/>
        </w:numPr>
        <w:spacing w:after="0" w:line="240" w:lineRule="auto"/>
        <w:ind w:left="0" w:firstLine="851"/>
        <w:jc w:val="both"/>
        <w:rPr>
          <w:rFonts w:ascii="Times New Roman" w:hAnsi="Times New Roman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с иными заинтересованными уполномоченными органами государственного надзо</w:t>
      </w:r>
      <w:r w:rsidRPr="00EA4527">
        <w:rPr>
          <w:rFonts w:ascii="Times New Roman" w:hAnsi="Times New Roman"/>
          <w:color w:val="000000"/>
          <w:sz w:val="20"/>
          <w:szCs w:val="20"/>
        </w:rPr>
        <w:softHyphen/>
        <w:t xml:space="preserve">ра, отраслевыми (функциональными) органами администрации </w:t>
      </w:r>
      <w:r w:rsidRPr="00EA4527">
        <w:rPr>
          <w:rFonts w:ascii="Times New Roman" w:hAnsi="Times New Roman"/>
          <w:bCs/>
          <w:color w:val="000000"/>
          <w:sz w:val="20"/>
          <w:szCs w:val="20"/>
        </w:rPr>
        <w:t>Дмитриевского сельского поселения</w:t>
      </w:r>
      <w:r w:rsidRPr="00EA4527">
        <w:rPr>
          <w:rFonts w:ascii="Times New Roman" w:hAnsi="Times New Roman"/>
          <w:b/>
          <w:bCs/>
          <w:color w:val="000000"/>
          <w:sz w:val="20"/>
          <w:szCs w:val="20"/>
        </w:rPr>
        <w:t xml:space="preserve"> </w:t>
      </w:r>
      <w:r w:rsidRPr="00EA4527">
        <w:rPr>
          <w:rFonts w:ascii="Times New Roman" w:hAnsi="Times New Roman"/>
          <w:sz w:val="20"/>
          <w:szCs w:val="20"/>
        </w:rPr>
        <w:t xml:space="preserve">Галичского муниципального района </w:t>
      </w:r>
      <w:r w:rsidRPr="00EA4527">
        <w:rPr>
          <w:rFonts w:ascii="Times New Roman" w:hAnsi="Times New Roman"/>
          <w:color w:val="000000"/>
          <w:sz w:val="20"/>
          <w:szCs w:val="20"/>
        </w:rPr>
        <w:t>Костромской области, специализированными службами, организациями.</w:t>
      </w:r>
    </w:p>
    <w:p w:rsidR="00DE7451" w:rsidRPr="00EA4527" w:rsidRDefault="00DE7451" w:rsidP="00EA4527">
      <w:pPr>
        <w:pStyle w:val="a0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 xml:space="preserve">По результатам рассмотрения заявки издается распоряжение администрации </w:t>
      </w:r>
      <w:r w:rsidRPr="00EA4527">
        <w:rPr>
          <w:rFonts w:ascii="Times New Roman" w:hAnsi="Times New Roman"/>
          <w:bCs/>
          <w:color w:val="000000"/>
          <w:sz w:val="20"/>
          <w:szCs w:val="20"/>
        </w:rPr>
        <w:t>Дмитриевского сельского поселения</w:t>
      </w:r>
      <w:r w:rsidRPr="00EA4527">
        <w:rPr>
          <w:rFonts w:ascii="Times New Roman" w:hAnsi="Times New Roman"/>
          <w:b/>
          <w:bCs/>
          <w:color w:val="000000"/>
          <w:sz w:val="20"/>
          <w:szCs w:val="20"/>
        </w:rPr>
        <w:t xml:space="preserve"> </w:t>
      </w:r>
      <w:r w:rsidRPr="00EA4527">
        <w:rPr>
          <w:rFonts w:ascii="Times New Roman" w:hAnsi="Times New Roman"/>
          <w:sz w:val="20"/>
          <w:szCs w:val="20"/>
        </w:rPr>
        <w:t xml:space="preserve">Галичского муниципального района </w:t>
      </w:r>
      <w:r w:rsidRPr="00EA4527">
        <w:rPr>
          <w:rFonts w:ascii="Times New Roman" w:hAnsi="Times New Roman"/>
          <w:color w:val="000000"/>
          <w:sz w:val="20"/>
          <w:szCs w:val="20"/>
        </w:rPr>
        <w:t>Костромской области о проведении профессионального фейерверка, либо заявителю направляется мотивированный отказ в течение 2 календарных дней со дня принятия решения Комиссией.</w:t>
      </w:r>
    </w:p>
    <w:p w:rsidR="00DE7451" w:rsidRPr="00EA4527" w:rsidRDefault="00DE7451" w:rsidP="00EA4527">
      <w:pPr>
        <w:numPr>
          <w:ilvl w:val="0"/>
          <w:numId w:val="15"/>
        </w:numPr>
        <w:ind w:left="0" w:firstLine="851"/>
        <w:jc w:val="both"/>
        <w:rPr>
          <w:color w:val="000000"/>
          <w:sz w:val="20"/>
          <w:szCs w:val="20"/>
          <w:u w:val="single"/>
        </w:rPr>
      </w:pPr>
      <w:r w:rsidRPr="00EA4527">
        <w:rPr>
          <w:color w:val="000000"/>
          <w:sz w:val="20"/>
          <w:szCs w:val="20"/>
        </w:rPr>
        <w:t xml:space="preserve">Администрация </w:t>
      </w:r>
      <w:r w:rsidRPr="00EA4527">
        <w:rPr>
          <w:bCs/>
          <w:color w:val="000000"/>
          <w:sz w:val="20"/>
          <w:szCs w:val="20"/>
        </w:rPr>
        <w:t>Дмитриевского сельского поселения</w:t>
      </w:r>
      <w:r w:rsidRPr="00EA4527">
        <w:rPr>
          <w:b/>
          <w:bCs/>
          <w:color w:val="000000"/>
          <w:sz w:val="20"/>
          <w:szCs w:val="20"/>
        </w:rPr>
        <w:t xml:space="preserve"> </w:t>
      </w:r>
      <w:r w:rsidRPr="00EA4527">
        <w:rPr>
          <w:sz w:val="20"/>
          <w:szCs w:val="20"/>
        </w:rPr>
        <w:t xml:space="preserve">Галичского муниципального района </w:t>
      </w:r>
      <w:r w:rsidRPr="00EA4527">
        <w:rPr>
          <w:color w:val="000000"/>
          <w:sz w:val="20"/>
          <w:szCs w:val="20"/>
        </w:rPr>
        <w:t>Костромской области имеет пра</w:t>
      </w:r>
      <w:r w:rsidRPr="00EA4527">
        <w:rPr>
          <w:color w:val="000000"/>
          <w:sz w:val="20"/>
          <w:szCs w:val="20"/>
        </w:rPr>
        <w:softHyphen/>
        <w:t>во отказать в проведении профессионального фейерверка в случаях:</w:t>
      </w:r>
    </w:p>
    <w:p w:rsidR="00DE7451" w:rsidRPr="00EA4527" w:rsidRDefault="00DE7451" w:rsidP="00EA4527">
      <w:pPr>
        <w:pStyle w:val="a0"/>
        <w:numPr>
          <w:ilvl w:val="0"/>
          <w:numId w:val="21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нарушения порядка организации профессионального фейерверка, предусмотренно</w:t>
      </w:r>
      <w:r w:rsidRPr="00EA4527">
        <w:rPr>
          <w:rFonts w:ascii="Times New Roman" w:hAnsi="Times New Roman"/>
          <w:color w:val="000000"/>
          <w:sz w:val="20"/>
          <w:szCs w:val="20"/>
        </w:rPr>
        <w:softHyphen/>
        <w:t>го пунктами 19, 20 настоящего Порядка;</w:t>
      </w:r>
    </w:p>
    <w:p w:rsidR="00DE7451" w:rsidRPr="00EA4527" w:rsidRDefault="00DE7451" w:rsidP="00EA4527">
      <w:pPr>
        <w:pStyle w:val="a0"/>
        <w:numPr>
          <w:ilvl w:val="0"/>
          <w:numId w:val="21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создания помех для работы автомобильного и железнодорожного транспорта.</w:t>
      </w:r>
    </w:p>
    <w:p w:rsidR="00DE7451" w:rsidRPr="00EA4527" w:rsidRDefault="00DE7451" w:rsidP="00EA4527">
      <w:pPr>
        <w:pStyle w:val="a0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Фейерверк должен проводиться на основании договора между исполнителем и заказчиком профессионального фейерверка. В договоре на проведение профессионального фейерверка должны содержаться обязательства сторон по обеспечению безопасности, а также схема мест проведения с обозначением пусковой площадки и границ охранной зоны.</w:t>
      </w:r>
    </w:p>
    <w:p w:rsidR="00DE7451" w:rsidRPr="00EA4527" w:rsidRDefault="00DE7451" w:rsidP="00EA4527">
      <w:pPr>
        <w:pStyle w:val="a0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hAnsi="Times New Roman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При проведении профессионального фейерверка исполнитель и заказчик профес</w:t>
      </w:r>
      <w:r w:rsidRPr="00EA4527">
        <w:rPr>
          <w:rFonts w:ascii="Times New Roman" w:hAnsi="Times New Roman"/>
          <w:color w:val="000000"/>
          <w:sz w:val="20"/>
          <w:szCs w:val="20"/>
        </w:rPr>
        <w:softHyphen/>
        <w:t>сионального фейерверка обеспечивают:</w:t>
      </w:r>
    </w:p>
    <w:p w:rsidR="00DE7451" w:rsidRPr="00EA4527" w:rsidRDefault="00DE7451" w:rsidP="00EA4527">
      <w:pPr>
        <w:pStyle w:val="a0"/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выполнение операций по подготовке к запуску фейерверков не менее чем двумя ат</w:t>
      </w:r>
      <w:r w:rsidRPr="00EA4527">
        <w:rPr>
          <w:rFonts w:ascii="Times New Roman" w:hAnsi="Times New Roman"/>
          <w:color w:val="000000"/>
          <w:sz w:val="20"/>
          <w:szCs w:val="20"/>
        </w:rPr>
        <w:softHyphen/>
        <w:t>тестованными на право проведения фейерверков пиротехниками при непосредственном ру</w:t>
      </w:r>
      <w:r w:rsidRPr="00EA4527">
        <w:rPr>
          <w:rFonts w:ascii="Times New Roman" w:hAnsi="Times New Roman"/>
          <w:color w:val="000000"/>
          <w:sz w:val="20"/>
          <w:szCs w:val="20"/>
        </w:rPr>
        <w:softHyphen/>
        <w:t>ководстве лицом, аттестованным на право руководства показами фейерверков;</w:t>
      </w:r>
    </w:p>
    <w:p w:rsidR="00DE7451" w:rsidRPr="00EA4527" w:rsidRDefault="00DE7451" w:rsidP="00EA4527">
      <w:pPr>
        <w:pStyle w:val="a0"/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охрану пусковой площадки и опасной зоны от проникновения посторонних лиц, за</w:t>
      </w:r>
      <w:r w:rsidRPr="00EA4527">
        <w:rPr>
          <w:rFonts w:ascii="Times New Roman" w:hAnsi="Times New Roman"/>
          <w:color w:val="000000"/>
          <w:sz w:val="20"/>
          <w:szCs w:val="20"/>
        </w:rPr>
        <w:softHyphen/>
        <w:t>щиту работников и сохранность фейерверочных изделий. Границы опасной зоны ограждени</w:t>
      </w:r>
      <w:r w:rsidRPr="00EA4527">
        <w:rPr>
          <w:rFonts w:ascii="Times New Roman" w:hAnsi="Times New Roman"/>
          <w:color w:val="000000"/>
          <w:sz w:val="20"/>
          <w:szCs w:val="20"/>
        </w:rPr>
        <w:softHyphen/>
        <w:t>ем и соответствующими предупредительными надписями;</w:t>
      </w:r>
    </w:p>
    <w:p w:rsidR="00DE7451" w:rsidRPr="00EA4527" w:rsidRDefault="00DE7451" w:rsidP="00EA4527">
      <w:pPr>
        <w:pStyle w:val="a0"/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места проведения фейерверка первичными средствами пожаротушения, либо по со</w:t>
      </w:r>
      <w:r w:rsidRPr="00EA4527">
        <w:rPr>
          <w:rFonts w:ascii="Times New Roman" w:hAnsi="Times New Roman"/>
          <w:color w:val="000000"/>
          <w:sz w:val="20"/>
          <w:szCs w:val="20"/>
        </w:rPr>
        <w:softHyphen/>
        <w:t>гласованию с Территориальным отделом Государственного пожарного надзора по Галичскому району Главного управления МЧС России по Костромской области выставление пожар</w:t>
      </w:r>
      <w:r w:rsidRPr="00EA4527">
        <w:rPr>
          <w:rFonts w:ascii="Times New Roman" w:hAnsi="Times New Roman"/>
          <w:color w:val="000000"/>
          <w:sz w:val="20"/>
          <w:szCs w:val="20"/>
        </w:rPr>
        <w:softHyphen/>
        <w:t>ного поста или расчета аварийно-спасательного формирования, с использованием специаль</w:t>
      </w:r>
      <w:r w:rsidRPr="00EA4527">
        <w:rPr>
          <w:rFonts w:ascii="Times New Roman" w:hAnsi="Times New Roman"/>
          <w:color w:val="000000"/>
          <w:sz w:val="20"/>
          <w:szCs w:val="20"/>
        </w:rPr>
        <w:softHyphen/>
        <w:t>ного транспорта, укомплектованного необходимыми техническими средствами;</w:t>
      </w:r>
    </w:p>
    <w:p w:rsidR="00DE7451" w:rsidRPr="00EA4527" w:rsidRDefault="00DE7451" w:rsidP="00EA4527">
      <w:pPr>
        <w:pStyle w:val="a0"/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присутствие бригад скорой медицинской помощи.</w:t>
      </w:r>
    </w:p>
    <w:p w:rsidR="00DE7451" w:rsidRPr="00EA4527" w:rsidRDefault="00DE7451" w:rsidP="00EA4527">
      <w:pPr>
        <w:pStyle w:val="a0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hAnsi="Times New Roman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По окончании профессионального фейерверка должен быть обеспечен осмотр пло</w:t>
      </w:r>
      <w:r w:rsidRPr="00EA4527">
        <w:rPr>
          <w:rFonts w:ascii="Times New Roman" w:hAnsi="Times New Roman"/>
          <w:color w:val="000000"/>
          <w:sz w:val="20"/>
          <w:szCs w:val="20"/>
        </w:rPr>
        <w:softHyphen/>
        <w:t>щадки с целью выявления и сбора неотработанных изделий и элементов пиротехнических за</w:t>
      </w:r>
      <w:r w:rsidRPr="00EA4527">
        <w:rPr>
          <w:rFonts w:ascii="Times New Roman" w:hAnsi="Times New Roman"/>
          <w:color w:val="000000"/>
          <w:sz w:val="20"/>
          <w:szCs w:val="20"/>
        </w:rPr>
        <w:softHyphen/>
        <w:t>рядов с обязательным составлением акта о его проведении и последствиях, который подпи</w:t>
      </w:r>
      <w:r w:rsidRPr="00EA4527">
        <w:rPr>
          <w:rFonts w:ascii="Times New Roman" w:hAnsi="Times New Roman"/>
          <w:color w:val="000000"/>
          <w:sz w:val="20"/>
          <w:szCs w:val="20"/>
        </w:rPr>
        <w:softHyphen/>
        <w:t>сывается исполнителем и заказчиком профессионального фейерверка, а также представи</w:t>
      </w:r>
      <w:r w:rsidRPr="00EA4527">
        <w:rPr>
          <w:rFonts w:ascii="Times New Roman" w:hAnsi="Times New Roman"/>
          <w:color w:val="000000"/>
          <w:sz w:val="20"/>
          <w:szCs w:val="20"/>
        </w:rPr>
        <w:softHyphen/>
        <w:t xml:space="preserve">телем администрации </w:t>
      </w:r>
      <w:r w:rsidRPr="00EA4527">
        <w:rPr>
          <w:rFonts w:ascii="Times New Roman" w:hAnsi="Times New Roman"/>
          <w:bCs/>
          <w:color w:val="000000"/>
          <w:sz w:val="20"/>
          <w:szCs w:val="20"/>
        </w:rPr>
        <w:t>Дмитриевского сельского поселения</w:t>
      </w:r>
      <w:r w:rsidRPr="00EA4527">
        <w:rPr>
          <w:rFonts w:ascii="Times New Roman" w:hAnsi="Times New Roman"/>
          <w:b/>
          <w:bCs/>
          <w:color w:val="000000"/>
          <w:sz w:val="20"/>
          <w:szCs w:val="20"/>
        </w:rPr>
        <w:t xml:space="preserve"> </w:t>
      </w:r>
      <w:r w:rsidRPr="00EA4527">
        <w:rPr>
          <w:rFonts w:ascii="Times New Roman" w:hAnsi="Times New Roman"/>
          <w:sz w:val="20"/>
          <w:szCs w:val="20"/>
        </w:rPr>
        <w:t xml:space="preserve">Галичского муниципального района </w:t>
      </w:r>
      <w:r w:rsidRPr="00EA4527">
        <w:rPr>
          <w:rFonts w:ascii="Times New Roman" w:hAnsi="Times New Roman"/>
          <w:color w:val="000000"/>
          <w:sz w:val="20"/>
          <w:szCs w:val="20"/>
        </w:rPr>
        <w:t>Костромской области.</w:t>
      </w:r>
    </w:p>
    <w:p w:rsidR="00DE7451" w:rsidRPr="00EA4527" w:rsidRDefault="00DE7451" w:rsidP="00EA4527">
      <w:pPr>
        <w:jc w:val="both"/>
        <w:rPr>
          <w:color w:val="000000"/>
          <w:sz w:val="20"/>
          <w:szCs w:val="20"/>
        </w:rPr>
      </w:pPr>
    </w:p>
    <w:p w:rsidR="00DE7451" w:rsidRPr="00EA4527" w:rsidRDefault="00DE7451" w:rsidP="00EA4527">
      <w:pPr>
        <w:jc w:val="both"/>
        <w:rPr>
          <w:color w:val="000000"/>
          <w:sz w:val="20"/>
          <w:szCs w:val="20"/>
        </w:rPr>
      </w:pPr>
    </w:p>
    <w:p w:rsidR="00DE7451" w:rsidRPr="00EA4527" w:rsidRDefault="00DE7451" w:rsidP="00EA4527">
      <w:pPr>
        <w:jc w:val="both"/>
        <w:rPr>
          <w:color w:val="000000"/>
          <w:sz w:val="20"/>
          <w:szCs w:val="20"/>
        </w:rPr>
      </w:pPr>
    </w:p>
    <w:p w:rsidR="00DE7451" w:rsidRPr="00EA4527" w:rsidRDefault="00DE7451" w:rsidP="00EA4527">
      <w:pPr>
        <w:jc w:val="both"/>
        <w:rPr>
          <w:color w:val="000000"/>
          <w:sz w:val="20"/>
          <w:szCs w:val="20"/>
        </w:rPr>
      </w:pPr>
    </w:p>
    <w:p w:rsidR="00DE7451" w:rsidRPr="00EA4527" w:rsidRDefault="00DE7451" w:rsidP="00EA4527">
      <w:pPr>
        <w:jc w:val="both"/>
        <w:rPr>
          <w:sz w:val="20"/>
          <w:szCs w:val="20"/>
        </w:rPr>
      </w:pPr>
      <w:r w:rsidRPr="00EA4527">
        <w:rPr>
          <w:color w:val="000000"/>
          <w:sz w:val="20"/>
          <w:szCs w:val="20"/>
        </w:rPr>
        <w:t>(Форма)</w:t>
      </w:r>
    </w:p>
    <w:p w:rsidR="00DE7451" w:rsidRPr="00EA4527" w:rsidRDefault="00DE7451" w:rsidP="00EA4527">
      <w:pPr>
        <w:jc w:val="right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Приложение №1</w:t>
      </w:r>
    </w:p>
    <w:p w:rsidR="00DE7451" w:rsidRPr="00EA4527" w:rsidRDefault="00DE7451" w:rsidP="00EA4527">
      <w:pPr>
        <w:jc w:val="right"/>
        <w:rPr>
          <w:color w:val="000000"/>
          <w:sz w:val="20"/>
          <w:szCs w:val="20"/>
        </w:rPr>
      </w:pPr>
      <w:r w:rsidRPr="00EA4527">
        <w:rPr>
          <w:color w:val="000000"/>
          <w:spacing w:val="20"/>
          <w:sz w:val="20"/>
          <w:szCs w:val="20"/>
        </w:rPr>
        <w:t xml:space="preserve">к </w:t>
      </w:r>
      <w:r w:rsidRPr="00EA4527">
        <w:rPr>
          <w:color w:val="000000"/>
          <w:sz w:val="20"/>
          <w:szCs w:val="20"/>
        </w:rPr>
        <w:t xml:space="preserve">Порядку организации и проведения массовых </w:t>
      </w:r>
    </w:p>
    <w:p w:rsidR="00DE7451" w:rsidRPr="00EA4527" w:rsidRDefault="00DE7451" w:rsidP="00EA4527">
      <w:pPr>
        <w:jc w:val="right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 xml:space="preserve">мероприятий (просветительских, культурно-зрелищных, </w:t>
      </w:r>
    </w:p>
    <w:p w:rsidR="00DE7451" w:rsidRPr="00EA4527" w:rsidRDefault="00DE7451" w:rsidP="00EA4527">
      <w:pPr>
        <w:jc w:val="right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 xml:space="preserve">спортивных, рекламных) и фейерверков на территории </w:t>
      </w:r>
    </w:p>
    <w:p w:rsidR="00DE7451" w:rsidRPr="00EA4527" w:rsidRDefault="00DE7451" w:rsidP="00EA4527">
      <w:pPr>
        <w:jc w:val="right"/>
        <w:rPr>
          <w:sz w:val="20"/>
          <w:szCs w:val="20"/>
        </w:rPr>
      </w:pPr>
      <w:r w:rsidRPr="00EA4527">
        <w:rPr>
          <w:bCs/>
          <w:color w:val="000000"/>
          <w:sz w:val="20"/>
          <w:szCs w:val="20"/>
        </w:rPr>
        <w:t>Дмитриевского сельского поселения</w:t>
      </w:r>
      <w:r w:rsidRPr="00EA4527">
        <w:rPr>
          <w:b/>
          <w:bCs/>
          <w:color w:val="000000"/>
          <w:sz w:val="20"/>
          <w:szCs w:val="20"/>
        </w:rPr>
        <w:t xml:space="preserve"> </w:t>
      </w:r>
    </w:p>
    <w:p w:rsidR="00DE7451" w:rsidRPr="00EA4527" w:rsidRDefault="00DE7451" w:rsidP="00EA4527">
      <w:pPr>
        <w:jc w:val="right"/>
        <w:rPr>
          <w:color w:val="000000"/>
          <w:sz w:val="20"/>
          <w:szCs w:val="20"/>
        </w:rPr>
      </w:pPr>
      <w:r w:rsidRPr="00EA4527">
        <w:rPr>
          <w:sz w:val="20"/>
          <w:szCs w:val="20"/>
        </w:rPr>
        <w:t>Галичского муниципального района</w:t>
      </w:r>
      <w:r w:rsidRPr="00EA4527">
        <w:rPr>
          <w:color w:val="000000"/>
          <w:sz w:val="20"/>
          <w:szCs w:val="20"/>
        </w:rPr>
        <w:t xml:space="preserve"> Костромской области</w:t>
      </w:r>
    </w:p>
    <w:p w:rsidR="00DE7451" w:rsidRPr="00EA4527" w:rsidRDefault="00DE7451" w:rsidP="00EA4527">
      <w:pPr>
        <w:jc w:val="right"/>
        <w:rPr>
          <w:color w:val="000000"/>
          <w:sz w:val="20"/>
          <w:szCs w:val="20"/>
        </w:rPr>
      </w:pPr>
    </w:p>
    <w:p w:rsidR="00DE7451" w:rsidRPr="00EA4527" w:rsidRDefault="00DE7451" w:rsidP="00EA4527">
      <w:pPr>
        <w:jc w:val="right"/>
        <w:rPr>
          <w:color w:val="000000"/>
          <w:sz w:val="20"/>
          <w:szCs w:val="20"/>
        </w:rPr>
      </w:pPr>
    </w:p>
    <w:p w:rsidR="00DE7451" w:rsidRPr="00EA4527" w:rsidRDefault="00DE7451" w:rsidP="00EA4527">
      <w:pPr>
        <w:jc w:val="right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 xml:space="preserve">Главе администрации </w:t>
      </w:r>
    </w:p>
    <w:p w:rsidR="00DE7451" w:rsidRPr="00EA4527" w:rsidRDefault="00DE7451" w:rsidP="00EA4527">
      <w:pPr>
        <w:jc w:val="right"/>
        <w:rPr>
          <w:sz w:val="20"/>
          <w:szCs w:val="20"/>
        </w:rPr>
      </w:pPr>
      <w:r w:rsidRPr="00EA4527">
        <w:rPr>
          <w:bCs/>
          <w:color w:val="000000"/>
          <w:sz w:val="20"/>
          <w:szCs w:val="20"/>
        </w:rPr>
        <w:t>Дмитриевского сельского поселения</w:t>
      </w:r>
      <w:r w:rsidRPr="00EA4527">
        <w:rPr>
          <w:b/>
          <w:bCs/>
          <w:color w:val="000000"/>
          <w:sz w:val="20"/>
          <w:szCs w:val="20"/>
        </w:rPr>
        <w:t xml:space="preserve"> </w:t>
      </w:r>
    </w:p>
    <w:p w:rsidR="00DE7451" w:rsidRPr="00EA4527" w:rsidRDefault="00DE7451" w:rsidP="00EA4527">
      <w:pPr>
        <w:jc w:val="right"/>
        <w:rPr>
          <w:sz w:val="20"/>
          <w:szCs w:val="20"/>
        </w:rPr>
      </w:pPr>
      <w:r w:rsidRPr="00EA4527">
        <w:rPr>
          <w:sz w:val="20"/>
          <w:szCs w:val="20"/>
        </w:rPr>
        <w:t xml:space="preserve">Галичского муниципального района </w:t>
      </w:r>
    </w:p>
    <w:p w:rsidR="00DE7451" w:rsidRPr="00EA4527" w:rsidRDefault="00DE7451" w:rsidP="00EA4527">
      <w:pPr>
        <w:jc w:val="right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Костромской области</w:t>
      </w:r>
    </w:p>
    <w:p w:rsidR="00DE7451" w:rsidRPr="00EA4527" w:rsidRDefault="00DE7451" w:rsidP="00EA4527">
      <w:pPr>
        <w:jc w:val="both"/>
        <w:rPr>
          <w:sz w:val="20"/>
          <w:szCs w:val="20"/>
        </w:rPr>
      </w:pPr>
    </w:p>
    <w:p w:rsidR="00DE7451" w:rsidRPr="00EA4527" w:rsidRDefault="00DE7451" w:rsidP="00EA4527">
      <w:pPr>
        <w:jc w:val="center"/>
        <w:rPr>
          <w:sz w:val="20"/>
          <w:szCs w:val="20"/>
        </w:rPr>
      </w:pPr>
      <w:r w:rsidRPr="00EA4527">
        <w:rPr>
          <w:b/>
          <w:bCs/>
          <w:color w:val="000000"/>
          <w:sz w:val="20"/>
          <w:szCs w:val="20"/>
        </w:rPr>
        <w:t>Заявка</w:t>
      </w:r>
    </w:p>
    <w:p w:rsidR="00DE7451" w:rsidRPr="00EA4527" w:rsidRDefault="00DE7451" w:rsidP="00EA4527">
      <w:pPr>
        <w:jc w:val="center"/>
        <w:rPr>
          <w:b/>
          <w:bCs/>
          <w:color w:val="000000"/>
          <w:sz w:val="20"/>
          <w:szCs w:val="20"/>
        </w:rPr>
      </w:pPr>
      <w:r w:rsidRPr="00EA4527">
        <w:rPr>
          <w:b/>
          <w:bCs/>
          <w:color w:val="000000"/>
          <w:sz w:val="20"/>
          <w:szCs w:val="20"/>
        </w:rPr>
        <w:t>на проведение массового мероприятия</w:t>
      </w:r>
    </w:p>
    <w:p w:rsidR="00DE7451" w:rsidRPr="00EA4527" w:rsidRDefault="00DE7451" w:rsidP="00EA4527">
      <w:pPr>
        <w:jc w:val="both"/>
        <w:rPr>
          <w:sz w:val="20"/>
          <w:szCs w:val="20"/>
        </w:rPr>
      </w:pPr>
    </w:p>
    <w:p w:rsidR="00DE7451" w:rsidRPr="00EA4527" w:rsidRDefault="00DE7451" w:rsidP="00EA4527">
      <w:pPr>
        <w:pStyle w:val="a0"/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hAnsi="Times New Roman"/>
          <w:color w:val="000000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Вид мероприятия</w:t>
      </w:r>
      <w:r w:rsidRPr="00EA4527">
        <w:rPr>
          <w:rFonts w:ascii="Times New Roman" w:hAnsi="Times New Roman"/>
          <w:color w:val="000000"/>
          <w:sz w:val="20"/>
          <w:szCs w:val="20"/>
        </w:rPr>
        <w:tab/>
      </w:r>
      <w:r w:rsidRPr="00EA4527">
        <w:rPr>
          <w:rFonts w:ascii="Times New Roman" w:hAnsi="Times New Roman"/>
          <w:color w:val="000000"/>
          <w:sz w:val="20"/>
          <w:szCs w:val="20"/>
        </w:rPr>
        <w:softHyphen/>
        <w:t>_______________________________________________</w:t>
      </w:r>
    </w:p>
    <w:p w:rsidR="00DE7451" w:rsidRPr="00EA4527" w:rsidRDefault="00DE7451" w:rsidP="00EA4527">
      <w:pPr>
        <w:pStyle w:val="a0"/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hAnsi="Times New Roman"/>
          <w:color w:val="000000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Организатор мероприятия и лицо, ответственное за проведение мероприятия______________________________________________________________________________________________________________________________(для юридических лиц - на</w:t>
      </w:r>
      <w:r w:rsidRPr="00EA4527">
        <w:rPr>
          <w:rFonts w:ascii="Times New Roman" w:hAnsi="Times New Roman"/>
          <w:color w:val="000000"/>
          <w:sz w:val="20"/>
          <w:szCs w:val="20"/>
        </w:rPr>
        <w:softHyphen/>
        <w:t>именование, фамилия, имя, отчество руководителя и ответственного лица; для физических лиц - фамилия, имя, отчество)</w:t>
      </w:r>
    </w:p>
    <w:p w:rsidR="00DE7451" w:rsidRPr="00EA4527" w:rsidRDefault="00DE7451" w:rsidP="00EA4527">
      <w:pPr>
        <w:pStyle w:val="a0"/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hAnsi="Times New Roman"/>
          <w:color w:val="000000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Юридический (фактический) адрес_________________________________</w:t>
      </w:r>
    </w:p>
    <w:p w:rsidR="00DE7451" w:rsidRPr="00EA4527" w:rsidRDefault="00DE7451" w:rsidP="00EA4527">
      <w:pPr>
        <w:pStyle w:val="a0"/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hAnsi="Times New Roman"/>
          <w:color w:val="000000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Контактные телефоны____________________________________________</w:t>
      </w:r>
    </w:p>
    <w:p w:rsidR="00DE7451" w:rsidRPr="00EA4527" w:rsidRDefault="00DE7451" w:rsidP="00EA4527">
      <w:pPr>
        <w:pStyle w:val="a0"/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hAnsi="Times New Roman"/>
          <w:color w:val="000000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Место проведения мероприятия____________________________________</w:t>
      </w:r>
    </w:p>
    <w:p w:rsidR="00DE7451" w:rsidRPr="00EA4527" w:rsidRDefault="00DE7451" w:rsidP="00EA4527">
      <w:pPr>
        <w:pStyle w:val="a0"/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hAnsi="Times New Roman"/>
          <w:color w:val="000000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Дата, время начала и окончания мероприятия ________________________</w:t>
      </w:r>
    </w:p>
    <w:p w:rsidR="00DE7451" w:rsidRPr="00EA4527" w:rsidRDefault="00DE7451" w:rsidP="00EA4527">
      <w:pPr>
        <w:pStyle w:val="a0"/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hAnsi="Times New Roman"/>
          <w:color w:val="000000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Предполагаемое количество участников и зрителей ___________________</w:t>
      </w:r>
    </w:p>
    <w:p w:rsidR="00DE7451" w:rsidRPr="00EA4527" w:rsidRDefault="00DE7451" w:rsidP="00EA4527">
      <w:pPr>
        <w:pStyle w:val="a0"/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hAnsi="Times New Roman"/>
          <w:color w:val="000000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Форма обеспечения:</w:t>
      </w:r>
    </w:p>
    <w:p w:rsidR="00DE7451" w:rsidRPr="00EA4527" w:rsidRDefault="00DE7451" w:rsidP="00EA4527">
      <w:pPr>
        <w:ind w:firstLine="284"/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безопасности и общественного порядка     ______________________________</w:t>
      </w:r>
    </w:p>
    <w:p w:rsidR="00DE7451" w:rsidRPr="00EA4527" w:rsidRDefault="00DE7451" w:rsidP="00EA4527">
      <w:pPr>
        <w:ind w:firstLine="284"/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организации медицинской помощи   ___________________________________</w:t>
      </w:r>
    </w:p>
    <w:p w:rsidR="00DE7451" w:rsidRPr="00EA4527" w:rsidRDefault="00DE7451" w:rsidP="00EA4527">
      <w:pPr>
        <w:ind w:firstLine="284"/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уборки территории__________________________________________________</w:t>
      </w:r>
    </w:p>
    <w:p w:rsidR="00DE7451" w:rsidRPr="00EA4527" w:rsidRDefault="00DE7451" w:rsidP="00EA4527">
      <w:pPr>
        <w:ind w:firstLine="284"/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пожарной безопасности (при необходимости)___________________________</w:t>
      </w:r>
    </w:p>
    <w:p w:rsidR="00DE7451" w:rsidRPr="00EA4527" w:rsidRDefault="00DE7451" w:rsidP="00EA4527">
      <w:pPr>
        <w:pStyle w:val="a0"/>
        <w:numPr>
          <w:ilvl w:val="0"/>
          <w:numId w:val="23"/>
        </w:numPr>
        <w:spacing w:after="0" w:line="240" w:lineRule="auto"/>
        <w:ind w:left="0" w:firstLine="360"/>
        <w:jc w:val="both"/>
        <w:rPr>
          <w:rFonts w:ascii="Times New Roman" w:hAnsi="Times New Roman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Использование технических звукоусиливающих средств и средств наружного оформления и рекламы_______________________________________</w:t>
      </w:r>
    </w:p>
    <w:p w:rsidR="00DE7451" w:rsidRPr="00EA4527" w:rsidRDefault="00DE7451" w:rsidP="00EA4527">
      <w:pPr>
        <w:pStyle w:val="a0"/>
        <w:numPr>
          <w:ilvl w:val="0"/>
          <w:numId w:val="23"/>
        </w:numPr>
        <w:spacing w:after="0" w:line="240" w:lineRule="auto"/>
        <w:ind w:left="0" w:firstLine="360"/>
        <w:jc w:val="both"/>
        <w:rPr>
          <w:rFonts w:ascii="Times New Roman" w:hAnsi="Times New Roman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Лицо, ответственное за соблюдение безопасности и общественного порядка при проведе</w:t>
      </w:r>
      <w:r w:rsidRPr="00EA4527">
        <w:rPr>
          <w:rFonts w:ascii="Times New Roman" w:hAnsi="Times New Roman"/>
          <w:color w:val="000000"/>
          <w:sz w:val="20"/>
          <w:szCs w:val="20"/>
        </w:rPr>
        <w:softHyphen/>
        <w:t>нии мероприятия____________________________________</w:t>
      </w:r>
    </w:p>
    <w:p w:rsidR="00DE7451" w:rsidRPr="00EA4527" w:rsidRDefault="00DE7451" w:rsidP="00EA4527">
      <w:pPr>
        <w:pStyle w:val="a0"/>
        <w:numPr>
          <w:ilvl w:val="0"/>
          <w:numId w:val="23"/>
        </w:numPr>
        <w:spacing w:after="0" w:line="240" w:lineRule="auto"/>
        <w:ind w:left="0" w:firstLine="360"/>
        <w:jc w:val="both"/>
        <w:rPr>
          <w:rFonts w:ascii="Times New Roman" w:hAnsi="Times New Roman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 xml:space="preserve">Программа мероприятия_____________________________________ </w:t>
      </w:r>
    </w:p>
    <w:p w:rsidR="00DE7451" w:rsidRPr="00EA4527" w:rsidRDefault="00DE7451" w:rsidP="00EA4527">
      <w:pPr>
        <w:pStyle w:val="a0"/>
        <w:spacing w:after="0" w:line="240" w:lineRule="auto"/>
        <w:ind w:left="360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DE7451" w:rsidRPr="00EA4527" w:rsidRDefault="00DE7451" w:rsidP="00EA4527">
      <w:pPr>
        <w:pStyle w:val="a0"/>
        <w:spacing w:after="0" w:line="240" w:lineRule="auto"/>
        <w:ind w:left="360"/>
        <w:jc w:val="both"/>
        <w:rPr>
          <w:rFonts w:ascii="Times New Roman" w:hAnsi="Times New Roman"/>
          <w:color w:val="000000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________________                     _______________                 ________________</w:t>
      </w:r>
      <w:r w:rsidRPr="00EA4527">
        <w:rPr>
          <w:rFonts w:ascii="Times New Roman" w:hAnsi="Times New Roman"/>
          <w:color w:val="000000"/>
          <w:sz w:val="20"/>
          <w:szCs w:val="20"/>
        </w:rPr>
        <w:tab/>
      </w:r>
    </w:p>
    <w:p w:rsidR="00DE7451" w:rsidRPr="00EA4527" w:rsidRDefault="00DE7451" w:rsidP="00EA4527">
      <w:pPr>
        <w:pStyle w:val="a0"/>
        <w:spacing w:after="0" w:line="240" w:lineRule="auto"/>
        <w:ind w:left="360"/>
        <w:jc w:val="both"/>
        <w:rPr>
          <w:rFonts w:ascii="Times New Roman" w:hAnsi="Times New Roman"/>
          <w:color w:val="000000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 xml:space="preserve">     (должность)</w:t>
      </w:r>
      <w:r w:rsidRPr="00EA4527">
        <w:rPr>
          <w:rFonts w:ascii="Times New Roman" w:hAnsi="Times New Roman"/>
          <w:color w:val="000000"/>
          <w:sz w:val="20"/>
          <w:szCs w:val="20"/>
        </w:rPr>
        <w:tab/>
        <w:t xml:space="preserve">                                (подпись)</w:t>
      </w:r>
      <w:r w:rsidRPr="00EA4527">
        <w:rPr>
          <w:rFonts w:ascii="Times New Roman" w:hAnsi="Times New Roman"/>
          <w:color w:val="000000"/>
          <w:sz w:val="20"/>
          <w:szCs w:val="20"/>
        </w:rPr>
        <w:tab/>
        <w:t xml:space="preserve">                         (фамилия, инициалы)</w:t>
      </w:r>
    </w:p>
    <w:p w:rsidR="00DE7451" w:rsidRPr="00EA4527" w:rsidRDefault="00DE7451" w:rsidP="00EA4527">
      <w:pPr>
        <w:pStyle w:val="a0"/>
        <w:spacing w:after="0" w:line="240" w:lineRule="auto"/>
        <w:ind w:left="360"/>
        <w:jc w:val="both"/>
        <w:rPr>
          <w:rFonts w:ascii="Times New Roman" w:hAnsi="Times New Roman"/>
          <w:sz w:val="20"/>
          <w:szCs w:val="20"/>
        </w:rPr>
      </w:pPr>
    </w:p>
    <w:p w:rsidR="00DE7451" w:rsidRPr="00EA4527" w:rsidRDefault="00DE7451" w:rsidP="00EA4527">
      <w:pPr>
        <w:ind w:firstLine="284"/>
        <w:jc w:val="both"/>
        <w:rPr>
          <w:sz w:val="20"/>
          <w:szCs w:val="20"/>
        </w:rPr>
      </w:pPr>
      <w:r w:rsidRPr="00EA4527">
        <w:rPr>
          <w:color w:val="000000"/>
          <w:sz w:val="20"/>
          <w:szCs w:val="20"/>
        </w:rPr>
        <w:t>«____»____________</w:t>
      </w:r>
      <w:r w:rsidRPr="00EA4527">
        <w:rPr>
          <w:color w:val="000000"/>
          <w:sz w:val="20"/>
          <w:szCs w:val="20"/>
        </w:rPr>
        <w:tab/>
        <w:t xml:space="preserve">20__ года </w:t>
      </w:r>
    </w:p>
    <w:p w:rsidR="00DE7451" w:rsidRPr="00EA4527" w:rsidRDefault="00DE7451" w:rsidP="00EA4527">
      <w:pPr>
        <w:ind w:firstLine="284"/>
        <w:jc w:val="both"/>
        <w:rPr>
          <w:sz w:val="20"/>
          <w:szCs w:val="20"/>
        </w:rPr>
      </w:pPr>
    </w:p>
    <w:p w:rsidR="00DE7451" w:rsidRPr="00EA4527" w:rsidRDefault="00DE7451" w:rsidP="00EA4527">
      <w:pPr>
        <w:pStyle w:val="a0"/>
        <w:spacing w:after="0" w:line="240" w:lineRule="auto"/>
        <w:ind w:left="0" w:firstLine="284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DE7451" w:rsidRPr="00EA4527" w:rsidRDefault="00DE7451" w:rsidP="00EA4527">
      <w:pPr>
        <w:pStyle w:val="a0"/>
        <w:spacing w:after="0" w:line="240" w:lineRule="auto"/>
        <w:ind w:left="0" w:firstLine="284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DE7451" w:rsidRPr="00EA4527" w:rsidRDefault="00DE7451" w:rsidP="00EA4527">
      <w:pPr>
        <w:rPr>
          <w:color w:val="000000"/>
          <w:sz w:val="20"/>
          <w:szCs w:val="20"/>
        </w:rPr>
      </w:pPr>
    </w:p>
    <w:p w:rsidR="00DE7451" w:rsidRPr="00EA4527" w:rsidRDefault="00DE7451" w:rsidP="00EA4527">
      <w:pPr>
        <w:rPr>
          <w:sz w:val="20"/>
          <w:szCs w:val="20"/>
        </w:rPr>
      </w:pPr>
      <w:r w:rsidRPr="00EA4527">
        <w:rPr>
          <w:color w:val="000000"/>
          <w:sz w:val="20"/>
          <w:szCs w:val="20"/>
        </w:rPr>
        <w:t>(Форма)</w:t>
      </w:r>
    </w:p>
    <w:p w:rsidR="00DE7451" w:rsidRPr="00EA4527" w:rsidRDefault="00DE7451" w:rsidP="00EA4527">
      <w:pPr>
        <w:jc w:val="right"/>
        <w:rPr>
          <w:sz w:val="20"/>
          <w:szCs w:val="20"/>
        </w:rPr>
      </w:pPr>
      <w:r w:rsidRPr="00EA4527">
        <w:rPr>
          <w:color w:val="000000"/>
          <w:sz w:val="20"/>
          <w:szCs w:val="20"/>
        </w:rPr>
        <w:t>Приложение № 1</w:t>
      </w:r>
    </w:p>
    <w:p w:rsidR="00DE7451" w:rsidRPr="00EA4527" w:rsidRDefault="00DE7451" w:rsidP="00EA4527">
      <w:pPr>
        <w:jc w:val="right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к Порядку организации и проведения массовых</w:t>
      </w:r>
    </w:p>
    <w:p w:rsidR="00DE7451" w:rsidRPr="00EA4527" w:rsidRDefault="00DE7451" w:rsidP="00EA4527">
      <w:pPr>
        <w:jc w:val="right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мероприятий (просветительских,</w:t>
      </w:r>
      <w:r w:rsidRPr="00EA4527">
        <w:rPr>
          <w:sz w:val="20"/>
          <w:szCs w:val="20"/>
        </w:rPr>
        <w:t xml:space="preserve"> </w:t>
      </w:r>
      <w:r w:rsidRPr="00EA4527">
        <w:rPr>
          <w:color w:val="000000"/>
          <w:sz w:val="20"/>
          <w:szCs w:val="20"/>
        </w:rPr>
        <w:t>культурно-зрелищных,</w:t>
      </w:r>
    </w:p>
    <w:p w:rsidR="00DE7451" w:rsidRPr="00EA4527" w:rsidRDefault="00DE7451" w:rsidP="00EA4527">
      <w:pPr>
        <w:jc w:val="right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 xml:space="preserve">спортивных, рекламных) и фейерверков на территории </w:t>
      </w:r>
    </w:p>
    <w:p w:rsidR="00DE7451" w:rsidRPr="00EA4527" w:rsidRDefault="00DE7451" w:rsidP="00EA4527">
      <w:pPr>
        <w:jc w:val="right"/>
        <w:rPr>
          <w:sz w:val="20"/>
          <w:szCs w:val="20"/>
        </w:rPr>
      </w:pPr>
      <w:r w:rsidRPr="00EA4527">
        <w:rPr>
          <w:bCs/>
          <w:color w:val="000000"/>
          <w:sz w:val="20"/>
          <w:szCs w:val="20"/>
        </w:rPr>
        <w:t>Дмитриевского сельского поселения</w:t>
      </w:r>
      <w:r w:rsidRPr="00EA4527">
        <w:rPr>
          <w:b/>
          <w:bCs/>
          <w:color w:val="000000"/>
          <w:sz w:val="20"/>
          <w:szCs w:val="20"/>
        </w:rPr>
        <w:t xml:space="preserve"> </w:t>
      </w:r>
    </w:p>
    <w:p w:rsidR="00DE7451" w:rsidRPr="00EA4527" w:rsidRDefault="00DE7451" w:rsidP="00EA4527">
      <w:pPr>
        <w:jc w:val="right"/>
        <w:rPr>
          <w:color w:val="000000"/>
          <w:sz w:val="20"/>
          <w:szCs w:val="20"/>
        </w:rPr>
      </w:pPr>
      <w:r w:rsidRPr="00EA4527">
        <w:rPr>
          <w:sz w:val="20"/>
          <w:szCs w:val="20"/>
        </w:rPr>
        <w:t>Галичского муниципального района</w:t>
      </w:r>
      <w:r w:rsidRPr="00EA4527">
        <w:rPr>
          <w:color w:val="000000"/>
          <w:sz w:val="20"/>
          <w:szCs w:val="20"/>
        </w:rPr>
        <w:t xml:space="preserve"> Костромской области</w:t>
      </w:r>
    </w:p>
    <w:p w:rsidR="00DE7451" w:rsidRPr="00EA4527" w:rsidRDefault="00DE7451" w:rsidP="00EA4527">
      <w:pPr>
        <w:jc w:val="right"/>
        <w:rPr>
          <w:color w:val="000000"/>
          <w:sz w:val="20"/>
          <w:szCs w:val="20"/>
        </w:rPr>
      </w:pPr>
    </w:p>
    <w:p w:rsidR="00DE7451" w:rsidRPr="00EA4527" w:rsidRDefault="00DE7451" w:rsidP="00EA4527">
      <w:pPr>
        <w:jc w:val="right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 xml:space="preserve">Главе администрации </w:t>
      </w:r>
    </w:p>
    <w:p w:rsidR="00DE7451" w:rsidRPr="00EA4527" w:rsidRDefault="00DE7451" w:rsidP="00EA4527">
      <w:pPr>
        <w:jc w:val="right"/>
        <w:rPr>
          <w:sz w:val="20"/>
          <w:szCs w:val="20"/>
        </w:rPr>
      </w:pPr>
      <w:r w:rsidRPr="00EA4527">
        <w:rPr>
          <w:bCs/>
          <w:color w:val="000000"/>
          <w:sz w:val="20"/>
          <w:szCs w:val="20"/>
        </w:rPr>
        <w:t>Дмитриевского сельского поселения</w:t>
      </w:r>
      <w:r w:rsidRPr="00EA4527">
        <w:rPr>
          <w:b/>
          <w:bCs/>
          <w:color w:val="000000"/>
          <w:sz w:val="20"/>
          <w:szCs w:val="20"/>
        </w:rPr>
        <w:t xml:space="preserve"> </w:t>
      </w:r>
    </w:p>
    <w:p w:rsidR="00DE7451" w:rsidRPr="00EA4527" w:rsidRDefault="00DE7451" w:rsidP="00EA4527">
      <w:pPr>
        <w:jc w:val="right"/>
        <w:rPr>
          <w:sz w:val="20"/>
          <w:szCs w:val="20"/>
        </w:rPr>
      </w:pPr>
      <w:r w:rsidRPr="00EA4527">
        <w:rPr>
          <w:sz w:val="20"/>
          <w:szCs w:val="20"/>
        </w:rPr>
        <w:t xml:space="preserve">Галичского муниципального района </w:t>
      </w:r>
    </w:p>
    <w:p w:rsidR="00DE7451" w:rsidRPr="00EA4527" w:rsidRDefault="00DE7451" w:rsidP="00EA4527">
      <w:pPr>
        <w:jc w:val="right"/>
        <w:rPr>
          <w:b/>
          <w:bCs/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Костромской области</w:t>
      </w:r>
    </w:p>
    <w:p w:rsidR="00DE7451" w:rsidRPr="00EA4527" w:rsidRDefault="00DE7451" w:rsidP="00EA4527">
      <w:pPr>
        <w:jc w:val="center"/>
        <w:rPr>
          <w:b/>
          <w:bCs/>
          <w:color w:val="000000"/>
          <w:sz w:val="20"/>
          <w:szCs w:val="20"/>
        </w:rPr>
      </w:pPr>
    </w:p>
    <w:p w:rsidR="00DE7451" w:rsidRPr="00EA4527" w:rsidRDefault="00DE7451" w:rsidP="00EA4527">
      <w:pPr>
        <w:jc w:val="center"/>
        <w:rPr>
          <w:sz w:val="20"/>
          <w:szCs w:val="20"/>
        </w:rPr>
      </w:pPr>
      <w:r w:rsidRPr="00EA4527">
        <w:rPr>
          <w:b/>
          <w:bCs/>
          <w:color w:val="000000"/>
          <w:sz w:val="20"/>
          <w:szCs w:val="20"/>
        </w:rPr>
        <w:t>Заявка</w:t>
      </w:r>
    </w:p>
    <w:p w:rsidR="00DE7451" w:rsidRPr="00EA4527" w:rsidRDefault="00DE7451" w:rsidP="00EA4527">
      <w:pPr>
        <w:jc w:val="center"/>
        <w:rPr>
          <w:b/>
          <w:bCs/>
          <w:color w:val="000000"/>
          <w:sz w:val="20"/>
          <w:szCs w:val="20"/>
        </w:rPr>
      </w:pPr>
      <w:r w:rsidRPr="00EA4527">
        <w:rPr>
          <w:b/>
          <w:bCs/>
          <w:color w:val="000000"/>
          <w:sz w:val="20"/>
          <w:szCs w:val="20"/>
        </w:rPr>
        <w:t>на проведение профессионального фейерверка</w:t>
      </w:r>
    </w:p>
    <w:p w:rsidR="00DE7451" w:rsidRPr="00EA4527" w:rsidRDefault="00DE7451" w:rsidP="00EA4527">
      <w:pPr>
        <w:jc w:val="both"/>
        <w:rPr>
          <w:sz w:val="20"/>
          <w:szCs w:val="20"/>
        </w:rPr>
      </w:pPr>
    </w:p>
    <w:p w:rsidR="00DE7451" w:rsidRPr="00EA4527" w:rsidRDefault="00DE7451" w:rsidP="00EA4527">
      <w:pPr>
        <w:pStyle w:val="a0"/>
        <w:numPr>
          <w:ilvl w:val="0"/>
          <w:numId w:val="24"/>
        </w:numPr>
        <w:spacing w:after="0" w:line="240" w:lineRule="auto"/>
        <w:ind w:left="0" w:firstLine="284"/>
        <w:jc w:val="both"/>
        <w:rPr>
          <w:rFonts w:ascii="Times New Roman" w:hAnsi="Times New Roman"/>
          <w:color w:val="000000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Сведения о заказчике профессионального фейерверка_________________</w:t>
      </w:r>
    </w:p>
    <w:p w:rsidR="00DE7451" w:rsidRPr="00EA4527" w:rsidRDefault="00DE7451" w:rsidP="00EA4527">
      <w:pPr>
        <w:pStyle w:val="a0"/>
        <w:spacing w:after="0" w:line="240" w:lineRule="auto"/>
        <w:ind w:left="284"/>
        <w:jc w:val="both"/>
        <w:rPr>
          <w:rFonts w:ascii="Times New Roman" w:hAnsi="Times New Roman"/>
          <w:color w:val="000000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__________________________________________________________________</w:t>
      </w:r>
    </w:p>
    <w:p w:rsidR="00DE7451" w:rsidRPr="00EA4527" w:rsidRDefault="00DE7451" w:rsidP="00EA4527">
      <w:pPr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 xml:space="preserve">(название, копия свидетельства регистрации организации Ф.И.О. и должность руководителя, контактные телефоны (для юридического лица); </w:t>
      </w:r>
    </w:p>
    <w:p w:rsidR="00DE7451" w:rsidRPr="00EA4527" w:rsidRDefault="00DE7451" w:rsidP="00EA4527">
      <w:pPr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____________________________________________________________________</w:t>
      </w:r>
    </w:p>
    <w:p w:rsidR="00DE7451" w:rsidRPr="00EA4527" w:rsidRDefault="00DE7451" w:rsidP="00EA4527">
      <w:pPr>
        <w:jc w:val="both"/>
        <w:rPr>
          <w:sz w:val="20"/>
          <w:szCs w:val="20"/>
        </w:rPr>
      </w:pPr>
      <w:r w:rsidRPr="00EA4527">
        <w:rPr>
          <w:color w:val="000000"/>
          <w:sz w:val="20"/>
          <w:szCs w:val="20"/>
        </w:rPr>
        <w:t>(Ф.И.О., место жительства, контактный телефон (для физического лица)).</w:t>
      </w:r>
    </w:p>
    <w:p w:rsidR="00DE7451" w:rsidRPr="00EA4527" w:rsidRDefault="00DE7451" w:rsidP="00EA4527">
      <w:pPr>
        <w:pStyle w:val="a0"/>
        <w:numPr>
          <w:ilvl w:val="0"/>
          <w:numId w:val="24"/>
        </w:numPr>
        <w:spacing w:after="0" w:line="240" w:lineRule="auto"/>
        <w:ind w:left="0" w:firstLine="284"/>
        <w:jc w:val="both"/>
        <w:rPr>
          <w:rFonts w:ascii="Times New Roman" w:hAnsi="Times New Roman"/>
          <w:color w:val="000000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Цель мероприятия:_______________________________________________</w:t>
      </w:r>
    </w:p>
    <w:p w:rsidR="00DE7451" w:rsidRPr="00EA4527" w:rsidRDefault="00DE7451" w:rsidP="00EA4527">
      <w:pPr>
        <w:pStyle w:val="a0"/>
        <w:numPr>
          <w:ilvl w:val="0"/>
          <w:numId w:val="24"/>
        </w:numPr>
        <w:spacing w:after="0" w:line="240" w:lineRule="auto"/>
        <w:ind w:left="0" w:firstLine="284"/>
        <w:jc w:val="both"/>
        <w:rPr>
          <w:rFonts w:ascii="Times New Roman" w:hAnsi="Times New Roman"/>
          <w:color w:val="000000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Дата, время и продолжительность профессионального фейерверка:__________________________________________________________</w:t>
      </w:r>
    </w:p>
    <w:p w:rsidR="00DE7451" w:rsidRPr="00EA4527" w:rsidRDefault="00DE7451" w:rsidP="00EA4527">
      <w:pPr>
        <w:numPr>
          <w:ilvl w:val="0"/>
          <w:numId w:val="24"/>
        </w:numPr>
        <w:ind w:left="0" w:firstLine="284"/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Исполнитель профессионального фейерверка:________________________</w:t>
      </w:r>
    </w:p>
    <w:p w:rsidR="00DE7451" w:rsidRPr="00EA4527" w:rsidRDefault="00DE7451" w:rsidP="00EA4527">
      <w:pPr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 xml:space="preserve"> ____________________________________________________________________</w:t>
      </w:r>
    </w:p>
    <w:p w:rsidR="00DE7451" w:rsidRPr="00EA4527" w:rsidRDefault="00DE7451" w:rsidP="00EA4527">
      <w:pPr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(наименование, место регистрации, юридический (фактический) адрес и контактные телефоны)</w:t>
      </w:r>
    </w:p>
    <w:p w:rsidR="00DE7451" w:rsidRPr="00EA4527" w:rsidRDefault="00DE7451" w:rsidP="00EA4527">
      <w:pPr>
        <w:numPr>
          <w:ilvl w:val="0"/>
          <w:numId w:val="24"/>
        </w:numPr>
        <w:ind w:left="0" w:firstLine="284"/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Предполагаемое количество зрителей _______________________________</w:t>
      </w:r>
    </w:p>
    <w:p w:rsidR="00DE7451" w:rsidRPr="00EA4527" w:rsidRDefault="00DE7451" w:rsidP="00EA4527">
      <w:pPr>
        <w:numPr>
          <w:ilvl w:val="0"/>
          <w:numId w:val="24"/>
        </w:numPr>
        <w:ind w:left="0" w:firstLine="284"/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Форма обеспечения:</w:t>
      </w:r>
    </w:p>
    <w:p w:rsidR="00DE7451" w:rsidRPr="00EA4527" w:rsidRDefault="00DE7451" w:rsidP="00EA4527">
      <w:pPr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пожарной безопасности и общественного порядка_________________________</w:t>
      </w:r>
    </w:p>
    <w:p w:rsidR="00DE7451" w:rsidRPr="00EA4527" w:rsidRDefault="00DE7451" w:rsidP="00EA4527">
      <w:pPr>
        <w:jc w:val="both"/>
        <w:rPr>
          <w:sz w:val="20"/>
          <w:szCs w:val="20"/>
        </w:rPr>
      </w:pPr>
      <w:r w:rsidRPr="00EA4527">
        <w:rPr>
          <w:color w:val="000000"/>
          <w:sz w:val="20"/>
          <w:szCs w:val="20"/>
        </w:rPr>
        <w:t>организации медицинской помощи</w:t>
      </w:r>
      <w:r w:rsidRPr="00EA4527">
        <w:rPr>
          <w:color w:val="000000"/>
          <w:sz w:val="20"/>
          <w:szCs w:val="20"/>
        </w:rPr>
        <w:tab/>
        <w:t>______________________________________</w:t>
      </w:r>
    </w:p>
    <w:p w:rsidR="00DE7451" w:rsidRPr="00EA4527" w:rsidRDefault="00DE7451" w:rsidP="00EA4527">
      <w:pPr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уборки территории__________________________________________________</w:t>
      </w:r>
    </w:p>
    <w:p w:rsidR="00DE7451" w:rsidRPr="00EA4527" w:rsidRDefault="00DE7451" w:rsidP="00EA4527">
      <w:pPr>
        <w:pStyle w:val="a0"/>
        <w:numPr>
          <w:ilvl w:val="0"/>
          <w:numId w:val="24"/>
        </w:numPr>
        <w:spacing w:after="0" w:line="240" w:lineRule="auto"/>
        <w:ind w:left="0" w:firstLine="284"/>
        <w:jc w:val="both"/>
        <w:rPr>
          <w:rFonts w:ascii="Times New Roman" w:hAnsi="Times New Roman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Лицо, ответственное за соблюдение пожарной безопасности и общественного порядка при</w:t>
      </w:r>
    </w:p>
    <w:p w:rsidR="00DE7451" w:rsidRPr="00EA4527" w:rsidRDefault="00DE7451" w:rsidP="00EA4527">
      <w:pPr>
        <w:jc w:val="both"/>
        <w:rPr>
          <w:sz w:val="20"/>
          <w:szCs w:val="20"/>
        </w:rPr>
      </w:pPr>
      <w:r w:rsidRPr="00EA4527">
        <w:rPr>
          <w:color w:val="000000"/>
          <w:sz w:val="20"/>
          <w:szCs w:val="20"/>
        </w:rPr>
        <w:t>проведении профессионального фейерверка</w:t>
      </w:r>
      <w:r w:rsidRPr="00EA4527">
        <w:rPr>
          <w:color w:val="000000"/>
          <w:sz w:val="20"/>
          <w:szCs w:val="20"/>
        </w:rPr>
        <w:tab/>
        <w:t>.</w:t>
      </w:r>
    </w:p>
    <w:p w:rsidR="00DE7451" w:rsidRPr="00EA4527" w:rsidRDefault="00DE7451" w:rsidP="00EA4527">
      <w:pPr>
        <w:jc w:val="both"/>
        <w:rPr>
          <w:sz w:val="20"/>
          <w:szCs w:val="20"/>
        </w:rPr>
      </w:pPr>
      <w:r w:rsidRPr="00EA4527">
        <w:rPr>
          <w:color w:val="000000"/>
          <w:sz w:val="20"/>
          <w:szCs w:val="20"/>
        </w:rPr>
        <w:t>Приложения:</w:t>
      </w:r>
    </w:p>
    <w:p w:rsidR="00DE7451" w:rsidRPr="00EA4527" w:rsidRDefault="00DE7451" w:rsidP="00EA4527">
      <w:pPr>
        <w:pStyle w:val="a0"/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/>
          <w:color w:val="000000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Копия лицензии на осуществление деятельности по распространению пиротехниче</w:t>
      </w:r>
      <w:r w:rsidRPr="00EA4527">
        <w:rPr>
          <w:rFonts w:ascii="Times New Roman" w:hAnsi="Times New Roman"/>
          <w:color w:val="000000"/>
          <w:sz w:val="20"/>
          <w:szCs w:val="20"/>
        </w:rPr>
        <w:softHyphen/>
        <w:t>ских изделий IV и V классов, в том числе по организации проведения фейерверков с исполь</w:t>
      </w:r>
      <w:r w:rsidRPr="00EA4527">
        <w:rPr>
          <w:rFonts w:ascii="Times New Roman" w:hAnsi="Times New Roman"/>
          <w:color w:val="000000"/>
          <w:sz w:val="20"/>
          <w:szCs w:val="20"/>
        </w:rPr>
        <w:softHyphen/>
        <w:t>зованием пиротехнических изделий.</w:t>
      </w:r>
    </w:p>
    <w:p w:rsidR="00DE7451" w:rsidRPr="00EA4527" w:rsidRDefault="00DE7451" w:rsidP="00EA4527">
      <w:pPr>
        <w:pStyle w:val="a0"/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/>
          <w:color w:val="000000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Копии удостоверений пиротехников.</w:t>
      </w:r>
    </w:p>
    <w:p w:rsidR="00DE7451" w:rsidRPr="00EA4527" w:rsidRDefault="00DE7451" w:rsidP="00EA4527">
      <w:pPr>
        <w:pStyle w:val="a0"/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/>
          <w:color w:val="000000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Копия удостоверения на право руководства показом фейерверка.</w:t>
      </w:r>
    </w:p>
    <w:p w:rsidR="00DE7451" w:rsidRPr="00EA4527" w:rsidRDefault="00DE7451" w:rsidP="00EA4527">
      <w:pPr>
        <w:pStyle w:val="a0"/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/>
          <w:color w:val="000000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Копии сертификатов заявленных пиротехнических изделий.</w:t>
      </w:r>
    </w:p>
    <w:p w:rsidR="00DE7451" w:rsidRPr="00EA4527" w:rsidRDefault="00DE7451" w:rsidP="00EA4527">
      <w:pPr>
        <w:pStyle w:val="a0"/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/>
          <w:color w:val="000000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Копии сертификатов на пиротехническое оборудование.</w:t>
      </w:r>
    </w:p>
    <w:p w:rsidR="00DE7451" w:rsidRPr="00EA4527" w:rsidRDefault="00DE7451" w:rsidP="00EA4527">
      <w:pPr>
        <w:pStyle w:val="a0"/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/>
          <w:color w:val="000000"/>
          <w:sz w:val="20"/>
          <w:szCs w:val="20"/>
        </w:rPr>
      </w:pPr>
      <w:r w:rsidRPr="00EA4527">
        <w:rPr>
          <w:rFonts w:ascii="Times New Roman" w:hAnsi="Times New Roman"/>
          <w:color w:val="000000"/>
          <w:sz w:val="20"/>
          <w:szCs w:val="20"/>
        </w:rPr>
        <w:t>Копии документов на аттестованное пиротехническое оборудование.</w:t>
      </w:r>
    </w:p>
    <w:p w:rsidR="00DE7451" w:rsidRPr="00EA4527" w:rsidRDefault="00DE7451" w:rsidP="00EA4527">
      <w:pPr>
        <w:jc w:val="both"/>
        <w:rPr>
          <w:color w:val="000000"/>
          <w:sz w:val="20"/>
          <w:szCs w:val="20"/>
        </w:rPr>
      </w:pPr>
    </w:p>
    <w:p w:rsidR="00DE7451" w:rsidRPr="00EA4527" w:rsidRDefault="00DE7451" w:rsidP="00EA4527">
      <w:pPr>
        <w:jc w:val="both"/>
        <w:rPr>
          <w:color w:val="000000"/>
          <w:sz w:val="20"/>
          <w:szCs w:val="20"/>
        </w:rPr>
      </w:pPr>
    </w:p>
    <w:p w:rsidR="00DE7451" w:rsidRPr="00EA4527" w:rsidRDefault="00DE7451" w:rsidP="00EA4527">
      <w:pPr>
        <w:jc w:val="both"/>
        <w:rPr>
          <w:sz w:val="20"/>
          <w:szCs w:val="20"/>
        </w:rPr>
      </w:pPr>
      <w:r w:rsidRPr="00EA4527">
        <w:rPr>
          <w:color w:val="000000"/>
          <w:sz w:val="20"/>
          <w:szCs w:val="20"/>
        </w:rPr>
        <w:t>Заявитель____________________________________</w:t>
      </w:r>
      <w:r w:rsidRPr="00EA4527">
        <w:rPr>
          <w:color w:val="000000"/>
          <w:sz w:val="20"/>
          <w:szCs w:val="20"/>
        </w:rPr>
        <w:tab/>
        <w:t>/____________________/</w:t>
      </w:r>
    </w:p>
    <w:p w:rsidR="00DE7451" w:rsidRPr="00EA4527" w:rsidRDefault="00DE7451" w:rsidP="00EA4527">
      <w:pPr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 xml:space="preserve">                                        (должность, подпись)</w:t>
      </w:r>
      <w:r w:rsidRPr="00EA4527">
        <w:rPr>
          <w:sz w:val="20"/>
          <w:szCs w:val="20"/>
        </w:rPr>
        <w:t xml:space="preserve">                                                 </w:t>
      </w:r>
      <w:r w:rsidRPr="00EA4527">
        <w:rPr>
          <w:color w:val="000000"/>
          <w:sz w:val="20"/>
          <w:szCs w:val="20"/>
        </w:rPr>
        <w:t>(Ф.И.О.)</w:t>
      </w:r>
    </w:p>
    <w:p w:rsidR="00DE7451" w:rsidRPr="00EA4527" w:rsidRDefault="00DE7451" w:rsidP="00EA4527">
      <w:pPr>
        <w:ind w:firstLine="284"/>
        <w:jc w:val="both"/>
        <w:rPr>
          <w:color w:val="000000"/>
          <w:sz w:val="20"/>
          <w:szCs w:val="20"/>
        </w:rPr>
      </w:pPr>
    </w:p>
    <w:p w:rsidR="00DE7451" w:rsidRPr="00EA4527" w:rsidRDefault="00DE7451" w:rsidP="00EA4527">
      <w:pPr>
        <w:ind w:firstLine="284"/>
        <w:jc w:val="both"/>
        <w:rPr>
          <w:sz w:val="20"/>
          <w:szCs w:val="20"/>
        </w:rPr>
      </w:pPr>
      <w:r w:rsidRPr="00EA4527">
        <w:rPr>
          <w:color w:val="000000"/>
          <w:sz w:val="20"/>
          <w:szCs w:val="20"/>
        </w:rPr>
        <w:t>«____»____________</w:t>
      </w:r>
      <w:r w:rsidRPr="00EA4527">
        <w:rPr>
          <w:color w:val="000000"/>
          <w:sz w:val="20"/>
          <w:szCs w:val="20"/>
        </w:rPr>
        <w:tab/>
        <w:t xml:space="preserve">20__ года </w:t>
      </w:r>
    </w:p>
    <w:p w:rsidR="00DE7451" w:rsidRPr="00EA4527" w:rsidRDefault="00DE7451" w:rsidP="00EA4527">
      <w:pPr>
        <w:jc w:val="both"/>
        <w:rPr>
          <w:sz w:val="20"/>
          <w:szCs w:val="20"/>
        </w:rPr>
      </w:pPr>
    </w:p>
    <w:p w:rsidR="00DE7451" w:rsidRPr="00EA4527" w:rsidRDefault="00DE7451" w:rsidP="00EA4527">
      <w:pPr>
        <w:pStyle w:val="a0"/>
        <w:spacing w:after="0" w:line="240" w:lineRule="auto"/>
        <w:ind w:left="0" w:firstLine="284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DE7451" w:rsidRPr="00EA4527" w:rsidRDefault="00DE7451" w:rsidP="00EA4527">
      <w:pPr>
        <w:pStyle w:val="a0"/>
        <w:spacing w:after="0" w:line="240" w:lineRule="auto"/>
        <w:ind w:left="0" w:firstLine="284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DE7451" w:rsidRPr="00EA4527" w:rsidRDefault="00DE7451" w:rsidP="00EA4527">
      <w:pPr>
        <w:pStyle w:val="a0"/>
        <w:spacing w:after="0" w:line="240" w:lineRule="auto"/>
        <w:ind w:left="0" w:firstLine="284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DE7451" w:rsidRPr="00EA4527" w:rsidRDefault="00DE7451" w:rsidP="00EA4527">
      <w:pPr>
        <w:pStyle w:val="a0"/>
        <w:spacing w:after="0" w:line="240" w:lineRule="auto"/>
        <w:ind w:left="0" w:firstLine="284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DE7451" w:rsidRPr="00EA4527" w:rsidRDefault="00DE7451" w:rsidP="00EA4527">
      <w:pPr>
        <w:pStyle w:val="a0"/>
        <w:spacing w:after="0" w:line="240" w:lineRule="auto"/>
        <w:ind w:left="0" w:firstLine="284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DE7451" w:rsidRPr="00EA4527" w:rsidRDefault="00DE7451" w:rsidP="00EA4527">
      <w:pPr>
        <w:jc w:val="right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Приложение № 2</w:t>
      </w:r>
    </w:p>
    <w:p w:rsidR="00DE7451" w:rsidRPr="00EA4527" w:rsidRDefault="00DE7451" w:rsidP="00EA4527">
      <w:pPr>
        <w:jc w:val="right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 xml:space="preserve"> к Порядку организации и проведения массовых</w:t>
      </w:r>
    </w:p>
    <w:p w:rsidR="00DE7451" w:rsidRPr="00EA4527" w:rsidRDefault="00DE7451" w:rsidP="00EA4527">
      <w:pPr>
        <w:jc w:val="right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мероприятий (просветительских, культурно-зрелищных,</w:t>
      </w:r>
    </w:p>
    <w:p w:rsidR="00DE7451" w:rsidRPr="00EA4527" w:rsidRDefault="00DE7451" w:rsidP="00EA4527">
      <w:pPr>
        <w:jc w:val="right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спортивных, рекламных) и фейерверков на территории</w:t>
      </w:r>
    </w:p>
    <w:p w:rsidR="00DE7451" w:rsidRPr="00EA4527" w:rsidRDefault="00DE7451" w:rsidP="00EA4527">
      <w:pPr>
        <w:jc w:val="right"/>
        <w:rPr>
          <w:sz w:val="20"/>
          <w:szCs w:val="20"/>
        </w:rPr>
      </w:pPr>
      <w:r w:rsidRPr="00EA4527">
        <w:rPr>
          <w:bCs/>
          <w:color w:val="000000"/>
          <w:sz w:val="20"/>
          <w:szCs w:val="20"/>
        </w:rPr>
        <w:t>Дмитриевского сельского поселения</w:t>
      </w:r>
    </w:p>
    <w:p w:rsidR="00DE7451" w:rsidRPr="00EA4527" w:rsidRDefault="00DE7451" w:rsidP="00EA4527">
      <w:pPr>
        <w:jc w:val="right"/>
        <w:rPr>
          <w:color w:val="000000"/>
          <w:sz w:val="20"/>
          <w:szCs w:val="20"/>
        </w:rPr>
      </w:pPr>
      <w:r w:rsidRPr="00EA4527">
        <w:rPr>
          <w:sz w:val="20"/>
          <w:szCs w:val="20"/>
        </w:rPr>
        <w:t>Галичского муниципального района</w:t>
      </w:r>
      <w:r w:rsidRPr="00EA4527">
        <w:rPr>
          <w:color w:val="000000"/>
          <w:sz w:val="20"/>
          <w:szCs w:val="20"/>
        </w:rPr>
        <w:t xml:space="preserve"> Костромской области</w:t>
      </w:r>
    </w:p>
    <w:p w:rsidR="00DE7451" w:rsidRPr="00EA4527" w:rsidRDefault="00DE7451" w:rsidP="00EA4527">
      <w:pPr>
        <w:jc w:val="right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от «_____»______________</w:t>
      </w:r>
      <w:r w:rsidRPr="00EA4527">
        <w:rPr>
          <w:color w:val="000000"/>
          <w:sz w:val="20"/>
          <w:szCs w:val="20"/>
        </w:rPr>
        <w:tab/>
        <w:t>20___ г. №____</w:t>
      </w:r>
    </w:p>
    <w:p w:rsidR="00DE7451" w:rsidRPr="00EA4527" w:rsidRDefault="00DE7451" w:rsidP="00EA4527">
      <w:pPr>
        <w:jc w:val="center"/>
        <w:rPr>
          <w:b/>
          <w:bCs/>
          <w:color w:val="000000"/>
          <w:sz w:val="20"/>
          <w:szCs w:val="20"/>
        </w:rPr>
      </w:pPr>
    </w:p>
    <w:p w:rsidR="00DE7451" w:rsidRPr="00EA4527" w:rsidRDefault="00DE7451" w:rsidP="00EA4527">
      <w:pPr>
        <w:jc w:val="center"/>
        <w:rPr>
          <w:b/>
          <w:bCs/>
          <w:color w:val="000000"/>
          <w:sz w:val="20"/>
          <w:szCs w:val="20"/>
        </w:rPr>
      </w:pPr>
      <w:r w:rsidRPr="00EA4527">
        <w:rPr>
          <w:b/>
          <w:bCs/>
          <w:color w:val="000000"/>
          <w:sz w:val="20"/>
          <w:szCs w:val="20"/>
        </w:rPr>
        <w:t xml:space="preserve">Места проведения профессиональных фейерверков на территории </w:t>
      </w:r>
    </w:p>
    <w:p w:rsidR="00DE7451" w:rsidRPr="00EA4527" w:rsidRDefault="00DE7451" w:rsidP="00EA4527">
      <w:pPr>
        <w:jc w:val="center"/>
        <w:rPr>
          <w:sz w:val="20"/>
          <w:szCs w:val="20"/>
        </w:rPr>
      </w:pPr>
      <w:r w:rsidRPr="00EA4527">
        <w:rPr>
          <w:b/>
          <w:bCs/>
          <w:color w:val="000000"/>
          <w:sz w:val="20"/>
          <w:szCs w:val="20"/>
        </w:rPr>
        <w:t>Дмитриевского сельского поселения</w:t>
      </w:r>
    </w:p>
    <w:p w:rsidR="00DE7451" w:rsidRPr="00EA4527" w:rsidRDefault="00DE7451" w:rsidP="00EA4527">
      <w:pPr>
        <w:jc w:val="center"/>
        <w:rPr>
          <w:b/>
          <w:bCs/>
          <w:color w:val="000000"/>
          <w:sz w:val="20"/>
          <w:szCs w:val="20"/>
        </w:rPr>
      </w:pPr>
      <w:r w:rsidRPr="00EA4527">
        <w:rPr>
          <w:b/>
          <w:sz w:val="20"/>
          <w:szCs w:val="20"/>
        </w:rPr>
        <w:t>Галичского муниципального района</w:t>
      </w:r>
      <w:r w:rsidRPr="00EA4527">
        <w:rPr>
          <w:color w:val="000000"/>
          <w:sz w:val="20"/>
          <w:szCs w:val="20"/>
        </w:rPr>
        <w:t xml:space="preserve"> </w:t>
      </w:r>
      <w:r w:rsidRPr="00EA4527">
        <w:rPr>
          <w:b/>
          <w:bCs/>
          <w:color w:val="000000"/>
          <w:sz w:val="20"/>
          <w:szCs w:val="20"/>
        </w:rPr>
        <w:t>Костромской области</w:t>
      </w:r>
    </w:p>
    <w:p w:rsidR="00DE7451" w:rsidRPr="00EA4527" w:rsidRDefault="00DE7451" w:rsidP="00EA4527">
      <w:pPr>
        <w:jc w:val="center"/>
        <w:rPr>
          <w:sz w:val="20"/>
          <w:szCs w:val="20"/>
        </w:rPr>
      </w:pPr>
    </w:p>
    <w:tbl>
      <w:tblPr>
        <w:tblW w:w="504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840"/>
        <w:gridCol w:w="5477"/>
        <w:gridCol w:w="3901"/>
      </w:tblGrid>
      <w:tr w:rsidR="00DE7451" w:rsidRPr="00EA4527" w:rsidTr="00EA4527">
        <w:trPr>
          <w:trHeight w:val="642"/>
        </w:trPr>
        <w:tc>
          <w:tcPr>
            <w:tcW w:w="411" w:type="pct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color w:val="000000"/>
                <w:sz w:val="20"/>
                <w:szCs w:val="20"/>
                <w:lang w:val="en-US" w:eastAsia="en-US"/>
              </w:rPr>
              <w:t xml:space="preserve">№ </w:t>
            </w:r>
            <w:r w:rsidRPr="00EA4527">
              <w:rPr>
                <w:color w:val="000000"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2680" w:type="pct"/>
          </w:tcPr>
          <w:p w:rsidR="00DE7451" w:rsidRPr="00EA4527" w:rsidRDefault="00DE7451" w:rsidP="00EA4527">
            <w:pPr>
              <w:spacing w:line="240" w:lineRule="exact"/>
              <w:rPr>
                <w:sz w:val="20"/>
                <w:szCs w:val="20"/>
              </w:rPr>
            </w:pPr>
            <w:r w:rsidRPr="00EA4527">
              <w:rPr>
                <w:color w:val="000000"/>
                <w:sz w:val="20"/>
                <w:szCs w:val="20"/>
              </w:rPr>
              <w:t>Территория</w:t>
            </w:r>
          </w:p>
        </w:tc>
        <w:tc>
          <w:tcPr>
            <w:tcW w:w="1909" w:type="pct"/>
          </w:tcPr>
          <w:p w:rsidR="00DE7451" w:rsidRPr="00EA4527" w:rsidRDefault="00DE7451" w:rsidP="00EA4527">
            <w:pPr>
              <w:spacing w:line="240" w:lineRule="exact"/>
              <w:rPr>
                <w:sz w:val="20"/>
                <w:szCs w:val="20"/>
              </w:rPr>
            </w:pPr>
            <w:r w:rsidRPr="00EA4527">
              <w:rPr>
                <w:color w:val="000000"/>
                <w:sz w:val="20"/>
                <w:szCs w:val="20"/>
              </w:rPr>
              <w:t>Места расположения</w:t>
            </w:r>
          </w:p>
        </w:tc>
      </w:tr>
      <w:tr w:rsidR="00DE7451" w:rsidRPr="00EA4527" w:rsidTr="00EA4527">
        <w:trPr>
          <w:trHeight w:val="315"/>
        </w:trPr>
        <w:tc>
          <w:tcPr>
            <w:tcW w:w="411" w:type="pct"/>
          </w:tcPr>
          <w:p w:rsidR="00DE7451" w:rsidRPr="00EA4527" w:rsidRDefault="00DE7451" w:rsidP="00EA4527">
            <w:pPr>
              <w:spacing w:line="240" w:lineRule="exact"/>
              <w:rPr>
                <w:sz w:val="20"/>
                <w:szCs w:val="20"/>
              </w:rPr>
            </w:pPr>
            <w:r w:rsidRPr="00EA4527">
              <w:rPr>
                <w:color w:val="000000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2680" w:type="pct"/>
          </w:tcPr>
          <w:p w:rsidR="00DE7451" w:rsidRPr="00EA4527" w:rsidRDefault="00DE7451" w:rsidP="00EA4527">
            <w:pPr>
              <w:spacing w:line="240" w:lineRule="exact"/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д.Дмитриевское</w:t>
            </w:r>
          </w:p>
        </w:tc>
        <w:tc>
          <w:tcPr>
            <w:tcW w:w="1909" w:type="pct"/>
          </w:tcPr>
          <w:p w:rsidR="00DE7451" w:rsidRPr="00EA4527" w:rsidRDefault="00DE7451" w:rsidP="00EA4527">
            <w:pPr>
              <w:spacing w:line="240" w:lineRule="exact"/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 xml:space="preserve">ул.Центральная, у д. № 4 </w:t>
            </w:r>
          </w:p>
          <w:p w:rsidR="00DE7451" w:rsidRPr="00EA4527" w:rsidRDefault="00DE7451" w:rsidP="00EA4527">
            <w:pPr>
              <w:spacing w:line="240" w:lineRule="exact"/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(у пруда)</w:t>
            </w:r>
          </w:p>
        </w:tc>
      </w:tr>
      <w:tr w:rsidR="00DE7451" w:rsidRPr="00EA4527" w:rsidTr="00EA4527">
        <w:trPr>
          <w:trHeight w:val="293"/>
        </w:trPr>
        <w:tc>
          <w:tcPr>
            <w:tcW w:w="411" w:type="pct"/>
          </w:tcPr>
          <w:p w:rsidR="00DE7451" w:rsidRPr="00EA4527" w:rsidRDefault="00DE7451" w:rsidP="00EA4527">
            <w:pPr>
              <w:spacing w:line="240" w:lineRule="exact"/>
              <w:rPr>
                <w:sz w:val="20"/>
                <w:szCs w:val="20"/>
              </w:rPr>
            </w:pPr>
            <w:r w:rsidRPr="00EA4527"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680" w:type="pct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д.Кабаново</w:t>
            </w:r>
          </w:p>
        </w:tc>
        <w:tc>
          <w:tcPr>
            <w:tcW w:w="1909" w:type="pct"/>
          </w:tcPr>
          <w:p w:rsidR="00DE7451" w:rsidRPr="00EA4527" w:rsidRDefault="00DE7451" w:rsidP="00EA4527">
            <w:pPr>
              <w:spacing w:line="240" w:lineRule="exact"/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ул.Центральная, у д.№ 11</w:t>
            </w:r>
          </w:p>
          <w:p w:rsidR="00DE7451" w:rsidRPr="00EA4527" w:rsidRDefault="00DE7451" w:rsidP="00EA4527">
            <w:pPr>
              <w:spacing w:line="240" w:lineRule="exact"/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(у пруда)</w:t>
            </w:r>
          </w:p>
        </w:tc>
      </w:tr>
      <w:tr w:rsidR="00DE7451" w:rsidRPr="00EA4527" w:rsidTr="00EA4527">
        <w:trPr>
          <w:trHeight w:val="293"/>
        </w:trPr>
        <w:tc>
          <w:tcPr>
            <w:tcW w:w="411" w:type="pct"/>
          </w:tcPr>
          <w:p w:rsidR="00DE7451" w:rsidRPr="00EA4527" w:rsidRDefault="00DE7451" w:rsidP="00EA4527">
            <w:pPr>
              <w:spacing w:line="240" w:lineRule="exact"/>
              <w:rPr>
                <w:color w:val="000000"/>
                <w:sz w:val="20"/>
                <w:szCs w:val="20"/>
                <w:lang w:eastAsia="en-US"/>
              </w:rPr>
            </w:pPr>
            <w:r w:rsidRPr="00EA4527">
              <w:rPr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680" w:type="pct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пос.Красильниково</w:t>
            </w:r>
          </w:p>
        </w:tc>
        <w:tc>
          <w:tcPr>
            <w:tcW w:w="1909" w:type="pct"/>
          </w:tcPr>
          <w:p w:rsidR="00DE7451" w:rsidRPr="00EA4527" w:rsidRDefault="00DE7451" w:rsidP="00EA4527">
            <w:pPr>
              <w:spacing w:line="240" w:lineRule="exact"/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ул.Центральная, у д.№ 11</w:t>
            </w:r>
          </w:p>
          <w:p w:rsidR="00DE7451" w:rsidRPr="00EA4527" w:rsidRDefault="00DE7451" w:rsidP="00EA4527">
            <w:pPr>
              <w:spacing w:line="240" w:lineRule="exact"/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(у пруда)</w:t>
            </w:r>
          </w:p>
        </w:tc>
      </w:tr>
      <w:tr w:rsidR="00DE7451" w:rsidRPr="00EA4527" w:rsidTr="00EA4527">
        <w:trPr>
          <w:trHeight w:val="293"/>
        </w:trPr>
        <w:tc>
          <w:tcPr>
            <w:tcW w:w="411" w:type="pct"/>
          </w:tcPr>
          <w:p w:rsidR="00DE7451" w:rsidRPr="00EA4527" w:rsidRDefault="00DE7451" w:rsidP="00EA4527">
            <w:pPr>
              <w:spacing w:line="240" w:lineRule="exact"/>
              <w:rPr>
                <w:color w:val="000000"/>
                <w:sz w:val="20"/>
                <w:szCs w:val="20"/>
                <w:lang w:eastAsia="en-US"/>
              </w:rPr>
            </w:pPr>
            <w:r w:rsidRPr="00EA4527">
              <w:rPr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680" w:type="pct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д.Пронино</w:t>
            </w:r>
          </w:p>
        </w:tc>
        <w:tc>
          <w:tcPr>
            <w:tcW w:w="1909" w:type="pct"/>
          </w:tcPr>
          <w:p w:rsidR="00DE7451" w:rsidRPr="00EA4527" w:rsidRDefault="00DE7451" w:rsidP="00EA4527">
            <w:pPr>
              <w:spacing w:line="240" w:lineRule="exact"/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ул.Центральная, у д.№ 3</w:t>
            </w:r>
          </w:p>
          <w:p w:rsidR="00DE7451" w:rsidRPr="00EA4527" w:rsidRDefault="00DE7451" w:rsidP="00EA4527">
            <w:pPr>
              <w:spacing w:line="240" w:lineRule="exact"/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(у пруда)</w:t>
            </w:r>
          </w:p>
        </w:tc>
      </w:tr>
      <w:tr w:rsidR="00DE7451" w:rsidRPr="00EA4527" w:rsidTr="00EA4527">
        <w:trPr>
          <w:trHeight w:val="293"/>
        </w:trPr>
        <w:tc>
          <w:tcPr>
            <w:tcW w:w="411" w:type="pct"/>
          </w:tcPr>
          <w:p w:rsidR="00DE7451" w:rsidRPr="00EA4527" w:rsidRDefault="00DE7451" w:rsidP="00EA4527">
            <w:pPr>
              <w:spacing w:line="240" w:lineRule="exact"/>
              <w:rPr>
                <w:color w:val="000000"/>
                <w:sz w:val="20"/>
                <w:szCs w:val="20"/>
                <w:lang w:eastAsia="en-US"/>
              </w:rPr>
            </w:pPr>
            <w:r w:rsidRPr="00EA4527">
              <w:rPr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680" w:type="pct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д.Чёлсма</w:t>
            </w:r>
          </w:p>
        </w:tc>
        <w:tc>
          <w:tcPr>
            <w:tcW w:w="1909" w:type="pct"/>
          </w:tcPr>
          <w:p w:rsidR="00DE7451" w:rsidRPr="00EA4527" w:rsidRDefault="00DE7451" w:rsidP="00EA4527">
            <w:pPr>
              <w:spacing w:line="240" w:lineRule="exact"/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>ул.Заводская, стадион (у реки)</w:t>
            </w:r>
          </w:p>
        </w:tc>
      </w:tr>
    </w:tbl>
    <w:p w:rsidR="00DE7451" w:rsidRPr="00EA4527" w:rsidRDefault="00DE7451" w:rsidP="00EA4527">
      <w:pPr>
        <w:pStyle w:val="a0"/>
        <w:spacing w:after="0" w:line="240" w:lineRule="auto"/>
        <w:ind w:left="0" w:firstLine="284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DE7451" w:rsidRPr="00EA4527" w:rsidRDefault="00DE7451" w:rsidP="00EA4527">
      <w:pPr>
        <w:rPr>
          <w:color w:val="000000"/>
          <w:sz w:val="20"/>
          <w:szCs w:val="20"/>
        </w:rPr>
      </w:pPr>
    </w:p>
    <w:p w:rsidR="00DE7451" w:rsidRPr="00EA4527" w:rsidRDefault="00DE7451" w:rsidP="00EA4527">
      <w:pPr>
        <w:jc w:val="right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 xml:space="preserve">Приложение № 2 </w:t>
      </w:r>
    </w:p>
    <w:p w:rsidR="00DE7451" w:rsidRPr="00EA4527" w:rsidRDefault="00DE7451" w:rsidP="00EA4527">
      <w:pPr>
        <w:jc w:val="right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к постановлению администрации</w:t>
      </w:r>
    </w:p>
    <w:p w:rsidR="00DE7451" w:rsidRPr="00EA4527" w:rsidRDefault="00DE7451" w:rsidP="00EA4527">
      <w:pPr>
        <w:jc w:val="right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Дмитриевского сельского поселения</w:t>
      </w:r>
    </w:p>
    <w:p w:rsidR="00DE7451" w:rsidRPr="00EA4527" w:rsidRDefault="00DE7451" w:rsidP="00EA4527">
      <w:pPr>
        <w:jc w:val="right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Галичского муниципального района</w:t>
      </w:r>
    </w:p>
    <w:p w:rsidR="00DE7451" w:rsidRPr="00EA4527" w:rsidRDefault="00DE7451" w:rsidP="00EA4527">
      <w:pPr>
        <w:jc w:val="right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Костромской области № 12 от 14.02.2017</w:t>
      </w:r>
    </w:p>
    <w:p w:rsidR="00DE7451" w:rsidRPr="00EA4527" w:rsidRDefault="00DE7451" w:rsidP="00EA4527">
      <w:pPr>
        <w:ind w:firstLine="709"/>
        <w:jc w:val="center"/>
        <w:rPr>
          <w:color w:val="000000"/>
          <w:sz w:val="20"/>
          <w:szCs w:val="20"/>
        </w:rPr>
      </w:pPr>
    </w:p>
    <w:p w:rsidR="00DE7451" w:rsidRPr="00EA4527" w:rsidRDefault="00DE7451" w:rsidP="00EA4527">
      <w:pPr>
        <w:ind w:firstLine="709"/>
        <w:jc w:val="center"/>
        <w:rPr>
          <w:b/>
          <w:color w:val="000000"/>
          <w:sz w:val="20"/>
          <w:szCs w:val="20"/>
        </w:rPr>
      </w:pPr>
      <w:r w:rsidRPr="00EA4527">
        <w:rPr>
          <w:b/>
          <w:color w:val="000000"/>
          <w:sz w:val="20"/>
          <w:szCs w:val="20"/>
        </w:rPr>
        <w:t>Положение</w:t>
      </w:r>
    </w:p>
    <w:p w:rsidR="00DE7451" w:rsidRPr="00EA4527" w:rsidRDefault="00DE7451" w:rsidP="00EA4527">
      <w:pPr>
        <w:ind w:firstLine="709"/>
        <w:jc w:val="center"/>
        <w:rPr>
          <w:b/>
          <w:color w:val="000000"/>
          <w:sz w:val="20"/>
          <w:szCs w:val="20"/>
        </w:rPr>
      </w:pPr>
      <w:r w:rsidRPr="00EA4527">
        <w:rPr>
          <w:b/>
          <w:color w:val="000000"/>
          <w:sz w:val="20"/>
          <w:szCs w:val="20"/>
        </w:rPr>
        <w:t xml:space="preserve">о комиссии по организации и проведению массовых мероприятий (просветительских, культурно-зрелищных, спортивных, рекламных) и фейерверков </w:t>
      </w:r>
      <w:r w:rsidRPr="00EA4527">
        <w:rPr>
          <w:b/>
          <w:sz w:val="20"/>
          <w:szCs w:val="20"/>
        </w:rPr>
        <w:t xml:space="preserve">на территории </w:t>
      </w:r>
      <w:r w:rsidRPr="00EA4527">
        <w:rPr>
          <w:b/>
          <w:color w:val="000000"/>
          <w:sz w:val="20"/>
          <w:szCs w:val="20"/>
        </w:rPr>
        <w:t>Дмитриевского сельского поселения Галичского муниципального района Костромской области</w:t>
      </w:r>
    </w:p>
    <w:p w:rsidR="00DE7451" w:rsidRPr="00EA4527" w:rsidRDefault="00DE7451" w:rsidP="00EA4527">
      <w:pPr>
        <w:ind w:firstLine="709"/>
        <w:jc w:val="center"/>
        <w:rPr>
          <w:color w:val="000000"/>
          <w:sz w:val="20"/>
          <w:szCs w:val="20"/>
        </w:rPr>
      </w:pPr>
    </w:p>
    <w:p w:rsidR="00DE7451" w:rsidRPr="00EA4527" w:rsidRDefault="00DE7451" w:rsidP="00EA4527">
      <w:pPr>
        <w:ind w:firstLine="709"/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 xml:space="preserve">1. Комиссия по организации и проведению массовых мероприятий (просветительских, культурно-зрелищных, спортивных, рекламных) и фейерверков </w:t>
      </w:r>
      <w:r w:rsidRPr="00EA4527">
        <w:rPr>
          <w:sz w:val="20"/>
          <w:szCs w:val="20"/>
        </w:rPr>
        <w:t xml:space="preserve">на территории </w:t>
      </w:r>
      <w:r w:rsidRPr="00EA4527">
        <w:rPr>
          <w:color w:val="000000"/>
          <w:sz w:val="20"/>
          <w:szCs w:val="20"/>
        </w:rPr>
        <w:t>Дмитриевского сельского поселения Галичского муниципального района Костромской области (далее – Комиссия) – совещательный орган, рассматривающий вопросы организации и координации подготовки и проведения сельских мероприятий.</w:t>
      </w:r>
    </w:p>
    <w:p w:rsidR="00DE7451" w:rsidRPr="00EA4527" w:rsidRDefault="00DE7451" w:rsidP="00EA4527">
      <w:pPr>
        <w:ind w:firstLine="709"/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 xml:space="preserve">2. Комиссия в своей деятельности руководствуется законами Российской Федерации, постановлениями, Уставом Дмитриевского сельского поселения, распоряжениями и поручениями главы администрации сельского поселения, Порядком организации и проведения массовых мероприятий (просветительских, культурно-зрелищных, спортивных, рекламных) и фейерверков </w:t>
      </w:r>
      <w:r w:rsidRPr="00EA4527">
        <w:rPr>
          <w:sz w:val="20"/>
          <w:szCs w:val="20"/>
        </w:rPr>
        <w:t xml:space="preserve">на территории </w:t>
      </w:r>
      <w:r w:rsidRPr="00EA4527">
        <w:rPr>
          <w:color w:val="000000"/>
          <w:sz w:val="20"/>
          <w:szCs w:val="20"/>
        </w:rPr>
        <w:t>Дмитриевского сельского поселения Галичского муниципального района Костромской области.</w:t>
      </w:r>
    </w:p>
    <w:p w:rsidR="00DE7451" w:rsidRPr="00EA4527" w:rsidRDefault="00DE7451" w:rsidP="00EA4527">
      <w:pPr>
        <w:ind w:firstLine="709"/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3. Состав комиссии утверждается постановлением администрации Дмитриевского сельского поселения.</w:t>
      </w:r>
    </w:p>
    <w:p w:rsidR="00DE7451" w:rsidRPr="00EA4527" w:rsidRDefault="00DE7451" w:rsidP="00EA4527">
      <w:pPr>
        <w:ind w:firstLine="709"/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4. Задачей комиссии является объединение усилий и координация работы администрации сельского поселения, культурных и образовательных учреждений, организаций и предприятий, правоохранительных органов по подготовке и проведению праздничных мероприятий в Дмитриевском сельском поселении.</w:t>
      </w:r>
    </w:p>
    <w:p w:rsidR="00DE7451" w:rsidRPr="00EA4527" w:rsidRDefault="00DE7451" w:rsidP="00EA4527">
      <w:pPr>
        <w:ind w:firstLine="709"/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5. Работу Комиссии организует администрация Дмитриевского сельского поселения.</w:t>
      </w:r>
    </w:p>
    <w:p w:rsidR="00DE7451" w:rsidRPr="00EA4527" w:rsidRDefault="00DE7451" w:rsidP="00EA4527">
      <w:pPr>
        <w:ind w:firstLine="709"/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6. Комиссия:</w:t>
      </w:r>
    </w:p>
    <w:p w:rsidR="00DE7451" w:rsidRPr="00EA4527" w:rsidRDefault="00DE7451" w:rsidP="00EA4527">
      <w:pPr>
        <w:ind w:firstLine="709"/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 xml:space="preserve">6.1 рассматривает заявления юридических и физических лиц о проведении мероприятий в соответствии с Порядком организации и проведению массовых мероприятий (просветительских, культурно-зрелищных, спортивных, рекламных) и фейерверков </w:t>
      </w:r>
      <w:r w:rsidRPr="00EA4527">
        <w:rPr>
          <w:sz w:val="20"/>
          <w:szCs w:val="20"/>
        </w:rPr>
        <w:t xml:space="preserve">на территории </w:t>
      </w:r>
      <w:r w:rsidRPr="00EA4527">
        <w:rPr>
          <w:color w:val="000000"/>
          <w:sz w:val="20"/>
          <w:szCs w:val="20"/>
        </w:rPr>
        <w:t xml:space="preserve"> Дмитриевского сельского поселения Галичского муниципального района Костромской области, вырабатывает согласованные решения;</w:t>
      </w:r>
    </w:p>
    <w:p w:rsidR="00DE7451" w:rsidRPr="00EA4527" w:rsidRDefault="00DE7451" w:rsidP="00EA4527">
      <w:pPr>
        <w:ind w:firstLine="709"/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6.2.создает в установленном порядке рабочие и инициативные группы для подготовки и проведения мероприятий;</w:t>
      </w:r>
    </w:p>
    <w:p w:rsidR="00DE7451" w:rsidRPr="00EA4527" w:rsidRDefault="00DE7451" w:rsidP="00EA4527">
      <w:pPr>
        <w:ind w:firstLine="709"/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6.3. утверждает праздничное оформление мероприятия;</w:t>
      </w:r>
    </w:p>
    <w:p w:rsidR="00DE7451" w:rsidRPr="00EA4527" w:rsidRDefault="00DE7451" w:rsidP="00EA4527">
      <w:pPr>
        <w:ind w:firstLine="709"/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6.4. обеспечивает контроль за выполнением поставленных задач;</w:t>
      </w:r>
    </w:p>
    <w:p w:rsidR="00DE7451" w:rsidRPr="00EA4527" w:rsidRDefault="00DE7451" w:rsidP="00EA4527">
      <w:pPr>
        <w:ind w:firstLine="709"/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6.5.анализирует и подводит итоги проведенных мероприятий;</w:t>
      </w:r>
    </w:p>
    <w:p w:rsidR="00DE7451" w:rsidRPr="00EA4527" w:rsidRDefault="00DE7451" w:rsidP="00EA4527">
      <w:pPr>
        <w:ind w:firstLine="709"/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6.6. выходит с ходатайством на главу администрации сельского поселения о поощрениях отличившихся в проведении мероприятия.</w:t>
      </w:r>
    </w:p>
    <w:p w:rsidR="00DE7451" w:rsidRPr="00EA4527" w:rsidRDefault="00DE7451" w:rsidP="00EA4527">
      <w:pPr>
        <w:ind w:firstLine="709"/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7. Комиссия рассматривает внесенные на обсуждение вопросы по мере необходимости.</w:t>
      </w:r>
    </w:p>
    <w:p w:rsidR="00DE7451" w:rsidRPr="00EA4527" w:rsidRDefault="00DE7451" w:rsidP="00EA4527">
      <w:pPr>
        <w:ind w:firstLine="709"/>
        <w:jc w:val="both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8. Решение комиссии оформляется протоколом, который подписывается председателем и секретарем Комиссии.</w:t>
      </w:r>
    </w:p>
    <w:p w:rsidR="00DE7451" w:rsidRPr="00EA4527" w:rsidRDefault="00DE7451" w:rsidP="00EA4527">
      <w:pPr>
        <w:rPr>
          <w:color w:val="000000"/>
          <w:sz w:val="20"/>
          <w:szCs w:val="20"/>
        </w:rPr>
      </w:pPr>
    </w:p>
    <w:p w:rsidR="00DE7451" w:rsidRPr="00EA4527" w:rsidRDefault="00DE7451" w:rsidP="00EA4527">
      <w:pPr>
        <w:rPr>
          <w:color w:val="000000"/>
          <w:sz w:val="20"/>
          <w:szCs w:val="20"/>
        </w:rPr>
      </w:pPr>
    </w:p>
    <w:p w:rsidR="00DE7451" w:rsidRPr="00EA4527" w:rsidRDefault="00DE7451" w:rsidP="00EA4527">
      <w:pPr>
        <w:rPr>
          <w:color w:val="000000"/>
          <w:sz w:val="20"/>
          <w:szCs w:val="20"/>
        </w:rPr>
      </w:pPr>
    </w:p>
    <w:p w:rsidR="00DE7451" w:rsidRPr="00EA4527" w:rsidRDefault="00DE7451" w:rsidP="00EA4527">
      <w:pPr>
        <w:rPr>
          <w:color w:val="000000"/>
          <w:sz w:val="20"/>
          <w:szCs w:val="20"/>
        </w:rPr>
      </w:pPr>
    </w:p>
    <w:p w:rsidR="00DE7451" w:rsidRPr="00EA4527" w:rsidRDefault="00DE7451" w:rsidP="00EA4527">
      <w:pPr>
        <w:jc w:val="right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 xml:space="preserve">Приложение № 3 </w:t>
      </w:r>
    </w:p>
    <w:p w:rsidR="00DE7451" w:rsidRPr="00EA4527" w:rsidRDefault="00DE7451" w:rsidP="00EA4527">
      <w:pPr>
        <w:jc w:val="right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к постановлению администрации</w:t>
      </w:r>
    </w:p>
    <w:p w:rsidR="00DE7451" w:rsidRPr="00EA4527" w:rsidRDefault="00DE7451" w:rsidP="00EA4527">
      <w:pPr>
        <w:jc w:val="right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Дмитриевского сельского поселения</w:t>
      </w:r>
    </w:p>
    <w:p w:rsidR="00DE7451" w:rsidRPr="00EA4527" w:rsidRDefault="00DE7451" w:rsidP="00EA4527">
      <w:pPr>
        <w:jc w:val="right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Галичского муниципального района</w:t>
      </w:r>
    </w:p>
    <w:p w:rsidR="00DE7451" w:rsidRPr="00EA4527" w:rsidRDefault="00DE7451" w:rsidP="00EA4527">
      <w:pPr>
        <w:jc w:val="right"/>
        <w:rPr>
          <w:color w:val="000000"/>
          <w:sz w:val="20"/>
          <w:szCs w:val="20"/>
        </w:rPr>
      </w:pPr>
      <w:r w:rsidRPr="00EA4527">
        <w:rPr>
          <w:color w:val="000000"/>
          <w:sz w:val="20"/>
          <w:szCs w:val="20"/>
        </w:rPr>
        <w:t>Костромской области № 12 от 14.02.2017</w:t>
      </w:r>
    </w:p>
    <w:p w:rsidR="00DE7451" w:rsidRPr="00EA4527" w:rsidRDefault="00DE7451" w:rsidP="00EA4527">
      <w:pPr>
        <w:jc w:val="right"/>
        <w:rPr>
          <w:sz w:val="20"/>
          <w:szCs w:val="20"/>
        </w:rPr>
      </w:pPr>
    </w:p>
    <w:p w:rsidR="00DE7451" w:rsidRPr="00EA4527" w:rsidRDefault="00DE7451" w:rsidP="00EA4527">
      <w:pPr>
        <w:jc w:val="center"/>
        <w:rPr>
          <w:sz w:val="20"/>
          <w:szCs w:val="20"/>
        </w:rPr>
      </w:pPr>
      <w:r w:rsidRPr="00EA4527">
        <w:rPr>
          <w:sz w:val="20"/>
          <w:szCs w:val="20"/>
        </w:rPr>
        <w:t xml:space="preserve">Состав  комиссии </w:t>
      </w:r>
    </w:p>
    <w:p w:rsidR="00DE7451" w:rsidRPr="00EA4527" w:rsidRDefault="00DE7451" w:rsidP="00EA4527">
      <w:pPr>
        <w:jc w:val="center"/>
        <w:rPr>
          <w:bCs/>
          <w:color w:val="000000"/>
          <w:sz w:val="20"/>
          <w:szCs w:val="20"/>
        </w:rPr>
      </w:pPr>
      <w:r w:rsidRPr="00EA4527">
        <w:rPr>
          <w:sz w:val="20"/>
          <w:szCs w:val="20"/>
          <w:lang w:eastAsia="ar-SA"/>
        </w:rPr>
        <w:t xml:space="preserve">по </w:t>
      </w:r>
      <w:r w:rsidRPr="00EA4527">
        <w:rPr>
          <w:bCs/>
          <w:color w:val="000000"/>
          <w:sz w:val="20"/>
          <w:szCs w:val="20"/>
        </w:rPr>
        <w:t xml:space="preserve">организации </w:t>
      </w:r>
      <w:r w:rsidRPr="00EA4527">
        <w:rPr>
          <w:color w:val="000000"/>
          <w:sz w:val="20"/>
          <w:szCs w:val="20"/>
        </w:rPr>
        <w:t xml:space="preserve">и проведению </w:t>
      </w:r>
      <w:r w:rsidRPr="00EA4527">
        <w:rPr>
          <w:bCs/>
          <w:color w:val="000000"/>
          <w:sz w:val="20"/>
          <w:szCs w:val="20"/>
        </w:rPr>
        <w:t xml:space="preserve">массовых мероприятий </w:t>
      </w:r>
    </w:p>
    <w:p w:rsidR="00DE7451" w:rsidRPr="00EA4527" w:rsidRDefault="00DE7451" w:rsidP="00EA4527">
      <w:pPr>
        <w:jc w:val="center"/>
        <w:rPr>
          <w:bCs/>
          <w:color w:val="000000"/>
          <w:sz w:val="20"/>
          <w:szCs w:val="20"/>
        </w:rPr>
      </w:pPr>
      <w:r w:rsidRPr="00EA4527">
        <w:rPr>
          <w:bCs/>
          <w:color w:val="000000"/>
          <w:sz w:val="20"/>
          <w:szCs w:val="20"/>
        </w:rPr>
        <w:t xml:space="preserve">(просветительских, культурно-зрелищных, спортивных, рекламных) и фейерверков на территории </w:t>
      </w:r>
      <w:r w:rsidRPr="00EA4527">
        <w:rPr>
          <w:color w:val="000000"/>
          <w:sz w:val="20"/>
          <w:szCs w:val="20"/>
        </w:rPr>
        <w:t xml:space="preserve">Дмитриевского </w:t>
      </w:r>
      <w:r w:rsidRPr="00EA4527">
        <w:rPr>
          <w:bCs/>
          <w:color w:val="000000"/>
          <w:sz w:val="20"/>
          <w:szCs w:val="20"/>
        </w:rPr>
        <w:t xml:space="preserve">сельского поселения </w:t>
      </w:r>
      <w:r w:rsidRPr="00EA4527">
        <w:rPr>
          <w:sz w:val="20"/>
          <w:szCs w:val="20"/>
        </w:rPr>
        <w:t>Галичского муниципального района</w:t>
      </w:r>
      <w:r w:rsidRPr="00EA4527">
        <w:rPr>
          <w:bCs/>
          <w:color w:val="000000"/>
          <w:sz w:val="20"/>
          <w:szCs w:val="20"/>
        </w:rPr>
        <w:t xml:space="preserve"> Костромской области</w:t>
      </w:r>
    </w:p>
    <w:p w:rsidR="00DE7451" w:rsidRPr="00EA4527" w:rsidRDefault="00DE7451" w:rsidP="00EA4527">
      <w:pPr>
        <w:jc w:val="center"/>
        <w:rPr>
          <w:sz w:val="20"/>
          <w:szCs w:val="20"/>
        </w:rPr>
      </w:pPr>
    </w:p>
    <w:tbl>
      <w:tblPr>
        <w:tblW w:w="0" w:type="auto"/>
        <w:tblLook w:val="00A0"/>
      </w:tblPr>
      <w:tblGrid>
        <w:gridCol w:w="2332"/>
        <w:gridCol w:w="6955"/>
      </w:tblGrid>
      <w:tr w:rsidR="00DE7451" w:rsidRPr="00EA4527" w:rsidTr="00EA4527">
        <w:tc>
          <w:tcPr>
            <w:tcW w:w="2332" w:type="dxa"/>
          </w:tcPr>
          <w:p w:rsidR="00DE7451" w:rsidRPr="00EA4527" w:rsidRDefault="00DE7451" w:rsidP="00EA4527">
            <w:pPr>
              <w:widowControl w:val="0"/>
              <w:suppressAutoHyphens/>
              <w:rPr>
                <w:sz w:val="20"/>
                <w:szCs w:val="20"/>
                <w:lang w:eastAsia="en-US"/>
              </w:rPr>
            </w:pPr>
            <w:r w:rsidRPr="00EA4527">
              <w:rPr>
                <w:sz w:val="20"/>
                <w:szCs w:val="20"/>
              </w:rPr>
              <w:t>Разгуляева Л.С.</w:t>
            </w:r>
          </w:p>
        </w:tc>
        <w:tc>
          <w:tcPr>
            <w:tcW w:w="6955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 xml:space="preserve">- заместитель главы администрации </w:t>
            </w:r>
            <w:r w:rsidRPr="00EA4527">
              <w:rPr>
                <w:color w:val="000000"/>
                <w:sz w:val="20"/>
                <w:szCs w:val="20"/>
              </w:rPr>
              <w:t xml:space="preserve">Дмитриевского </w:t>
            </w:r>
            <w:r w:rsidRPr="00EA4527">
              <w:rPr>
                <w:sz w:val="20"/>
                <w:szCs w:val="20"/>
              </w:rPr>
              <w:t>сельского поселения,  председатель комиссии</w:t>
            </w:r>
          </w:p>
        </w:tc>
      </w:tr>
      <w:tr w:rsidR="00DE7451" w:rsidRPr="00EA4527" w:rsidTr="00EA4527">
        <w:tc>
          <w:tcPr>
            <w:tcW w:w="2332" w:type="dxa"/>
          </w:tcPr>
          <w:p w:rsidR="00DE7451" w:rsidRPr="00EA4527" w:rsidRDefault="00DE7451" w:rsidP="00EA4527">
            <w:pPr>
              <w:widowControl w:val="0"/>
              <w:suppressAutoHyphens/>
              <w:rPr>
                <w:sz w:val="20"/>
                <w:szCs w:val="20"/>
                <w:lang w:eastAsia="en-US"/>
              </w:rPr>
            </w:pPr>
          </w:p>
        </w:tc>
        <w:tc>
          <w:tcPr>
            <w:tcW w:w="6955" w:type="dxa"/>
          </w:tcPr>
          <w:p w:rsidR="00DE7451" w:rsidRPr="00EA4527" w:rsidRDefault="00DE7451" w:rsidP="00EA4527">
            <w:pPr>
              <w:widowControl w:val="0"/>
              <w:suppressAutoHyphens/>
              <w:rPr>
                <w:sz w:val="20"/>
                <w:szCs w:val="20"/>
                <w:lang w:eastAsia="en-US"/>
              </w:rPr>
            </w:pPr>
          </w:p>
        </w:tc>
      </w:tr>
      <w:tr w:rsidR="00DE7451" w:rsidRPr="00EA4527" w:rsidTr="00EA4527">
        <w:tc>
          <w:tcPr>
            <w:tcW w:w="2332" w:type="dxa"/>
          </w:tcPr>
          <w:p w:rsidR="00DE7451" w:rsidRPr="00EA4527" w:rsidRDefault="00DE7451" w:rsidP="00EA4527">
            <w:pPr>
              <w:widowControl w:val="0"/>
              <w:suppressAutoHyphens/>
              <w:rPr>
                <w:sz w:val="20"/>
                <w:szCs w:val="20"/>
                <w:lang w:eastAsia="en-US"/>
              </w:rPr>
            </w:pPr>
            <w:r w:rsidRPr="00EA4527">
              <w:rPr>
                <w:sz w:val="20"/>
                <w:szCs w:val="20"/>
              </w:rPr>
              <w:t>Иванова О.В.</w:t>
            </w:r>
          </w:p>
        </w:tc>
        <w:tc>
          <w:tcPr>
            <w:tcW w:w="6955" w:type="dxa"/>
          </w:tcPr>
          <w:p w:rsidR="00DE7451" w:rsidRPr="00EA4527" w:rsidRDefault="00DE7451" w:rsidP="00EA4527">
            <w:pPr>
              <w:widowControl w:val="0"/>
              <w:suppressAutoHyphens/>
              <w:rPr>
                <w:sz w:val="20"/>
                <w:szCs w:val="20"/>
                <w:lang w:eastAsia="en-US"/>
              </w:rPr>
            </w:pPr>
            <w:r w:rsidRPr="00EA4527">
              <w:rPr>
                <w:sz w:val="20"/>
                <w:szCs w:val="20"/>
              </w:rPr>
              <w:t>- главный специалист администрации сельского поселения, секретарь  комиссии</w:t>
            </w:r>
          </w:p>
        </w:tc>
      </w:tr>
      <w:tr w:rsidR="00DE7451" w:rsidRPr="00EA4527" w:rsidTr="00EA4527">
        <w:tc>
          <w:tcPr>
            <w:tcW w:w="2332" w:type="dxa"/>
          </w:tcPr>
          <w:p w:rsidR="00DE7451" w:rsidRPr="00EA4527" w:rsidRDefault="00DE7451" w:rsidP="00EA4527">
            <w:pPr>
              <w:rPr>
                <w:sz w:val="20"/>
                <w:szCs w:val="20"/>
              </w:rPr>
            </w:pPr>
          </w:p>
          <w:p w:rsidR="00DE7451" w:rsidRPr="00EA4527" w:rsidRDefault="00DE7451" w:rsidP="00EA4527">
            <w:pPr>
              <w:widowControl w:val="0"/>
              <w:suppressAutoHyphens/>
              <w:rPr>
                <w:sz w:val="20"/>
                <w:szCs w:val="20"/>
                <w:u w:val="single"/>
              </w:rPr>
            </w:pPr>
            <w:r w:rsidRPr="00EA4527">
              <w:rPr>
                <w:sz w:val="20"/>
                <w:szCs w:val="20"/>
                <w:u w:val="single"/>
              </w:rPr>
              <w:t>Члены комиссии:</w:t>
            </w:r>
            <w:r w:rsidRPr="00EA4527">
              <w:rPr>
                <w:sz w:val="20"/>
                <w:szCs w:val="20"/>
              </w:rPr>
              <w:t xml:space="preserve">                 </w:t>
            </w:r>
          </w:p>
        </w:tc>
        <w:tc>
          <w:tcPr>
            <w:tcW w:w="6955" w:type="dxa"/>
          </w:tcPr>
          <w:p w:rsidR="00DE7451" w:rsidRPr="00EA4527" w:rsidRDefault="00DE7451" w:rsidP="00EA4527">
            <w:pPr>
              <w:widowControl w:val="0"/>
              <w:suppressAutoHyphens/>
              <w:rPr>
                <w:sz w:val="20"/>
                <w:szCs w:val="20"/>
                <w:lang w:eastAsia="en-US"/>
              </w:rPr>
            </w:pPr>
          </w:p>
        </w:tc>
      </w:tr>
      <w:tr w:rsidR="00DE7451" w:rsidRPr="00EA4527" w:rsidTr="00EA4527">
        <w:tc>
          <w:tcPr>
            <w:tcW w:w="2332" w:type="dxa"/>
          </w:tcPr>
          <w:p w:rsidR="00DE7451" w:rsidRPr="00EA4527" w:rsidRDefault="00DE7451" w:rsidP="00EA4527">
            <w:pPr>
              <w:widowControl w:val="0"/>
              <w:suppressAutoHyphens/>
              <w:rPr>
                <w:sz w:val="20"/>
                <w:szCs w:val="20"/>
              </w:rPr>
            </w:pPr>
          </w:p>
          <w:p w:rsidR="00DE7451" w:rsidRPr="00EA4527" w:rsidRDefault="00DE7451" w:rsidP="00EA4527">
            <w:pPr>
              <w:widowControl w:val="0"/>
              <w:suppressAutoHyphens/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 xml:space="preserve">Лебедева С.В.                </w:t>
            </w:r>
          </w:p>
          <w:p w:rsidR="00DE7451" w:rsidRPr="00EA4527" w:rsidRDefault="00DE7451" w:rsidP="00EA4527">
            <w:pPr>
              <w:widowControl w:val="0"/>
              <w:suppressAutoHyphens/>
              <w:rPr>
                <w:sz w:val="20"/>
                <w:szCs w:val="20"/>
                <w:lang w:eastAsia="en-US"/>
              </w:rPr>
            </w:pPr>
            <w:r w:rsidRPr="00EA4527">
              <w:rPr>
                <w:sz w:val="20"/>
                <w:szCs w:val="20"/>
              </w:rPr>
              <w:t>Залецкий К.В.</w:t>
            </w:r>
          </w:p>
        </w:tc>
        <w:tc>
          <w:tcPr>
            <w:tcW w:w="6955" w:type="dxa"/>
          </w:tcPr>
          <w:p w:rsidR="00DE7451" w:rsidRPr="00EA4527" w:rsidRDefault="00DE7451" w:rsidP="00EA4527">
            <w:pPr>
              <w:widowControl w:val="0"/>
              <w:suppressAutoHyphens/>
              <w:rPr>
                <w:sz w:val="20"/>
                <w:szCs w:val="20"/>
              </w:rPr>
            </w:pPr>
          </w:p>
          <w:p w:rsidR="00DE7451" w:rsidRPr="00EA4527" w:rsidRDefault="00DE7451" w:rsidP="00EA4527">
            <w:pPr>
              <w:widowControl w:val="0"/>
              <w:suppressAutoHyphens/>
              <w:rPr>
                <w:sz w:val="20"/>
                <w:szCs w:val="20"/>
              </w:rPr>
            </w:pPr>
            <w:r w:rsidRPr="00EA4527">
              <w:rPr>
                <w:sz w:val="20"/>
                <w:szCs w:val="20"/>
              </w:rPr>
              <w:t xml:space="preserve">- директор </w:t>
            </w:r>
            <w:r w:rsidRPr="00EA4527">
              <w:rPr>
                <w:color w:val="000000"/>
                <w:sz w:val="20"/>
                <w:szCs w:val="20"/>
              </w:rPr>
              <w:t xml:space="preserve">Чёлсменской </w:t>
            </w:r>
            <w:r w:rsidRPr="00EA4527">
              <w:rPr>
                <w:sz w:val="20"/>
                <w:szCs w:val="20"/>
              </w:rPr>
              <w:t>СОШ</w:t>
            </w:r>
          </w:p>
          <w:p w:rsidR="00DE7451" w:rsidRPr="00EA4527" w:rsidRDefault="00DE7451" w:rsidP="00EA4527">
            <w:pPr>
              <w:widowControl w:val="0"/>
              <w:suppressAutoHyphens/>
              <w:rPr>
                <w:sz w:val="20"/>
                <w:szCs w:val="20"/>
                <w:lang w:eastAsia="en-US"/>
              </w:rPr>
            </w:pPr>
            <w:r w:rsidRPr="00EA4527">
              <w:rPr>
                <w:sz w:val="20"/>
                <w:szCs w:val="20"/>
              </w:rPr>
              <w:t>- участковый уполномоченный полиции</w:t>
            </w:r>
          </w:p>
        </w:tc>
      </w:tr>
      <w:tr w:rsidR="00DE7451" w:rsidRPr="00EA4527" w:rsidTr="00EA4527">
        <w:tc>
          <w:tcPr>
            <w:tcW w:w="2332" w:type="dxa"/>
          </w:tcPr>
          <w:p w:rsidR="00DE7451" w:rsidRPr="00EA4527" w:rsidRDefault="00DE7451" w:rsidP="00EA4527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EA4527">
              <w:rPr>
                <w:sz w:val="20"/>
                <w:szCs w:val="20"/>
              </w:rPr>
              <w:t>Флегонтова Г.А.</w:t>
            </w:r>
          </w:p>
        </w:tc>
        <w:tc>
          <w:tcPr>
            <w:tcW w:w="6955" w:type="dxa"/>
          </w:tcPr>
          <w:p w:rsidR="00DE7451" w:rsidRPr="00EA4527" w:rsidRDefault="00DE7451" w:rsidP="00EA4527">
            <w:pPr>
              <w:widowControl w:val="0"/>
              <w:suppressAutoHyphens/>
              <w:jc w:val="both"/>
              <w:rPr>
                <w:color w:val="000000"/>
                <w:sz w:val="20"/>
                <w:szCs w:val="20"/>
                <w:lang w:eastAsia="en-US"/>
              </w:rPr>
            </w:pPr>
            <w:r w:rsidRPr="00EA4527">
              <w:rPr>
                <w:sz w:val="20"/>
                <w:szCs w:val="20"/>
              </w:rPr>
              <w:t>- директор МКУК КДК Дмитриевского сельского поселения</w:t>
            </w:r>
          </w:p>
        </w:tc>
      </w:tr>
      <w:tr w:rsidR="00DE7451" w:rsidRPr="00EA4527" w:rsidTr="00EA4527">
        <w:tc>
          <w:tcPr>
            <w:tcW w:w="2332" w:type="dxa"/>
          </w:tcPr>
          <w:p w:rsidR="00DE7451" w:rsidRPr="00EA4527" w:rsidRDefault="00DE7451" w:rsidP="00EA4527">
            <w:pPr>
              <w:widowControl w:val="0"/>
              <w:suppressAutoHyphens/>
              <w:rPr>
                <w:sz w:val="20"/>
                <w:szCs w:val="20"/>
                <w:highlight w:val="yellow"/>
                <w:lang w:eastAsia="en-US"/>
              </w:rPr>
            </w:pPr>
            <w:r w:rsidRPr="00EA4527">
              <w:rPr>
                <w:sz w:val="20"/>
                <w:szCs w:val="20"/>
              </w:rPr>
              <w:t>Воробьева Д.В.</w:t>
            </w:r>
          </w:p>
        </w:tc>
        <w:tc>
          <w:tcPr>
            <w:tcW w:w="6955" w:type="dxa"/>
          </w:tcPr>
          <w:p w:rsidR="00DE7451" w:rsidRPr="00EA4527" w:rsidRDefault="00DE7451" w:rsidP="00EA4527">
            <w:pPr>
              <w:pStyle w:val="ConsPlusNonformat"/>
              <w:rPr>
                <w:rFonts w:ascii="Times New Roman" w:hAnsi="Times New Roman" w:cs="Times New Roman"/>
                <w:u w:val="single"/>
              </w:rPr>
            </w:pPr>
            <w:r w:rsidRPr="00EA4527">
              <w:rPr>
                <w:rFonts w:ascii="Times New Roman" w:hAnsi="Times New Roman" w:cs="Times New Roman"/>
              </w:rPr>
              <w:t>- руководитель МКУ «Отраслевая служба  Дмитриевского сельского поселения Галичского муниципального района Костромской области»</w:t>
            </w:r>
          </w:p>
        </w:tc>
      </w:tr>
    </w:tbl>
    <w:p w:rsidR="00DE7451" w:rsidRPr="00EA4527" w:rsidRDefault="00DE7451" w:rsidP="00EA4527">
      <w:pPr>
        <w:tabs>
          <w:tab w:val="left" w:pos="3101"/>
        </w:tabs>
        <w:rPr>
          <w:sz w:val="20"/>
          <w:szCs w:val="20"/>
        </w:rPr>
      </w:pPr>
    </w:p>
    <w:p w:rsidR="00DE7451" w:rsidRPr="00EA4527" w:rsidRDefault="00DE7451" w:rsidP="00AF7FA2">
      <w:pPr>
        <w:rPr>
          <w:sz w:val="20"/>
          <w:szCs w:val="20"/>
        </w:rPr>
      </w:pPr>
    </w:p>
    <w:p w:rsidR="00DE7451" w:rsidRPr="00EA4527" w:rsidRDefault="00DE7451">
      <w:pPr>
        <w:rPr>
          <w:sz w:val="20"/>
          <w:szCs w:val="20"/>
        </w:rPr>
      </w:pPr>
    </w:p>
    <w:tbl>
      <w:tblPr>
        <w:tblpPr w:leftFromText="180" w:rightFromText="180" w:vertAnchor="text" w:horzAnchor="margin" w:tblpY="24"/>
        <w:tblOverlap w:val="never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50"/>
        <w:gridCol w:w="3238"/>
        <w:gridCol w:w="3600"/>
      </w:tblGrid>
      <w:tr w:rsidR="00DE7451" w:rsidRPr="0041073F" w:rsidTr="007365AB">
        <w:trPr>
          <w:trHeight w:val="892"/>
        </w:trPr>
        <w:tc>
          <w:tcPr>
            <w:tcW w:w="3350" w:type="dxa"/>
            <w:vMerge w:val="restart"/>
          </w:tcPr>
          <w:p w:rsidR="00DE7451" w:rsidRPr="0041073F" w:rsidRDefault="00DE7451" w:rsidP="00E16304">
            <w:pPr>
              <w:rPr>
                <w:sz w:val="18"/>
                <w:szCs w:val="18"/>
              </w:rPr>
            </w:pPr>
            <w:r w:rsidRPr="0041073F">
              <w:rPr>
                <w:sz w:val="18"/>
                <w:szCs w:val="18"/>
                <w:u w:val="single"/>
              </w:rPr>
              <w:t>Издатель</w:t>
            </w:r>
            <w:r w:rsidRPr="0041073F">
              <w:rPr>
                <w:sz w:val="18"/>
                <w:szCs w:val="18"/>
              </w:rPr>
              <w:t>: Администрация Дмитриевского сельского поселения</w:t>
            </w:r>
          </w:p>
        </w:tc>
        <w:tc>
          <w:tcPr>
            <w:tcW w:w="3238" w:type="dxa"/>
            <w:vMerge w:val="restart"/>
          </w:tcPr>
          <w:p w:rsidR="00DE7451" w:rsidRPr="0041073F" w:rsidRDefault="00DE7451" w:rsidP="00E16304">
            <w:pPr>
              <w:jc w:val="center"/>
              <w:rPr>
                <w:sz w:val="18"/>
                <w:szCs w:val="18"/>
                <w:u w:val="single"/>
              </w:rPr>
            </w:pPr>
            <w:r w:rsidRPr="0041073F">
              <w:rPr>
                <w:sz w:val="18"/>
                <w:szCs w:val="18"/>
                <w:u w:val="single"/>
              </w:rPr>
              <w:t>Адрес:</w:t>
            </w:r>
          </w:p>
          <w:p w:rsidR="00DE7451" w:rsidRPr="0041073F" w:rsidRDefault="00DE7451" w:rsidP="00E16304">
            <w:pPr>
              <w:jc w:val="center"/>
              <w:rPr>
                <w:sz w:val="18"/>
                <w:szCs w:val="18"/>
              </w:rPr>
            </w:pPr>
            <w:r w:rsidRPr="0041073F">
              <w:rPr>
                <w:sz w:val="18"/>
                <w:szCs w:val="18"/>
              </w:rPr>
              <w:t>157201 Костромская область,</w:t>
            </w:r>
          </w:p>
          <w:p w:rsidR="00DE7451" w:rsidRPr="0041073F" w:rsidRDefault="00DE7451" w:rsidP="00E16304">
            <w:pPr>
              <w:jc w:val="center"/>
              <w:rPr>
                <w:sz w:val="18"/>
                <w:szCs w:val="18"/>
              </w:rPr>
            </w:pPr>
            <w:r w:rsidRPr="0041073F">
              <w:rPr>
                <w:sz w:val="18"/>
                <w:szCs w:val="18"/>
              </w:rPr>
              <w:t>д. Дмитриевское, ул.Центральная, 14</w:t>
            </w:r>
          </w:p>
          <w:p w:rsidR="00DE7451" w:rsidRPr="0041073F" w:rsidRDefault="00DE7451" w:rsidP="00E16304">
            <w:pPr>
              <w:jc w:val="center"/>
              <w:rPr>
                <w:sz w:val="18"/>
                <w:szCs w:val="18"/>
                <w:u w:val="single"/>
              </w:rPr>
            </w:pPr>
            <w:r w:rsidRPr="0041073F">
              <w:rPr>
                <w:sz w:val="18"/>
                <w:szCs w:val="18"/>
                <w:u w:val="single"/>
              </w:rPr>
              <w:t>Телефоны:</w:t>
            </w:r>
          </w:p>
          <w:p w:rsidR="00DE7451" w:rsidRPr="0041073F" w:rsidRDefault="00DE7451" w:rsidP="00E16304">
            <w:pPr>
              <w:jc w:val="center"/>
              <w:rPr>
                <w:sz w:val="18"/>
                <w:szCs w:val="18"/>
              </w:rPr>
            </w:pPr>
            <w:r w:rsidRPr="0041073F">
              <w:rPr>
                <w:sz w:val="18"/>
                <w:szCs w:val="18"/>
              </w:rPr>
              <w:t>2-13-13, 2-13-22</w:t>
            </w:r>
          </w:p>
        </w:tc>
        <w:tc>
          <w:tcPr>
            <w:tcW w:w="3600" w:type="dxa"/>
          </w:tcPr>
          <w:p w:rsidR="00DE7451" w:rsidRPr="0041073F" w:rsidRDefault="00DE7451" w:rsidP="00E16304">
            <w:pPr>
              <w:rPr>
                <w:sz w:val="18"/>
                <w:szCs w:val="18"/>
              </w:rPr>
            </w:pPr>
            <w:r w:rsidRPr="0041073F">
              <w:rPr>
                <w:sz w:val="18"/>
                <w:szCs w:val="18"/>
                <w:u w:val="single"/>
              </w:rPr>
              <w:t xml:space="preserve">Тираж </w:t>
            </w:r>
            <w:r w:rsidRPr="0041073F">
              <w:rPr>
                <w:sz w:val="18"/>
                <w:szCs w:val="18"/>
              </w:rPr>
              <w:t xml:space="preserve">:20 экз. Номер подписан   </w:t>
            </w:r>
          </w:p>
          <w:p w:rsidR="00DE7451" w:rsidRDefault="00DE7451" w:rsidP="00E163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 марта 2017</w:t>
            </w:r>
            <w:r w:rsidRPr="0041073F">
              <w:rPr>
                <w:sz w:val="18"/>
                <w:szCs w:val="18"/>
              </w:rPr>
              <w:t xml:space="preserve"> года  Формат  А 4  </w:t>
            </w:r>
          </w:p>
          <w:p w:rsidR="00DE7451" w:rsidRPr="0041073F" w:rsidRDefault="00DE7451" w:rsidP="00E16304">
            <w:pPr>
              <w:rPr>
                <w:sz w:val="18"/>
                <w:szCs w:val="18"/>
              </w:rPr>
            </w:pPr>
            <w:r w:rsidRPr="0041073F">
              <w:rPr>
                <w:sz w:val="18"/>
                <w:szCs w:val="18"/>
              </w:rPr>
              <w:t xml:space="preserve">Объем  </w:t>
            </w:r>
            <w:r>
              <w:rPr>
                <w:sz w:val="18"/>
                <w:szCs w:val="18"/>
              </w:rPr>
              <w:t>12</w:t>
            </w:r>
            <w:r w:rsidRPr="0041073F">
              <w:rPr>
                <w:sz w:val="18"/>
                <w:szCs w:val="18"/>
              </w:rPr>
              <w:t xml:space="preserve"> листов</w:t>
            </w:r>
          </w:p>
        </w:tc>
      </w:tr>
      <w:tr w:rsidR="00DE7451" w:rsidRPr="0041073F" w:rsidTr="007365AB">
        <w:trPr>
          <w:trHeight w:val="259"/>
        </w:trPr>
        <w:tc>
          <w:tcPr>
            <w:tcW w:w="3350" w:type="dxa"/>
            <w:vMerge/>
          </w:tcPr>
          <w:p w:rsidR="00DE7451" w:rsidRPr="0041073F" w:rsidRDefault="00DE7451" w:rsidP="00E16304">
            <w:pPr>
              <w:rPr>
                <w:sz w:val="18"/>
                <w:szCs w:val="18"/>
              </w:rPr>
            </w:pPr>
          </w:p>
        </w:tc>
        <w:tc>
          <w:tcPr>
            <w:tcW w:w="3238" w:type="dxa"/>
            <w:vMerge/>
          </w:tcPr>
          <w:p w:rsidR="00DE7451" w:rsidRPr="0041073F" w:rsidRDefault="00DE7451" w:rsidP="00E16304">
            <w:pPr>
              <w:rPr>
                <w:sz w:val="18"/>
                <w:szCs w:val="18"/>
              </w:rPr>
            </w:pPr>
          </w:p>
        </w:tc>
        <w:tc>
          <w:tcPr>
            <w:tcW w:w="3600" w:type="dxa"/>
          </w:tcPr>
          <w:p w:rsidR="00DE7451" w:rsidRPr="0041073F" w:rsidRDefault="00DE7451" w:rsidP="00483FC7">
            <w:pPr>
              <w:rPr>
                <w:sz w:val="18"/>
                <w:szCs w:val="18"/>
              </w:rPr>
            </w:pPr>
            <w:r w:rsidRPr="0041073F">
              <w:rPr>
                <w:sz w:val="18"/>
                <w:szCs w:val="18"/>
              </w:rPr>
              <w:t>Ответственный  за   выпуск:  Иванова О.В.</w:t>
            </w:r>
          </w:p>
        </w:tc>
      </w:tr>
    </w:tbl>
    <w:p w:rsidR="00DE7451" w:rsidRPr="0041073F" w:rsidRDefault="00DE7451">
      <w:pPr>
        <w:rPr>
          <w:sz w:val="18"/>
          <w:szCs w:val="18"/>
        </w:rPr>
      </w:pPr>
    </w:p>
    <w:sectPr w:rsidR="00DE7451" w:rsidRPr="0041073F" w:rsidSect="00011FEF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AAE85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10ECD4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A3E63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5CAF9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B5E824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2F23B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30CBFB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80E9A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4F29E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9162EB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1">
    <w:nsid w:val="00000003"/>
    <w:multiLevelType w:val="multilevel"/>
    <w:tmpl w:val="7B96AC9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2">
    <w:nsid w:val="00000005"/>
    <w:multiLevelType w:val="singleLevel"/>
    <w:tmpl w:val="00000005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1670" w:hanging="360"/>
      </w:pPr>
      <w:rPr>
        <w:rFonts w:eastAsia="Times New Roman" w:cs="Times New Roman"/>
      </w:rPr>
    </w:lvl>
  </w:abstractNum>
  <w:abstractNum w:abstractNumId="13">
    <w:nsid w:val="00000009"/>
    <w:multiLevelType w:val="multilevel"/>
    <w:tmpl w:val="EC481CBA"/>
    <w:lvl w:ilvl="0">
      <w:start w:val="1"/>
      <w:numFmt w:val="decimal"/>
      <w:lvlText w:val="%1)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)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)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)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)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)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)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)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)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4">
    <w:nsid w:val="07A20606"/>
    <w:multiLevelType w:val="hybridMultilevel"/>
    <w:tmpl w:val="D4264168"/>
    <w:lvl w:ilvl="0" w:tplc="789EBAC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5">
    <w:nsid w:val="0F101384"/>
    <w:multiLevelType w:val="hybridMultilevel"/>
    <w:tmpl w:val="2A38F3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6041C2E"/>
    <w:multiLevelType w:val="hybridMultilevel"/>
    <w:tmpl w:val="7E60C7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0347993"/>
    <w:multiLevelType w:val="hybridMultilevel"/>
    <w:tmpl w:val="4B50D28E"/>
    <w:lvl w:ilvl="0" w:tplc="5E0A00E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0C06431"/>
    <w:multiLevelType w:val="hybridMultilevel"/>
    <w:tmpl w:val="3D0097C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1B774DC"/>
    <w:multiLevelType w:val="hybridMultilevel"/>
    <w:tmpl w:val="9370A140"/>
    <w:lvl w:ilvl="0" w:tplc="F9A0105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2076789"/>
    <w:multiLevelType w:val="hybridMultilevel"/>
    <w:tmpl w:val="DB14500A"/>
    <w:lvl w:ilvl="0" w:tplc="0ACEBA70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9616E81"/>
    <w:multiLevelType w:val="hybridMultilevel"/>
    <w:tmpl w:val="8B5CD142"/>
    <w:lvl w:ilvl="0" w:tplc="89D29FB6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0C45DB1"/>
    <w:multiLevelType w:val="hybridMultilevel"/>
    <w:tmpl w:val="D6BEC818"/>
    <w:lvl w:ilvl="0" w:tplc="20BAF7B8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4B84EE0"/>
    <w:multiLevelType w:val="hybridMultilevel"/>
    <w:tmpl w:val="291A253C"/>
    <w:lvl w:ilvl="0" w:tplc="47B8B6B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5DA5778"/>
    <w:multiLevelType w:val="hybridMultilevel"/>
    <w:tmpl w:val="76F6164C"/>
    <w:lvl w:ilvl="0" w:tplc="769010BC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6DF34FF"/>
    <w:multiLevelType w:val="hybridMultilevel"/>
    <w:tmpl w:val="3654BC30"/>
    <w:lvl w:ilvl="0" w:tplc="7B6EAA6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1"/>
  </w:num>
  <w:num w:numId="14">
    <w:abstractNumId w:val="17"/>
  </w:num>
  <w:num w:numId="15">
    <w:abstractNumId w:val="25"/>
  </w:num>
  <w:num w:numId="16">
    <w:abstractNumId w:val="13"/>
  </w:num>
  <w:num w:numId="17">
    <w:abstractNumId w:val="18"/>
  </w:num>
  <w:num w:numId="18">
    <w:abstractNumId w:val="22"/>
  </w:num>
  <w:num w:numId="19">
    <w:abstractNumId w:val="20"/>
  </w:num>
  <w:num w:numId="20">
    <w:abstractNumId w:val="24"/>
  </w:num>
  <w:num w:numId="21">
    <w:abstractNumId w:val="23"/>
  </w:num>
  <w:num w:numId="22">
    <w:abstractNumId w:val="21"/>
  </w:num>
  <w:num w:numId="23">
    <w:abstractNumId w:val="19"/>
  </w:num>
  <w:num w:numId="24">
    <w:abstractNumId w:val="15"/>
  </w:num>
  <w:num w:numId="25">
    <w:abstractNumId w:val="16"/>
  </w:num>
  <w:num w:numId="2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059C"/>
    <w:rsid w:val="00011FEF"/>
    <w:rsid w:val="00016BA7"/>
    <w:rsid w:val="000209FA"/>
    <w:rsid w:val="00020A7D"/>
    <w:rsid w:val="000333BC"/>
    <w:rsid w:val="0006263F"/>
    <w:rsid w:val="000878DC"/>
    <w:rsid w:val="000A123D"/>
    <w:rsid w:val="000D2BCC"/>
    <w:rsid w:val="001064A4"/>
    <w:rsid w:val="00135913"/>
    <w:rsid w:val="00140D96"/>
    <w:rsid w:val="001430AD"/>
    <w:rsid w:val="00143F8E"/>
    <w:rsid w:val="00160C20"/>
    <w:rsid w:val="00187339"/>
    <w:rsid w:val="001927C7"/>
    <w:rsid w:val="001947C7"/>
    <w:rsid w:val="001C607E"/>
    <w:rsid w:val="00234C59"/>
    <w:rsid w:val="00275DA6"/>
    <w:rsid w:val="00282B7E"/>
    <w:rsid w:val="002A3924"/>
    <w:rsid w:val="002E35D8"/>
    <w:rsid w:val="00331824"/>
    <w:rsid w:val="003503E8"/>
    <w:rsid w:val="00357D03"/>
    <w:rsid w:val="00373B7F"/>
    <w:rsid w:val="003C5DE5"/>
    <w:rsid w:val="003D6A41"/>
    <w:rsid w:val="0041073F"/>
    <w:rsid w:val="00444689"/>
    <w:rsid w:val="00445E55"/>
    <w:rsid w:val="00483FC7"/>
    <w:rsid w:val="00487BF3"/>
    <w:rsid w:val="004A2619"/>
    <w:rsid w:val="005621FE"/>
    <w:rsid w:val="005857F3"/>
    <w:rsid w:val="005C219F"/>
    <w:rsid w:val="005E14AB"/>
    <w:rsid w:val="0063753F"/>
    <w:rsid w:val="00647B52"/>
    <w:rsid w:val="006752E7"/>
    <w:rsid w:val="00683F91"/>
    <w:rsid w:val="006847FB"/>
    <w:rsid w:val="006D49DC"/>
    <w:rsid w:val="007059B5"/>
    <w:rsid w:val="007258AB"/>
    <w:rsid w:val="007365AB"/>
    <w:rsid w:val="00785E69"/>
    <w:rsid w:val="007B1502"/>
    <w:rsid w:val="007D27A7"/>
    <w:rsid w:val="00815524"/>
    <w:rsid w:val="008840BD"/>
    <w:rsid w:val="008D13FB"/>
    <w:rsid w:val="008F5842"/>
    <w:rsid w:val="00907D80"/>
    <w:rsid w:val="0095730A"/>
    <w:rsid w:val="009629DE"/>
    <w:rsid w:val="00977327"/>
    <w:rsid w:val="009F2D70"/>
    <w:rsid w:val="00A77052"/>
    <w:rsid w:val="00A8386A"/>
    <w:rsid w:val="00A90C02"/>
    <w:rsid w:val="00AA2B6F"/>
    <w:rsid w:val="00AB74B6"/>
    <w:rsid w:val="00AC719D"/>
    <w:rsid w:val="00AE6D60"/>
    <w:rsid w:val="00AF7FA2"/>
    <w:rsid w:val="00B4741E"/>
    <w:rsid w:val="00B52718"/>
    <w:rsid w:val="00B56BA6"/>
    <w:rsid w:val="00BA0A37"/>
    <w:rsid w:val="00BA6BF9"/>
    <w:rsid w:val="00BB3C55"/>
    <w:rsid w:val="00BC1D23"/>
    <w:rsid w:val="00BF70E6"/>
    <w:rsid w:val="00C73435"/>
    <w:rsid w:val="00CF5BE2"/>
    <w:rsid w:val="00D10FFC"/>
    <w:rsid w:val="00D417BF"/>
    <w:rsid w:val="00D4276A"/>
    <w:rsid w:val="00D563D2"/>
    <w:rsid w:val="00D92872"/>
    <w:rsid w:val="00DB4E4C"/>
    <w:rsid w:val="00DD2D41"/>
    <w:rsid w:val="00DD4A06"/>
    <w:rsid w:val="00DE674D"/>
    <w:rsid w:val="00DE7451"/>
    <w:rsid w:val="00DF52A0"/>
    <w:rsid w:val="00DF6228"/>
    <w:rsid w:val="00E16304"/>
    <w:rsid w:val="00E41190"/>
    <w:rsid w:val="00E55ECC"/>
    <w:rsid w:val="00E70359"/>
    <w:rsid w:val="00E85050"/>
    <w:rsid w:val="00EA3B52"/>
    <w:rsid w:val="00EA4527"/>
    <w:rsid w:val="00EB13EC"/>
    <w:rsid w:val="00EE03C0"/>
    <w:rsid w:val="00EE059C"/>
    <w:rsid w:val="00F25DCB"/>
    <w:rsid w:val="00F266F5"/>
    <w:rsid w:val="00F43868"/>
    <w:rsid w:val="00F50F89"/>
    <w:rsid w:val="00F76DB9"/>
    <w:rsid w:val="00F80C66"/>
    <w:rsid w:val="00F821DB"/>
    <w:rsid w:val="00FE2536"/>
    <w:rsid w:val="00FF7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59C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83FC7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E059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E4119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11FEF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Heading6">
    <w:name w:val="heading 6"/>
    <w:basedOn w:val="Normal"/>
    <w:next w:val="Normal"/>
    <w:link w:val="Heading6Char"/>
    <w:uiPriority w:val="99"/>
    <w:qFormat/>
    <w:locked/>
    <w:rsid w:val="00E41190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83FC7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EE059C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E41190"/>
    <w:rPr>
      <w:rFonts w:ascii="Cambria" w:hAnsi="Cambria" w:cs="Times New Roman"/>
      <w:b/>
      <w:sz w:val="26"/>
      <w:lang w:val="ru-RU" w:eastAsia="ru-RU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011FEF"/>
    <w:rPr>
      <w:rFonts w:ascii="Cambria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E41190"/>
    <w:rPr>
      <w:rFonts w:eastAsia="Times New Roman" w:cs="Times New Roman"/>
      <w:b/>
      <w:sz w:val="22"/>
      <w:lang w:val="ru-RU" w:eastAsia="ru-RU"/>
    </w:rPr>
  </w:style>
  <w:style w:type="character" w:customStyle="1" w:styleId="2">
    <w:name w:val="Основной текст (2)_"/>
    <w:basedOn w:val="DefaultParagraphFont"/>
    <w:uiPriority w:val="99"/>
    <w:rsid w:val="00483FC7"/>
    <w:rPr>
      <w:rFonts w:cs="Times New Roman"/>
      <w:b/>
      <w:bCs/>
      <w:sz w:val="29"/>
      <w:szCs w:val="29"/>
      <w:lang w:eastAsia="ar-SA" w:bidi="ar-SA"/>
    </w:rPr>
  </w:style>
  <w:style w:type="paragraph" w:customStyle="1" w:styleId="ConsPlusNormal">
    <w:name w:val="ConsPlusNormal"/>
    <w:uiPriority w:val="99"/>
    <w:rsid w:val="00011FEF"/>
    <w:pPr>
      <w:suppressAutoHyphens/>
      <w:autoSpaceDE w:val="0"/>
    </w:pPr>
    <w:rPr>
      <w:rFonts w:ascii="Times New Roman" w:hAnsi="Times New Roman"/>
      <w:sz w:val="28"/>
      <w:szCs w:val="28"/>
      <w:lang w:eastAsia="ar-SA"/>
    </w:rPr>
  </w:style>
  <w:style w:type="paragraph" w:customStyle="1" w:styleId="ConsPlusTitle">
    <w:name w:val="ConsPlusTitle"/>
    <w:uiPriority w:val="99"/>
    <w:rsid w:val="00D10FFC"/>
    <w:pPr>
      <w:widowControl w:val="0"/>
      <w:autoSpaceDE w:val="0"/>
      <w:autoSpaceDN w:val="0"/>
      <w:adjustRightInd w:val="0"/>
    </w:pPr>
    <w:rPr>
      <w:rFonts w:eastAsia="Times New Roman" w:cs="Calibri"/>
      <w:b/>
      <w:bCs/>
    </w:rPr>
  </w:style>
  <w:style w:type="character" w:styleId="Hyperlink">
    <w:name w:val="Hyperlink"/>
    <w:basedOn w:val="DefaultParagraphFont"/>
    <w:uiPriority w:val="99"/>
    <w:semiHidden/>
    <w:rsid w:val="00F821DB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FE2536"/>
    <w:pPr>
      <w:suppressAutoHyphens/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FE2536"/>
    <w:rPr>
      <w:rFonts w:ascii="Times New Roman" w:hAnsi="Times New Roman" w:cs="Times New Roman"/>
      <w:sz w:val="24"/>
      <w:szCs w:val="24"/>
    </w:rPr>
  </w:style>
  <w:style w:type="paragraph" w:customStyle="1" w:styleId="ConsNormal">
    <w:name w:val="ConsNormal"/>
    <w:uiPriority w:val="99"/>
    <w:rsid w:val="00FE2536"/>
    <w:pPr>
      <w:widowControl w:val="0"/>
      <w:suppressAutoHyphens/>
      <w:autoSpaceDE w:val="0"/>
      <w:ind w:firstLine="720"/>
    </w:pPr>
    <w:rPr>
      <w:rFonts w:ascii="Arial" w:hAnsi="Arial" w:cs="Arial"/>
      <w:sz w:val="20"/>
      <w:szCs w:val="20"/>
      <w:lang w:eastAsia="en-US"/>
    </w:rPr>
  </w:style>
  <w:style w:type="paragraph" w:customStyle="1" w:styleId="ConsNonformat">
    <w:name w:val="ConsNonformat"/>
    <w:uiPriority w:val="99"/>
    <w:rsid w:val="00FE2536"/>
    <w:pPr>
      <w:widowControl w:val="0"/>
      <w:suppressAutoHyphens/>
      <w:autoSpaceDE w:val="0"/>
    </w:pPr>
    <w:rPr>
      <w:rFonts w:ascii="Courier New" w:hAnsi="Courier New" w:cs="Courier New"/>
      <w:sz w:val="20"/>
      <w:szCs w:val="20"/>
      <w:lang w:eastAsia="en-US"/>
    </w:rPr>
  </w:style>
  <w:style w:type="paragraph" w:customStyle="1" w:styleId="ConsTitle">
    <w:name w:val="ConsTitle"/>
    <w:uiPriority w:val="99"/>
    <w:rsid w:val="00FE2536"/>
    <w:pPr>
      <w:widowControl w:val="0"/>
      <w:suppressAutoHyphens/>
      <w:autoSpaceDE w:val="0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a">
    <w:name w:val="Без интервала"/>
    <w:uiPriority w:val="99"/>
    <w:rsid w:val="001927C7"/>
  </w:style>
  <w:style w:type="paragraph" w:customStyle="1" w:styleId="ConsPlusCell">
    <w:name w:val="ConsPlusCell"/>
    <w:uiPriority w:val="99"/>
    <w:rsid w:val="001927C7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customStyle="1" w:styleId="4">
    <w:name w:val="Заголовок №4_"/>
    <w:link w:val="40"/>
    <w:uiPriority w:val="99"/>
    <w:locked/>
    <w:rsid w:val="00E41190"/>
    <w:rPr>
      <w:b/>
      <w:sz w:val="27"/>
    </w:rPr>
  </w:style>
  <w:style w:type="paragraph" w:customStyle="1" w:styleId="40">
    <w:name w:val="Заголовок №4"/>
    <w:basedOn w:val="Normal"/>
    <w:link w:val="4"/>
    <w:uiPriority w:val="99"/>
    <w:rsid w:val="00E41190"/>
    <w:pPr>
      <w:widowControl w:val="0"/>
      <w:shd w:val="clear" w:color="auto" w:fill="FFFFFF"/>
      <w:spacing w:before="480" w:after="600" w:line="331" w:lineRule="exact"/>
      <w:jc w:val="center"/>
      <w:outlineLvl w:val="3"/>
    </w:pPr>
    <w:rPr>
      <w:rFonts w:ascii="Calibri" w:eastAsia="Calibri" w:hAnsi="Calibri"/>
      <w:b/>
      <w:sz w:val="27"/>
      <w:szCs w:val="20"/>
    </w:rPr>
  </w:style>
  <w:style w:type="character" w:customStyle="1" w:styleId="1">
    <w:name w:val="Знак Знак1"/>
    <w:uiPriority w:val="99"/>
    <w:rsid w:val="00E41190"/>
    <w:rPr>
      <w:sz w:val="28"/>
      <w:lang w:val="ru-RU" w:eastAsia="ru-RU"/>
    </w:rPr>
  </w:style>
  <w:style w:type="paragraph" w:customStyle="1" w:styleId="a0">
    <w:name w:val="Абзац списка"/>
    <w:basedOn w:val="Normal"/>
    <w:uiPriority w:val="99"/>
    <w:rsid w:val="00E4119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ConsPlusNonformat">
    <w:name w:val="ConsPlusNonformat"/>
    <w:uiPriority w:val="99"/>
    <w:rsid w:val="00E41190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har">
    <w:name w:val="Char Знак"/>
    <w:basedOn w:val="Normal"/>
    <w:uiPriority w:val="99"/>
    <w:rsid w:val="00E4119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E41190"/>
    <w:pPr>
      <w:spacing w:after="120" w:line="480" w:lineRule="auto"/>
    </w:pPr>
    <w:rPr>
      <w:rFonts w:eastAsia="Calibri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E41190"/>
    <w:rPr>
      <w:rFonts w:cs="Times New Roman"/>
      <w:sz w:val="24"/>
      <w:lang w:val="ru-RU" w:eastAsia="ru-RU"/>
    </w:rPr>
  </w:style>
  <w:style w:type="table" w:styleId="TableGrid">
    <w:name w:val="Table Grid"/>
    <w:basedOn w:val="TableNormal"/>
    <w:uiPriority w:val="99"/>
    <w:locked/>
    <w:rsid w:val="00E41190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rsid w:val="00E41190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E41190"/>
    <w:rPr>
      <w:rFonts w:ascii="Tahoma" w:hAnsi="Tahoma" w:cs="Times New Roman"/>
      <w:sz w:val="16"/>
      <w:lang w:val="ru-RU" w:eastAsia="ru-RU"/>
    </w:rPr>
  </w:style>
  <w:style w:type="paragraph" w:styleId="BodyText3">
    <w:name w:val="Body Text 3"/>
    <w:basedOn w:val="Normal"/>
    <w:link w:val="BodyText3Char"/>
    <w:uiPriority w:val="99"/>
    <w:rsid w:val="00E4119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E41190"/>
    <w:rPr>
      <w:rFonts w:eastAsia="Times New Roman" w:cs="Times New Roman"/>
      <w:sz w:val="16"/>
      <w:lang w:val="ru-RU" w:eastAsia="ru-RU"/>
    </w:rPr>
  </w:style>
  <w:style w:type="paragraph" w:styleId="BodyTextIndent">
    <w:name w:val="Body Text Indent"/>
    <w:basedOn w:val="Normal"/>
    <w:link w:val="BodyTextIndentChar"/>
    <w:uiPriority w:val="99"/>
    <w:semiHidden/>
    <w:rsid w:val="00E41190"/>
    <w:pPr>
      <w:ind w:left="-15" w:firstLine="723"/>
    </w:pPr>
    <w:rPr>
      <w:rFonts w:eastAsia="Calibri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E41190"/>
    <w:rPr>
      <w:rFonts w:cs="Times New Roman"/>
      <w:sz w:val="24"/>
      <w:lang w:val="ru-RU" w:eastAsia="ru-RU"/>
    </w:rPr>
  </w:style>
  <w:style w:type="paragraph" w:styleId="Title">
    <w:name w:val="Title"/>
    <w:basedOn w:val="Normal"/>
    <w:link w:val="TitleChar"/>
    <w:uiPriority w:val="99"/>
    <w:qFormat/>
    <w:locked/>
    <w:rsid w:val="00E41190"/>
    <w:pPr>
      <w:jc w:val="center"/>
    </w:pPr>
    <w:rPr>
      <w:rFonts w:eastAsia="Calibri"/>
      <w:sz w:val="28"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E41190"/>
    <w:rPr>
      <w:rFonts w:cs="Times New Roman"/>
      <w:sz w:val="28"/>
      <w:lang w:val="ru-RU" w:eastAsia="ru-RU"/>
    </w:rPr>
  </w:style>
  <w:style w:type="paragraph" w:styleId="Subtitle">
    <w:name w:val="Subtitle"/>
    <w:basedOn w:val="Normal"/>
    <w:link w:val="SubtitleChar"/>
    <w:uiPriority w:val="99"/>
    <w:qFormat/>
    <w:locked/>
    <w:rsid w:val="00E41190"/>
    <w:pPr>
      <w:jc w:val="center"/>
    </w:pPr>
    <w:rPr>
      <w:rFonts w:ascii="Arial" w:eastAsia="Calibri" w:hAnsi="Arial"/>
      <w:sz w:val="28"/>
      <w:szCs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E41190"/>
    <w:rPr>
      <w:rFonts w:ascii="Arial" w:hAnsi="Arial" w:cs="Times New Roman"/>
      <w:sz w:val="28"/>
      <w:lang w:val="ru-RU" w:eastAsia="ru-RU"/>
    </w:rPr>
  </w:style>
  <w:style w:type="paragraph" w:styleId="Header">
    <w:name w:val="header"/>
    <w:basedOn w:val="Normal"/>
    <w:link w:val="HeaderChar"/>
    <w:uiPriority w:val="99"/>
    <w:rsid w:val="00E41190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HeaderChar">
    <w:name w:val="Header Char"/>
    <w:basedOn w:val="DefaultParagraphFont"/>
    <w:link w:val="Header"/>
    <w:uiPriority w:val="99"/>
    <w:locked/>
    <w:rsid w:val="00E41190"/>
    <w:rPr>
      <w:rFonts w:cs="Times New Roman"/>
      <w:sz w:val="24"/>
      <w:lang w:val="ru-RU" w:eastAsia="ru-RU"/>
    </w:rPr>
  </w:style>
  <w:style w:type="paragraph" w:styleId="Footer">
    <w:name w:val="footer"/>
    <w:basedOn w:val="Normal"/>
    <w:link w:val="FooterChar"/>
    <w:uiPriority w:val="99"/>
    <w:rsid w:val="00E41190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FooterChar">
    <w:name w:val="Footer Char"/>
    <w:basedOn w:val="DefaultParagraphFont"/>
    <w:link w:val="Footer"/>
    <w:uiPriority w:val="99"/>
    <w:locked/>
    <w:rsid w:val="00E41190"/>
    <w:rPr>
      <w:rFonts w:cs="Times New Roman"/>
      <w:sz w:val="24"/>
      <w:lang w:val="ru-RU" w:eastAsia="ru-RU"/>
    </w:rPr>
  </w:style>
  <w:style w:type="paragraph" w:styleId="NormalWeb">
    <w:name w:val="Normal (Web)"/>
    <w:basedOn w:val="Normal"/>
    <w:uiPriority w:val="99"/>
    <w:rsid w:val="00AE6D60"/>
    <w:pPr>
      <w:spacing w:before="100" w:beforeAutospacing="1" w:after="100" w:afterAutospacing="1"/>
    </w:pPr>
    <w:rPr>
      <w:rFonts w:eastAsia="Calibri"/>
    </w:rPr>
  </w:style>
  <w:style w:type="character" w:customStyle="1" w:styleId="apple-converted-space">
    <w:name w:val="apple-converted-space"/>
    <w:basedOn w:val="DefaultParagraphFont"/>
    <w:uiPriority w:val="99"/>
    <w:rsid w:val="00AE6D60"/>
    <w:rPr>
      <w:rFonts w:cs="Times New Roman"/>
    </w:rPr>
  </w:style>
  <w:style w:type="paragraph" w:customStyle="1" w:styleId="formattext">
    <w:name w:val="formattext"/>
    <w:basedOn w:val="Normal"/>
    <w:uiPriority w:val="99"/>
    <w:rsid w:val="00AE6D60"/>
    <w:pPr>
      <w:spacing w:before="100" w:beforeAutospacing="1" w:after="100" w:afterAutospacing="1"/>
    </w:pPr>
    <w:rPr>
      <w:rFonts w:eastAsia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23</Pages>
  <Words>9501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ноября 2010 года </dc:title>
  <dc:subject/>
  <dc:creator>Компьютер</dc:creator>
  <cp:keywords/>
  <dc:description/>
  <cp:lastModifiedBy>Olga</cp:lastModifiedBy>
  <cp:revision>4</cp:revision>
  <cp:lastPrinted>2017-05-30T06:28:00Z</cp:lastPrinted>
  <dcterms:created xsi:type="dcterms:W3CDTF">2017-05-12T07:22:00Z</dcterms:created>
  <dcterms:modified xsi:type="dcterms:W3CDTF">2017-05-30T06:30:00Z</dcterms:modified>
</cp:coreProperties>
</file>