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F84" w:rsidRPr="00AA2B6F" w:rsidRDefault="00D41F84" w:rsidP="00EE059C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____________________________________________________________________________________                                                        </w:t>
      </w:r>
    </w:p>
    <w:p w:rsidR="00D41F84" w:rsidRPr="00AA2B6F" w:rsidRDefault="00D41F84" w:rsidP="00EE059C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D41F84" w:rsidRPr="00AA2B6F" w:rsidRDefault="00D41F84" w:rsidP="00EE059C">
      <w:pPr>
        <w:tabs>
          <w:tab w:val="left" w:pos="5400"/>
        </w:tabs>
        <w:jc w:val="right"/>
        <w:rPr>
          <w:sz w:val="18"/>
          <w:szCs w:val="18"/>
        </w:rPr>
      </w:pPr>
    </w:p>
    <w:p w:rsidR="00D41F84" w:rsidRPr="00AA2B6F" w:rsidRDefault="00D41F84" w:rsidP="00EE059C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D41F84" w:rsidRPr="00AA2B6F" w:rsidRDefault="00D41F84" w:rsidP="00EE059C">
      <w:pPr>
        <w:rPr>
          <w:b/>
          <w:sz w:val="18"/>
          <w:szCs w:val="18"/>
        </w:rPr>
      </w:pPr>
    </w:p>
    <w:p w:rsidR="00D41F84" w:rsidRPr="00AA2B6F" w:rsidRDefault="00D41F84" w:rsidP="00EE059C">
      <w:pPr>
        <w:rPr>
          <w:b/>
          <w:sz w:val="18"/>
          <w:szCs w:val="18"/>
        </w:rPr>
      </w:pPr>
    </w:p>
    <w:p w:rsidR="00D41F84" w:rsidRPr="00AA2B6F" w:rsidRDefault="00D41F84" w:rsidP="00EE059C">
      <w:pPr>
        <w:rPr>
          <w:b/>
          <w:sz w:val="18"/>
          <w:szCs w:val="18"/>
        </w:rPr>
      </w:pPr>
    </w:p>
    <w:p w:rsidR="00D41F84" w:rsidRPr="00AA2B6F" w:rsidRDefault="00D41F84" w:rsidP="00EE059C">
      <w:pPr>
        <w:rPr>
          <w:b/>
          <w:sz w:val="18"/>
          <w:szCs w:val="18"/>
        </w:rPr>
      </w:pPr>
    </w:p>
    <w:p w:rsidR="00D41F84" w:rsidRPr="00AA2B6F" w:rsidRDefault="00D41F84" w:rsidP="00EE059C">
      <w:pPr>
        <w:rPr>
          <w:b/>
          <w:sz w:val="18"/>
          <w:szCs w:val="18"/>
        </w:rPr>
      </w:pP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</w:p>
    <w:p w:rsidR="00D41F84" w:rsidRDefault="00D41F84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59"/>
      </w:tblGrid>
      <w:tr w:rsidR="00D41F84" w:rsidRPr="00AA2B6F" w:rsidTr="00E16304">
        <w:trPr>
          <w:trHeight w:val="925"/>
        </w:trPr>
        <w:tc>
          <w:tcPr>
            <w:tcW w:w="3759" w:type="dxa"/>
          </w:tcPr>
          <w:p w:rsidR="00D41F84" w:rsidRPr="00AA2B6F" w:rsidRDefault="00D41F84" w:rsidP="00E16304">
            <w:pPr>
              <w:outlineLvl w:val="0"/>
              <w:rPr>
                <w:b/>
                <w:sz w:val="18"/>
                <w:szCs w:val="18"/>
              </w:rPr>
            </w:pPr>
          </w:p>
          <w:p w:rsidR="00D41F84" w:rsidRPr="00AA2B6F" w:rsidRDefault="00D41F84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8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172)</w:t>
            </w:r>
          </w:p>
          <w:p w:rsidR="00D41F84" w:rsidRPr="00AA2B6F" w:rsidRDefault="00D41F84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02 мая 2017 года</w:t>
            </w:r>
          </w:p>
          <w:p w:rsidR="00D41F84" w:rsidRPr="00AA2B6F" w:rsidRDefault="00D41F84" w:rsidP="00E16304">
            <w:pPr>
              <w:outlineLvl w:val="0"/>
              <w:rPr>
                <w:b/>
                <w:sz w:val="18"/>
                <w:szCs w:val="18"/>
              </w:rPr>
            </w:pPr>
          </w:p>
        </w:tc>
      </w:tr>
    </w:tbl>
    <w:p w:rsidR="00D41F84" w:rsidRPr="00AA2B6F" w:rsidRDefault="00D41F84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D41F84" w:rsidRPr="00AA2B6F" w:rsidRDefault="00D41F84" w:rsidP="00EE059C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655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263"/>
      </w:tblGrid>
      <w:tr w:rsidR="00D41F84" w:rsidRPr="00AA2B6F" w:rsidTr="00941A13">
        <w:trPr>
          <w:trHeight w:val="1135"/>
        </w:trPr>
        <w:tc>
          <w:tcPr>
            <w:tcW w:w="10263" w:type="dxa"/>
            <w:tcBorders>
              <w:top w:val="single" w:sz="4" w:space="0" w:color="auto"/>
              <w:bottom w:val="single" w:sz="4" w:space="0" w:color="auto"/>
            </w:tcBorders>
          </w:tcPr>
          <w:p w:rsidR="00D41F84" w:rsidRDefault="00D41F84" w:rsidP="00CF5BE2">
            <w:pPr>
              <w:rPr>
                <w:b/>
                <w:i/>
                <w:sz w:val="18"/>
                <w:szCs w:val="18"/>
              </w:rPr>
            </w:pPr>
          </w:p>
          <w:p w:rsidR="00D41F84" w:rsidRDefault="00D41F84" w:rsidP="00074C56">
            <w:pPr>
              <w:jc w:val="center"/>
              <w:rPr>
                <w:b/>
                <w:sz w:val="18"/>
                <w:szCs w:val="18"/>
              </w:rPr>
            </w:pPr>
            <w:r w:rsidRPr="00AA2B6F">
              <w:rPr>
                <w:b/>
                <w:i/>
                <w:sz w:val="18"/>
                <w:szCs w:val="18"/>
              </w:rPr>
              <w:t>СЕГОДНЯ В НОМЕРЕ</w:t>
            </w:r>
            <w:r w:rsidRPr="00AA2B6F">
              <w:rPr>
                <w:b/>
                <w:sz w:val="18"/>
                <w:szCs w:val="18"/>
              </w:rPr>
              <w:t>:</w:t>
            </w:r>
          </w:p>
          <w:p w:rsidR="00D41F84" w:rsidRDefault="00D41F84" w:rsidP="00074C5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Решения Совета депутатов</w:t>
            </w:r>
          </w:p>
          <w:p w:rsidR="00D41F84" w:rsidRDefault="00D41F84" w:rsidP="00074C56">
            <w:pPr>
              <w:rPr>
                <w:b/>
                <w:sz w:val="18"/>
                <w:szCs w:val="18"/>
              </w:rPr>
            </w:pPr>
          </w:p>
          <w:p w:rsidR="00D41F84" w:rsidRPr="00B00A49" w:rsidRDefault="00D41F84" w:rsidP="00B00A49">
            <w:pPr>
              <w:jc w:val="both"/>
              <w:rPr>
                <w:sz w:val="20"/>
                <w:szCs w:val="20"/>
              </w:rPr>
            </w:pPr>
            <w:r w:rsidRPr="00397501">
              <w:rPr>
                <w:sz w:val="20"/>
                <w:szCs w:val="20"/>
              </w:rPr>
              <w:t>№ 8</w:t>
            </w:r>
            <w:r>
              <w:rPr>
                <w:sz w:val="20"/>
                <w:szCs w:val="20"/>
              </w:rPr>
              <w:t>7 от 28.04</w:t>
            </w:r>
            <w:r w:rsidRPr="00397501">
              <w:rPr>
                <w:sz w:val="20"/>
                <w:szCs w:val="20"/>
              </w:rPr>
              <w:t xml:space="preserve">.17 </w:t>
            </w:r>
            <w:r w:rsidRPr="00941A13"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Об утверждении отчета об исполнении бюджета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Дмитриевского сельского поселения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Галичского муниципального района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Костромской области за 2016 год</w:t>
            </w:r>
          </w:p>
          <w:p w:rsidR="00D41F84" w:rsidRDefault="00D41F84" w:rsidP="00B00A49">
            <w:pPr>
              <w:jc w:val="both"/>
              <w:rPr>
                <w:sz w:val="20"/>
                <w:szCs w:val="20"/>
              </w:rPr>
            </w:pPr>
            <w:r w:rsidRPr="00397501">
              <w:rPr>
                <w:sz w:val="20"/>
                <w:szCs w:val="20"/>
              </w:rPr>
              <w:t>№ 8</w:t>
            </w:r>
            <w:r>
              <w:rPr>
                <w:sz w:val="20"/>
                <w:szCs w:val="20"/>
              </w:rPr>
              <w:t>8 от 28.04</w:t>
            </w:r>
            <w:r w:rsidRPr="00397501">
              <w:rPr>
                <w:sz w:val="20"/>
                <w:szCs w:val="20"/>
              </w:rPr>
              <w:t xml:space="preserve">.17 </w:t>
            </w:r>
            <w:r w:rsidRPr="00941A13"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О внесении изменений в решение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Совета депутатов Дмитриевского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сельского поселения от 28 декабря 2016 года № 71 «О бюджете  Дмитриевского сельского поселения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на 2017 год»</w:t>
            </w:r>
          </w:p>
          <w:p w:rsidR="00D41F84" w:rsidRDefault="00D41F84" w:rsidP="00B00A49">
            <w:pPr>
              <w:jc w:val="both"/>
              <w:rPr>
                <w:sz w:val="20"/>
                <w:szCs w:val="20"/>
              </w:rPr>
            </w:pPr>
            <w:r w:rsidRPr="0039750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90 от 28.04</w:t>
            </w:r>
            <w:r w:rsidRPr="00397501">
              <w:rPr>
                <w:sz w:val="20"/>
                <w:szCs w:val="20"/>
              </w:rPr>
              <w:t xml:space="preserve">.17 </w:t>
            </w:r>
            <w:r w:rsidRPr="00941A13"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Об утвер</w:t>
            </w:r>
            <w:r>
              <w:rPr>
                <w:sz w:val="20"/>
                <w:szCs w:val="20"/>
              </w:rPr>
              <w:t xml:space="preserve">ждении отчета об использовании </w:t>
            </w:r>
            <w:r w:rsidRPr="00B00A49">
              <w:rPr>
                <w:sz w:val="20"/>
                <w:szCs w:val="20"/>
              </w:rPr>
              <w:t>бюджетных ассигнований резервного фонда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>администрации Дмитриевского</w:t>
            </w:r>
            <w:r>
              <w:rPr>
                <w:sz w:val="20"/>
                <w:szCs w:val="20"/>
              </w:rPr>
              <w:t xml:space="preserve"> </w:t>
            </w:r>
            <w:r w:rsidRPr="00B00A49">
              <w:rPr>
                <w:sz w:val="20"/>
                <w:szCs w:val="20"/>
              </w:rPr>
              <w:t xml:space="preserve">сельского поселения за 1 квартал 2017 года </w:t>
            </w:r>
          </w:p>
          <w:p w:rsidR="00D41F84" w:rsidRPr="00711F70" w:rsidRDefault="00D41F84" w:rsidP="00711F70">
            <w:pPr>
              <w:jc w:val="both"/>
              <w:rPr>
                <w:sz w:val="20"/>
                <w:szCs w:val="20"/>
              </w:rPr>
            </w:pPr>
            <w:r w:rsidRPr="0039750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91 от 28.04</w:t>
            </w:r>
            <w:r w:rsidRPr="00397501">
              <w:rPr>
                <w:sz w:val="20"/>
                <w:szCs w:val="20"/>
              </w:rPr>
              <w:t xml:space="preserve">.17 </w:t>
            </w:r>
            <w:r w:rsidRPr="00941A13">
              <w:rPr>
                <w:sz w:val="20"/>
                <w:szCs w:val="20"/>
              </w:rPr>
              <w:t xml:space="preserve"> </w:t>
            </w:r>
            <w:r w:rsidRPr="00711F70">
              <w:rPr>
                <w:sz w:val="20"/>
                <w:szCs w:val="20"/>
              </w:rPr>
              <w:t>О внесении изменений в решение</w:t>
            </w:r>
            <w:r>
              <w:rPr>
                <w:sz w:val="20"/>
                <w:szCs w:val="20"/>
              </w:rPr>
              <w:t xml:space="preserve"> </w:t>
            </w:r>
            <w:r w:rsidRPr="00711F70">
              <w:rPr>
                <w:sz w:val="20"/>
                <w:szCs w:val="20"/>
              </w:rPr>
              <w:t>Совета депутатов Дмитриевского сельского поселения</w:t>
            </w:r>
            <w:r>
              <w:rPr>
                <w:sz w:val="20"/>
                <w:szCs w:val="20"/>
              </w:rPr>
              <w:t xml:space="preserve"> </w:t>
            </w:r>
            <w:r w:rsidRPr="00711F70">
              <w:rPr>
                <w:sz w:val="20"/>
                <w:szCs w:val="20"/>
              </w:rPr>
              <w:t>от 10 ноября 2016 года № 6</w:t>
            </w:r>
          </w:p>
          <w:p w:rsidR="00D41F84" w:rsidRPr="00711F70" w:rsidRDefault="00D41F84" w:rsidP="00711F70">
            <w:pPr>
              <w:rPr>
                <w:color w:val="000000"/>
                <w:sz w:val="20"/>
                <w:szCs w:val="20"/>
              </w:rPr>
            </w:pPr>
            <w:r w:rsidRPr="0039750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92 от 28.04</w:t>
            </w:r>
            <w:r w:rsidRPr="00397501">
              <w:rPr>
                <w:sz w:val="20"/>
                <w:szCs w:val="20"/>
              </w:rPr>
              <w:t xml:space="preserve">.17 </w:t>
            </w:r>
            <w:r w:rsidRPr="00941A13">
              <w:rPr>
                <w:sz w:val="20"/>
                <w:szCs w:val="20"/>
              </w:rPr>
              <w:t xml:space="preserve"> </w:t>
            </w:r>
            <w:r w:rsidRPr="00711F70">
              <w:rPr>
                <w:color w:val="000000"/>
                <w:sz w:val="20"/>
                <w:szCs w:val="20"/>
              </w:rPr>
              <w:t xml:space="preserve">О внесении изменений </w:t>
            </w:r>
            <w:r>
              <w:rPr>
                <w:color w:val="000000"/>
                <w:sz w:val="20"/>
                <w:szCs w:val="20"/>
              </w:rPr>
              <w:t xml:space="preserve">в решение </w:t>
            </w:r>
            <w:r w:rsidRPr="00711F70">
              <w:rPr>
                <w:color w:val="000000"/>
                <w:sz w:val="20"/>
                <w:szCs w:val="20"/>
              </w:rPr>
              <w:t>Совета депутатов Дмитриевского</w:t>
            </w:r>
            <w:r>
              <w:rPr>
                <w:color w:val="000000"/>
                <w:sz w:val="20"/>
                <w:szCs w:val="20"/>
              </w:rPr>
              <w:t xml:space="preserve"> сельского поселения от </w:t>
            </w:r>
            <w:r w:rsidRPr="00711F70">
              <w:rPr>
                <w:color w:val="000000"/>
                <w:sz w:val="20"/>
                <w:szCs w:val="20"/>
              </w:rPr>
              <w:t>25.06.2012 года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1F70">
              <w:rPr>
                <w:color w:val="000000"/>
                <w:sz w:val="20"/>
                <w:szCs w:val="20"/>
              </w:rPr>
              <w:t>№ 131 «Об утверждении Правил благоустройства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1F70">
              <w:rPr>
                <w:color w:val="000000"/>
                <w:sz w:val="20"/>
                <w:szCs w:val="20"/>
              </w:rPr>
              <w:t>и обеспечения чистоты на территории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1F70">
              <w:rPr>
                <w:color w:val="000000"/>
                <w:sz w:val="20"/>
                <w:szCs w:val="20"/>
              </w:rPr>
              <w:t>населенных пунктов Дмитриевского сельского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1F70">
              <w:rPr>
                <w:color w:val="000000"/>
                <w:sz w:val="20"/>
                <w:szCs w:val="20"/>
              </w:rPr>
              <w:t>поселения Галичского  муниципального района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1F70">
              <w:rPr>
                <w:color w:val="000000"/>
                <w:sz w:val="20"/>
                <w:szCs w:val="20"/>
              </w:rPr>
              <w:t>Костромской области»</w:t>
            </w:r>
          </w:p>
          <w:p w:rsidR="00D41F84" w:rsidRDefault="00D41F84" w:rsidP="00941A13">
            <w:pPr>
              <w:jc w:val="both"/>
              <w:rPr>
                <w:sz w:val="20"/>
                <w:szCs w:val="20"/>
              </w:rPr>
            </w:pPr>
          </w:p>
          <w:p w:rsidR="00D41F84" w:rsidRDefault="00D41F84" w:rsidP="00941A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Постановления </w:t>
            </w:r>
            <w:r w:rsidRPr="00275DA6">
              <w:rPr>
                <w:b/>
                <w:sz w:val="20"/>
                <w:szCs w:val="20"/>
              </w:rPr>
              <w:t>администрации сельского поселения</w:t>
            </w:r>
          </w:p>
          <w:p w:rsidR="00D41F84" w:rsidRDefault="00D41F84" w:rsidP="00941A13">
            <w:pPr>
              <w:jc w:val="center"/>
              <w:rPr>
                <w:b/>
                <w:sz w:val="20"/>
                <w:szCs w:val="20"/>
              </w:rPr>
            </w:pPr>
          </w:p>
          <w:p w:rsidR="00D41F84" w:rsidRPr="00711F70" w:rsidRDefault="00D41F84" w:rsidP="00711F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22 от 21.04.17 </w:t>
            </w:r>
            <w:r w:rsidRPr="00711F70">
              <w:rPr>
                <w:sz w:val="20"/>
                <w:szCs w:val="20"/>
              </w:rPr>
              <w:t>Об утверждении отчета об исполнении бюджета сельского поселения за 1 квартал 2017 года</w:t>
            </w:r>
          </w:p>
          <w:p w:rsidR="00D41F84" w:rsidRPr="00106F25" w:rsidRDefault="00D41F84" w:rsidP="00106F25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№ </w:t>
            </w:r>
            <w:r w:rsidRPr="00106F25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  <w:r w:rsidRPr="00106F2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от 21.04.17 О признании утратившими силу отдельных постановлений администрации Дмитриевского сельского поселения</w:t>
            </w:r>
          </w:p>
          <w:p w:rsidR="00D41F84" w:rsidRPr="00106F25" w:rsidRDefault="00D41F84" w:rsidP="00106F25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</w:tbl>
    <w:p w:rsidR="00D41F84" w:rsidRPr="00AA2B6F" w:rsidRDefault="00D41F84" w:rsidP="00EE059C">
      <w:pPr>
        <w:outlineLvl w:val="0"/>
        <w:rPr>
          <w:b/>
          <w:sz w:val="18"/>
          <w:szCs w:val="18"/>
        </w:rPr>
      </w:pPr>
    </w:p>
    <w:p w:rsidR="00D41F84" w:rsidRDefault="00D41F84" w:rsidP="00EE059C">
      <w:pPr>
        <w:pStyle w:val="Heading2"/>
        <w:tabs>
          <w:tab w:val="left" w:pos="0"/>
        </w:tabs>
        <w:suppressAutoHyphens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</w:p>
    <w:p w:rsidR="00D41F84" w:rsidRPr="00FE2536" w:rsidRDefault="00D41F84" w:rsidP="00FE2536">
      <w:pPr>
        <w:pStyle w:val="ConsNonformat"/>
        <w:widowControl/>
        <w:rPr>
          <w:rFonts w:ascii="Times New Roman" w:hAnsi="Times New Roman" w:cs="Times New Roman"/>
          <w:sz w:val="18"/>
          <w:szCs w:val="18"/>
        </w:rPr>
      </w:pPr>
    </w:p>
    <w:p w:rsidR="00D41F84" w:rsidRDefault="00D41F84">
      <w:pPr>
        <w:rPr>
          <w:sz w:val="18"/>
          <w:szCs w:val="18"/>
        </w:rPr>
      </w:pPr>
    </w:p>
    <w:p w:rsidR="00D41F84" w:rsidRPr="00397501" w:rsidRDefault="00D41F84" w:rsidP="00397501">
      <w:pPr>
        <w:jc w:val="right"/>
        <w:rPr>
          <w:sz w:val="20"/>
          <w:szCs w:val="20"/>
        </w:rPr>
      </w:pPr>
    </w:p>
    <w:p w:rsidR="00D41F84" w:rsidRPr="00941A13" w:rsidRDefault="00D41F84" w:rsidP="00941A13">
      <w:pPr>
        <w:pStyle w:val="Title"/>
        <w:rPr>
          <w:b/>
          <w:bCs/>
          <w:sz w:val="20"/>
        </w:rPr>
      </w:pPr>
      <w:r w:rsidRPr="00941A13">
        <w:rPr>
          <w:b/>
          <w:bCs/>
          <w:sz w:val="20"/>
        </w:rPr>
        <w:t>РОССИЙСКАЯ ФЕДЕРАЦИЯ</w:t>
      </w:r>
    </w:p>
    <w:p w:rsidR="00D41F84" w:rsidRPr="00941A13" w:rsidRDefault="00D41F84" w:rsidP="00941A13">
      <w:pPr>
        <w:pStyle w:val="Subtitle"/>
        <w:rPr>
          <w:rFonts w:ascii="Times New Roman" w:hAnsi="Times New Roman"/>
          <w:b/>
          <w:bCs/>
          <w:sz w:val="20"/>
        </w:rPr>
      </w:pPr>
      <w:r w:rsidRPr="00941A13">
        <w:rPr>
          <w:rFonts w:ascii="Times New Roman" w:hAnsi="Times New Roman"/>
          <w:b/>
          <w:bCs/>
          <w:sz w:val="20"/>
        </w:rPr>
        <w:t>КОСТРОМСКАЯ ОБЛАСТЬ</w:t>
      </w:r>
    </w:p>
    <w:p w:rsidR="00D41F84" w:rsidRPr="00941A13" w:rsidRDefault="00D41F84" w:rsidP="00941A13">
      <w:pPr>
        <w:pStyle w:val="Subtitle"/>
        <w:rPr>
          <w:rFonts w:ascii="Times New Roman" w:hAnsi="Times New Roman"/>
          <w:b/>
          <w:sz w:val="20"/>
        </w:rPr>
      </w:pPr>
      <w:r w:rsidRPr="00941A13">
        <w:rPr>
          <w:rFonts w:ascii="Times New Roman" w:hAnsi="Times New Roman"/>
          <w:b/>
          <w:sz w:val="20"/>
        </w:rPr>
        <w:t>ГАЛИЧСКИЙ МУНИЦИПАЛЬНЫЙ РАЙОН</w:t>
      </w:r>
    </w:p>
    <w:p w:rsidR="00D41F84" w:rsidRPr="00941A13" w:rsidRDefault="00D41F84" w:rsidP="00941A13">
      <w:pPr>
        <w:jc w:val="center"/>
        <w:rPr>
          <w:b/>
          <w:bCs/>
          <w:iCs/>
          <w:sz w:val="20"/>
          <w:szCs w:val="20"/>
        </w:rPr>
      </w:pPr>
    </w:p>
    <w:p w:rsidR="00D41F84" w:rsidRPr="00941A13" w:rsidRDefault="00D41F84" w:rsidP="00941A13">
      <w:pPr>
        <w:jc w:val="center"/>
        <w:rPr>
          <w:sz w:val="20"/>
          <w:szCs w:val="20"/>
        </w:rPr>
      </w:pPr>
      <w:r w:rsidRPr="00941A13">
        <w:rPr>
          <w:spacing w:val="20"/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4.25pt" o:ole="">
            <v:imagedata r:id="rId5" o:title="" chromakey="#ebebeb" gain="112993f" blacklevel="-5898f"/>
          </v:shape>
          <o:OLEObject Type="Embed" ProgID="Unknown" ShapeID="_x0000_i1025" DrawAspect="Content" ObjectID="_1557646959" r:id="rId6"/>
        </w:object>
      </w:r>
    </w:p>
    <w:p w:rsidR="00D41F84" w:rsidRPr="00941A13" w:rsidRDefault="00D41F84" w:rsidP="00941A13">
      <w:pPr>
        <w:pStyle w:val="Subtitle"/>
        <w:rPr>
          <w:rFonts w:ascii="Times New Roman" w:hAnsi="Times New Roman"/>
          <w:b/>
          <w:sz w:val="20"/>
        </w:rPr>
      </w:pPr>
    </w:p>
    <w:p w:rsidR="00D41F84" w:rsidRPr="00941A13" w:rsidRDefault="00D41F84" w:rsidP="00941A13">
      <w:pPr>
        <w:pStyle w:val="Subtitle"/>
        <w:rPr>
          <w:rFonts w:ascii="Times New Roman" w:hAnsi="Times New Roman"/>
          <w:b/>
          <w:sz w:val="20"/>
        </w:rPr>
      </w:pPr>
      <w:r w:rsidRPr="00941A13">
        <w:rPr>
          <w:rFonts w:ascii="Times New Roman" w:hAnsi="Times New Roman"/>
          <w:b/>
          <w:sz w:val="20"/>
        </w:rPr>
        <w:t>СОВЕТ ДЕПУТАТОВ</w:t>
      </w:r>
    </w:p>
    <w:p w:rsidR="00D41F84" w:rsidRPr="00941A13" w:rsidRDefault="00D41F84" w:rsidP="00941A13">
      <w:pPr>
        <w:pStyle w:val="Subtitle"/>
        <w:rPr>
          <w:rFonts w:ascii="Times New Roman" w:hAnsi="Times New Roman"/>
          <w:b/>
          <w:sz w:val="20"/>
        </w:rPr>
      </w:pPr>
      <w:r w:rsidRPr="00941A13">
        <w:rPr>
          <w:rFonts w:ascii="Times New Roman" w:hAnsi="Times New Roman"/>
          <w:b/>
          <w:bCs/>
          <w:sz w:val="20"/>
        </w:rPr>
        <w:t>ДМИТРИЕВСКОГО СЕЛЬСКОГО ПОСЕЛЕНИЯ</w:t>
      </w:r>
    </w:p>
    <w:p w:rsidR="00D41F84" w:rsidRPr="00941A13" w:rsidRDefault="00D41F84" w:rsidP="00941A13">
      <w:pPr>
        <w:jc w:val="center"/>
        <w:rPr>
          <w:sz w:val="20"/>
          <w:szCs w:val="20"/>
        </w:rPr>
      </w:pPr>
    </w:p>
    <w:p w:rsidR="00D41F84" w:rsidRPr="00941A13" w:rsidRDefault="00D41F84" w:rsidP="00941A13">
      <w:pPr>
        <w:jc w:val="center"/>
        <w:rPr>
          <w:b/>
          <w:bCs/>
          <w:sz w:val="20"/>
          <w:szCs w:val="20"/>
        </w:rPr>
      </w:pPr>
      <w:r w:rsidRPr="00941A13">
        <w:rPr>
          <w:b/>
          <w:bCs/>
          <w:sz w:val="20"/>
          <w:szCs w:val="20"/>
        </w:rPr>
        <w:t>Р Е Ш Е Н И Е</w:t>
      </w:r>
    </w:p>
    <w:p w:rsidR="00D41F84" w:rsidRDefault="00D41F84" w:rsidP="00B00A49">
      <w:pPr>
        <w:rPr>
          <w:b/>
          <w:shadow/>
        </w:rPr>
      </w:pPr>
    </w:p>
    <w:p w:rsidR="00D41F84" w:rsidRDefault="00D41F84" w:rsidP="00B00A49">
      <w:pPr>
        <w:rPr>
          <w:sz w:val="28"/>
        </w:rPr>
      </w:pP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от « 28 » апреля 2017 года № 87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Об утверждении отчета об исполнении бюджета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Дмитриевского сельского поселения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Галичского муниципального района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 xml:space="preserve">Костромской области за 2016 год </w:t>
      </w:r>
    </w:p>
    <w:p w:rsidR="00D41F84" w:rsidRPr="00B00A49" w:rsidRDefault="00D41F84" w:rsidP="00B00A49">
      <w:pPr>
        <w:tabs>
          <w:tab w:val="left" w:pos="3180"/>
        </w:tabs>
        <w:jc w:val="both"/>
        <w:rPr>
          <w:sz w:val="20"/>
          <w:szCs w:val="20"/>
        </w:rPr>
      </w:pPr>
    </w:p>
    <w:p w:rsidR="00D41F84" w:rsidRPr="00B00A49" w:rsidRDefault="00D41F84" w:rsidP="00B00A49">
      <w:pPr>
        <w:tabs>
          <w:tab w:val="left" w:pos="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В соответствии со статьями 264.5 и 264.6 Бюджетного кодекса Российской Федерации, руководствуясь статьей 85 Положения «О бюджетном процессе в Дмитриевском сельском поселении Галичского муниципального района Костромской области», Совет депутатов сельского поселения РЕШИЛ: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1.Утвердить отчет об исполнении бюджета сельского поселения за 2016 год по доходам в сумме 18278497,18 рублей, по расходам в сумме 18041177,36 рублей, в том числе: расходы на денежное содержание муниципальных служащих и работников бюджетных учреждений сельского поселения в сумме 7061155,991 рублей с численностью работающих 53 штатных единицы (профицит бюджета сельского поселения) в сумме (237319,82) рублей и со следующими показателями: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- Исполнение бюджета Дмитриевского сельского поселения за 2016 год по кодам классификации доходов бюджета согласно приложению № 1;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- Объем поступлений доходов бюджета Дмитриевского сельского поселения за 2016 год согласно приложению № 2;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- Распределение бюджетных ассигнований на 2016 год по разделам, подразделам, целевым статьям и видам расходов классификации расходов бюджетов за 2016 год согласно приложению № 3;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- Источники финансирования дефицита бюджета сельского поселения по кодам групп, подгрупп, статей, видов источников финансирования дефицитов бюджетов, классификаций операций сектора государственного управления, относящихся к источникам финансирования дефицитов бюджетов, за 2016 год, согласно приложению № 4.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2.Настоящее решение опубликовать в информационном бюллетене «Дмитриевский вестник».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  <w:r w:rsidRPr="00B00A49">
        <w:rPr>
          <w:sz w:val="20"/>
          <w:szCs w:val="20"/>
        </w:rPr>
        <w:t>3.Настоящее решение вступает в силу со дня его подписания.</w:t>
      </w: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</w:p>
    <w:p w:rsidR="00D41F84" w:rsidRPr="00B00A49" w:rsidRDefault="00D41F84" w:rsidP="00B00A49">
      <w:pPr>
        <w:tabs>
          <w:tab w:val="left" w:pos="3180"/>
        </w:tabs>
        <w:ind w:firstLine="709"/>
        <w:jc w:val="both"/>
        <w:rPr>
          <w:sz w:val="20"/>
          <w:szCs w:val="20"/>
        </w:rPr>
      </w:pPr>
    </w:p>
    <w:p w:rsidR="00D41F84" w:rsidRPr="00B00A49" w:rsidRDefault="00D41F84" w:rsidP="00B00A49">
      <w:pPr>
        <w:tabs>
          <w:tab w:val="left" w:pos="3180"/>
        </w:tabs>
        <w:jc w:val="both"/>
        <w:rPr>
          <w:sz w:val="20"/>
          <w:szCs w:val="20"/>
        </w:rPr>
      </w:pPr>
      <w:r w:rsidRPr="00B00A49">
        <w:rPr>
          <w:sz w:val="20"/>
          <w:szCs w:val="20"/>
        </w:rPr>
        <w:t>Глава сельского поселения                                                        А.В. Тютин</w:t>
      </w:r>
    </w:p>
    <w:p w:rsidR="00D41F84" w:rsidRPr="00B00A49" w:rsidRDefault="00D41F84" w:rsidP="00B00A49">
      <w:pPr>
        <w:ind w:firstLine="709"/>
        <w:jc w:val="both"/>
        <w:rPr>
          <w:sz w:val="20"/>
          <w:szCs w:val="20"/>
        </w:rPr>
      </w:pPr>
    </w:p>
    <w:p w:rsidR="00D41F84" w:rsidRPr="00B00A49" w:rsidRDefault="00D41F84" w:rsidP="00B00A49">
      <w:pPr>
        <w:rPr>
          <w:sz w:val="20"/>
          <w:szCs w:val="20"/>
        </w:rPr>
      </w:pPr>
    </w:p>
    <w:p w:rsidR="00D41F84" w:rsidRDefault="00D41F84" w:rsidP="00B00A49"/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Приложение № 1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к решению Совета депутатов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Дмитриевского сельского поселения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 xml:space="preserve"> Галичского муниципального района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Костромской области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от « 28»  апреля  2017 года № 87</w:t>
      </w:r>
    </w:p>
    <w:p w:rsidR="00D41F84" w:rsidRDefault="00D41F84" w:rsidP="00B00A49">
      <w:pPr>
        <w:jc w:val="right"/>
      </w:pPr>
    </w:p>
    <w:p w:rsidR="00D41F84" w:rsidRPr="00B00A49" w:rsidRDefault="00D41F84" w:rsidP="00B00A49">
      <w:pPr>
        <w:tabs>
          <w:tab w:val="left" w:pos="6165"/>
        </w:tabs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Исполнение бюджета Дмитриевского сельского поселения за 2016 год</w:t>
      </w:r>
    </w:p>
    <w:p w:rsidR="00D41F84" w:rsidRDefault="00D41F84" w:rsidP="00B00A49">
      <w:pPr>
        <w:tabs>
          <w:tab w:val="left" w:pos="6165"/>
        </w:tabs>
        <w:jc w:val="center"/>
        <w:rPr>
          <w:b/>
        </w:rPr>
      </w:pPr>
      <w:r w:rsidRPr="00B00A49">
        <w:rPr>
          <w:b/>
          <w:sz w:val="20"/>
          <w:szCs w:val="20"/>
        </w:rPr>
        <w:t>по кодам классификации доходов бюджетов</w:t>
      </w:r>
    </w:p>
    <w:p w:rsidR="00D41F84" w:rsidRPr="00B00A49" w:rsidRDefault="00D41F84" w:rsidP="00B00A49">
      <w:pPr>
        <w:tabs>
          <w:tab w:val="left" w:pos="6165"/>
        </w:tabs>
        <w:jc w:val="right"/>
        <w:rPr>
          <w:sz w:val="20"/>
          <w:szCs w:val="20"/>
        </w:rPr>
      </w:pPr>
      <w:r w:rsidRPr="00B00A49">
        <w:rPr>
          <w:sz w:val="20"/>
          <w:szCs w:val="20"/>
        </w:rPr>
        <w:t>(рублей)</w:t>
      </w:r>
    </w:p>
    <w:tbl>
      <w:tblPr>
        <w:tblpPr w:leftFromText="180" w:rightFromText="180" w:vertAnchor="text" w:horzAnchor="margin" w:tblpY="1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71"/>
        <w:gridCol w:w="5916"/>
        <w:gridCol w:w="1450"/>
      </w:tblGrid>
      <w:tr w:rsidR="00D41F84" w:rsidRPr="00B00A49" w:rsidTr="00B00A49">
        <w:trPr>
          <w:cantSplit/>
          <w:trHeight w:val="55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Кассовое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исполнение</w:t>
            </w:r>
          </w:p>
        </w:tc>
      </w:tr>
      <w:tr w:rsidR="00D41F84" w:rsidRPr="00B00A49" w:rsidTr="00B00A49">
        <w:trPr>
          <w:trHeight w:val="360"/>
        </w:trPr>
        <w:tc>
          <w:tcPr>
            <w:tcW w:w="1367" w:type="pct"/>
          </w:tcPr>
          <w:p w:rsidR="00D41F84" w:rsidRPr="00B00A49" w:rsidRDefault="00D41F84" w:rsidP="00B00A49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17" w:type="pct"/>
          </w:tcPr>
          <w:p w:rsidR="00D41F84" w:rsidRPr="00B00A49" w:rsidRDefault="00D41F84" w:rsidP="00B00A49">
            <w:pPr>
              <w:pStyle w:val="Heading1"/>
              <w:spacing w:before="0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color w:val="auto"/>
                <w:sz w:val="20"/>
                <w:szCs w:val="20"/>
              </w:rPr>
              <w:t>Доходы всего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18278497,18</w:t>
            </w:r>
          </w:p>
        </w:tc>
      </w:tr>
      <w:tr w:rsidR="00D41F84" w:rsidRPr="00B00A49" w:rsidTr="00B00A49">
        <w:trPr>
          <w:trHeight w:val="150"/>
        </w:trPr>
        <w:tc>
          <w:tcPr>
            <w:tcW w:w="4285" w:type="pct"/>
            <w:gridSpan w:val="2"/>
          </w:tcPr>
          <w:p w:rsidR="00D41F84" w:rsidRPr="00B00A49" w:rsidRDefault="00D41F84" w:rsidP="00B00A49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Межрайонная инспекция Федеральной налоговой службы №2 по Костромской области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7806765,7</w:t>
            </w:r>
          </w:p>
        </w:tc>
      </w:tr>
      <w:tr w:rsidR="00D41F84" w:rsidRPr="00B00A49" w:rsidTr="00B00A49">
        <w:trPr>
          <w:trHeight w:val="70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182 1 01 02010 01 0000 110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227,2271, 228 Налогового кодекса Российской Федерации.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3907481,46</w:t>
            </w:r>
          </w:p>
        </w:tc>
      </w:tr>
      <w:tr w:rsidR="00D41F84" w:rsidRPr="00B00A49" w:rsidTr="00B00A49">
        <w:trPr>
          <w:trHeight w:val="93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182 1 01 02020 01 0000 110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 занимающихся  частной практикой, адвокатов, учредивших адвокатские кабинеты и других лиц, занимающихся частной практикой с соответствии со статьей 227  Налогового кодекса Российской Федерации.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1671,70</w:t>
            </w:r>
          </w:p>
        </w:tc>
      </w:tr>
      <w:tr w:rsidR="00D41F84" w:rsidRPr="00B00A49" w:rsidTr="00B00A49">
        <w:trPr>
          <w:trHeight w:val="30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182 1 01 02030 01 0000 110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Федерации.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4224,30</w:t>
            </w:r>
          </w:p>
        </w:tc>
      </w:tr>
      <w:tr w:rsidR="00D41F84" w:rsidRPr="00B00A49" w:rsidTr="00B00A49">
        <w:trPr>
          <w:trHeight w:val="30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182 1 01 02040 01 0000 110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2858,21</w:t>
            </w:r>
          </w:p>
        </w:tc>
      </w:tr>
      <w:tr w:rsidR="00D41F84" w:rsidRPr="00B00A49" w:rsidTr="00B00A49">
        <w:trPr>
          <w:trHeight w:val="30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182 1 05 01011010000 110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134919,23</w:t>
            </w:r>
          </w:p>
        </w:tc>
      </w:tr>
      <w:tr w:rsidR="00D41F84" w:rsidRPr="00B00A49" w:rsidTr="00B00A49">
        <w:trPr>
          <w:trHeight w:val="24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182  1 05 01021010000 110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 уменьшенные на величину расходов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33268,68</w:t>
            </w:r>
          </w:p>
        </w:tc>
      </w:tr>
      <w:tr w:rsidR="00D41F84" w:rsidRPr="00B00A49" w:rsidTr="00B00A49">
        <w:trPr>
          <w:trHeight w:val="27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182 1 05 0105001 0000 110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Минимальный налог, зачисляемый в бюджеты субъектов Российской Федерации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27497,94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182  1 05 03010 01 0000 110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3817,85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182  1 06 01030 10 0000 110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146153,86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182 1 06 0603310 0000 110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2979267,94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182 1 06 06043 10 0000  110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налог, 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530381,02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182 10904053100000 110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 ( по обязательствам, возникшим до 1 января2006 года), мобилизуемый на территориях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35223,51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Федеральное казначейство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2446448,45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1001 03 02230 01 0000 110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836340,60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100 1 03 02240 01 0000 110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12766,34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100 1 03 02250 01 0000 110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автомобильный бензин 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1721214,61</w:t>
            </w:r>
          </w:p>
        </w:tc>
      </w:tr>
      <w:tr w:rsidR="00D41F84" w:rsidRPr="00B00A49" w:rsidTr="00B00A49">
        <w:trPr>
          <w:trHeight w:val="42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1 03 02250 01 0000 110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прямогонный бензин 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-123873,10</w:t>
            </w:r>
          </w:p>
        </w:tc>
      </w:tr>
      <w:tr w:rsidR="00D41F84" w:rsidRPr="00B00A49" w:rsidTr="00B00A49">
        <w:trPr>
          <w:trHeight w:val="337"/>
        </w:trPr>
        <w:tc>
          <w:tcPr>
            <w:tcW w:w="4285" w:type="pct"/>
            <w:gridSpan w:val="2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Администрация Галичского муниципального района Костромской области</w:t>
            </w:r>
          </w:p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4843,91</w:t>
            </w:r>
          </w:p>
        </w:tc>
      </w:tr>
      <w:tr w:rsidR="00D41F84" w:rsidRPr="00B00A49" w:rsidTr="00B00A49">
        <w:trPr>
          <w:trHeight w:val="46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132 11651040020000 140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Денежные взыскания ( штрафы), установленные законами субъектов Российской Федерации за  несоблюдение муниципальных правовых актов, зачисляемых в бюджет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4843,91</w:t>
            </w:r>
          </w:p>
        </w:tc>
      </w:tr>
      <w:tr w:rsidR="00D41F84" w:rsidRPr="00B00A49" w:rsidTr="00B00A49">
        <w:trPr>
          <w:trHeight w:val="360"/>
        </w:trPr>
        <w:tc>
          <w:tcPr>
            <w:tcW w:w="4285" w:type="pct"/>
            <w:gridSpan w:val="2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Администрация Дмитриевского сельского поселения Галичского муниципального района Костромской области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8020439,12</w:t>
            </w:r>
          </w:p>
        </w:tc>
      </w:tr>
      <w:tr w:rsidR="00D41F84" w:rsidRPr="00B00A49" w:rsidTr="00B00A49">
        <w:trPr>
          <w:trHeight w:val="61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9991 08 04020 01 0000 110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550</w:t>
            </w:r>
          </w:p>
        </w:tc>
      </w:tr>
      <w:tr w:rsidR="00D41F84" w:rsidRPr="00B00A49" w:rsidTr="00B00A49">
        <w:trPr>
          <w:trHeight w:val="61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999 1 11 05075 10 0000 120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Доходы  от  сдачи в аренду имущества, составляющего казну поселений ( за исключением земельных участков)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37852</w:t>
            </w:r>
          </w:p>
        </w:tc>
      </w:tr>
      <w:tr w:rsidR="00D41F84" w:rsidRPr="00B00A49" w:rsidTr="00B00A49">
        <w:trPr>
          <w:trHeight w:val="61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999 1 11 09045 10 0000 120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поступления от использования  имущества, находящегося в собственности поселений (за исключением имущества муниципальных бюджетных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36703,12</w:t>
            </w:r>
          </w:p>
        </w:tc>
      </w:tr>
      <w:tr w:rsidR="00D41F84" w:rsidRPr="00B00A49" w:rsidTr="00B00A49">
        <w:trPr>
          <w:trHeight w:val="15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9991 13 01000 00 0000 130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оказания платных услуг ( работ)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6080</w:t>
            </w:r>
          </w:p>
        </w:tc>
      </w:tr>
      <w:tr w:rsidR="00D41F84" w:rsidRPr="00B00A49" w:rsidTr="00B00A49">
        <w:trPr>
          <w:trHeight w:val="15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999 1 17 01050 10 000 180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Невыясненные  поступления, зачисляемые в бюджеты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3000</w:t>
            </w:r>
          </w:p>
        </w:tc>
      </w:tr>
      <w:tr w:rsidR="00D41F84" w:rsidRPr="00B00A49" w:rsidTr="00B00A49">
        <w:trPr>
          <w:trHeight w:val="334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2 02 01001 10 0000 151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31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2 02 02999 10 0000 151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112900</w:t>
            </w:r>
          </w:p>
        </w:tc>
      </w:tr>
      <w:tr w:rsidR="00D41F84" w:rsidRPr="00B00A49" w:rsidTr="00B00A49">
        <w:trPr>
          <w:trHeight w:val="31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2 0 2 03015 100000 151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197300</w:t>
            </w:r>
          </w:p>
        </w:tc>
      </w:tr>
      <w:tr w:rsidR="00D41F84" w:rsidRPr="00B00A49" w:rsidTr="00B00A49">
        <w:trPr>
          <w:trHeight w:val="315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2 02 03024 100000  151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24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2 02 0499910 0000 151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межбюджетные трансферы передаваемые бюджетам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4382220</w:t>
            </w:r>
          </w:p>
        </w:tc>
      </w:tr>
      <w:tr w:rsidR="00D41F84" w:rsidRPr="00B00A49" w:rsidTr="00B00A49">
        <w:trPr>
          <w:trHeight w:val="240"/>
        </w:trPr>
        <w:tc>
          <w:tcPr>
            <w:tcW w:w="1367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20405099100000180</w:t>
            </w:r>
          </w:p>
        </w:tc>
        <w:tc>
          <w:tcPr>
            <w:tcW w:w="2917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715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95534</w:t>
            </w:r>
          </w:p>
        </w:tc>
      </w:tr>
    </w:tbl>
    <w:p w:rsidR="00D41F84" w:rsidRDefault="00D41F84" w:rsidP="00B00A49"/>
    <w:p w:rsidR="00D41F84" w:rsidRDefault="00D41F84" w:rsidP="00B00A49">
      <w:pPr>
        <w:jc w:val="right"/>
      </w:pPr>
    </w:p>
    <w:p w:rsidR="00D41F84" w:rsidRDefault="00D41F84" w:rsidP="00B00A49"/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Приложение № 2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к решению Совета депутатов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Дмитриевского сельского поселения Галичского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муниципального района Костромской области</w:t>
      </w:r>
    </w:p>
    <w:p w:rsidR="00D41F84" w:rsidRPr="002B3F56" w:rsidRDefault="00D41F84" w:rsidP="00B00A49">
      <w:pPr>
        <w:jc w:val="right"/>
        <w:rPr>
          <w:sz w:val="18"/>
          <w:szCs w:val="18"/>
        </w:rPr>
      </w:pPr>
      <w:r w:rsidRPr="002B3F56">
        <w:rPr>
          <w:sz w:val="18"/>
          <w:szCs w:val="18"/>
        </w:rPr>
        <w:t>от « 28 »  апреля  2017года № 87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Объем поступлений доходов в бюджет</w:t>
      </w:r>
    </w:p>
    <w:p w:rsidR="00D41F84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Дмитриевского сельского поселения Галичского муниципального района Костромской области  за 2016</w:t>
      </w:r>
      <w:r>
        <w:rPr>
          <w:b/>
          <w:sz w:val="20"/>
          <w:szCs w:val="20"/>
        </w:rPr>
        <w:t xml:space="preserve"> </w:t>
      </w:r>
      <w:r w:rsidRPr="00B00A49">
        <w:rPr>
          <w:b/>
          <w:sz w:val="20"/>
          <w:szCs w:val="20"/>
        </w:rPr>
        <w:t>год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3"/>
        <w:gridCol w:w="6212"/>
        <w:gridCol w:w="1472"/>
      </w:tblGrid>
      <w:tr w:rsidR="00D41F84" w:rsidRPr="00B00A49" w:rsidTr="00B00A49">
        <w:trPr>
          <w:cantSplit/>
          <w:trHeight w:val="55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Сумма, рублей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1"/>
              <w:spacing w:before="0"/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10342243,18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1"/>
              <w:spacing w:before="0"/>
              <w:rPr>
                <w:rFonts w:ascii="Times New Roman" w:hAnsi="Times New Roman"/>
                <w:bCs w:val="0"/>
                <w:caps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caps/>
                <w:color w:val="auto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3916235,67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1 01 02010 01 0000 110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227,227,1 и  228 Налогового кодекса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3907481,46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1 01 02020 01 1000 110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1671,70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1 01 02030 01 0000 110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Налог на доходы физических лиц с доходов, полученных физическими лицами, в соответствии со статьей 228 Налогового кодекса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4224,30</w:t>
            </w:r>
          </w:p>
        </w:tc>
      </w:tr>
      <w:tr w:rsidR="00D41F84" w:rsidRPr="00B00A49" w:rsidTr="00B00A49">
        <w:trPr>
          <w:trHeight w:val="1555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1 01 02040 01 0000 110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2858,21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1 03 00000 00 0000 000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2446448,45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1 03 00000 01 0000 110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2446448,45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836340,60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12766,34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1721214,61</w:t>
            </w:r>
          </w:p>
        </w:tc>
      </w:tr>
      <w:tr w:rsidR="00D41F84" w:rsidRPr="00B00A49" w:rsidTr="00B00A49">
        <w:trPr>
          <w:trHeight w:val="127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-123873,10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1 05 00000 00 0000 000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color w:val="000000"/>
                <w:sz w:val="20"/>
                <w:szCs w:val="20"/>
              </w:rPr>
              <w:t>199503,70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1 05 01000 00 0000 110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Налог,  взимаемый с применением упрощенной системы налогообложения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color w:val="000000"/>
                <w:sz w:val="20"/>
                <w:szCs w:val="20"/>
              </w:rPr>
              <w:t>195685,85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1 05 01010 01 0000 110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134919,23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1 05 01011 01 0000 110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134919,23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1 05 01020 01 0000 110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33268,68</w:t>
            </w:r>
          </w:p>
        </w:tc>
      </w:tr>
      <w:tr w:rsidR="00D41F84" w:rsidRPr="00B00A49" w:rsidTr="00B00A49">
        <w:trPr>
          <w:trHeight w:val="527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1 05 01021 01 1000 110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доходы( в том числе минимальный налог, зачисляемый в бюджеты субъектов Российской Федерации)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33268,68</w:t>
            </w:r>
          </w:p>
        </w:tc>
      </w:tr>
      <w:tr w:rsidR="00D41F84" w:rsidRPr="00B00A49" w:rsidTr="00B00A49">
        <w:trPr>
          <w:trHeight w:val="527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1 05 01050 01 0000 110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Минимальный налог, зачисляемый в бюджеты субъектов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27497,94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1 05 03000 01 0000 110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3817,85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1 05 03010 01 0000 110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3817,85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1 06 00000 00 0000 000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3655802,82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1 06 01000 00 0000 110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146153,86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1 06 01030 10 0000 00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146153,86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1 06 06000 00 0000 00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3509648,96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1 06 06030 03 0000 110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2979267,94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1 06 06033 10 0000110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Земельный налог, 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2979267,94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1 06 06040 00 0000 110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530381,02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1 06 06043 00 0000 110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Земельный налог, с физических лиц , обладающих земельным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530381,02</w:t>
            </w:r>
          </w:p>
        </w:tc>
      </w:tr>
      <w:tr w:rsidR="00D41F84" w:rsidRPr="00B00A49" w:rsidTr="00B00A49">
        <w:trPr>
          <w:trHeight w:val="44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1 08 00000 00 0000 000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color w:val="000000"/>
                <w:sz w:val="20"/>
                <w:szCs w:val="20"/>
              </w:rPr>
              <w:t>550</w:t>
            </w:r>
          </w:p>
        </w:tc>
      </w:tr>
      <w:tr w:rsidR="00D41F84" w:rsidRPr="00B00A49" w:rsidTr="00B00A49">
        <w:trPr>
          <w:trHeight w:val="44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1 08 04000 01 0000 110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( за исключением действий, совершаемых консульскими  учреждениями Российской Федерации)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color w:val="000000"/>
                <w:sz w:val="20"/>
                <w:szCs w:val="20"/>
              </w:rPr>
              <w:t>550</w:t>
            </w:r>
          </w:p>
        </w:tc>
      </w:tr>
      <w:tr w:rsidR="00D41F84" w:rsidRPr="00B00A49" w:rsidTr="00B00A49">
        <w:trPr>
          <w:trHeight w:val="961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1 08 04020 01 0000 110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550</w:t>
            </w:r>
          </w:p>
        </w:tc>
      </w:tr>
      <w:tr w:rsidR="00D41F84" w:rsidRPr="00B00A49" w:rsidTr="00B00A49">
        <w:trPr>
          <w:trHeight w:val="799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1 09 00000 00 0000 000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ЗАДОЛЖЕННОСТЬ ПЕРЕРАСЧЕТЫ ПО ОТМЕННЕННЫМ НАЛОГАМ, СБОРАМ И ИНЫМ ОБЯЗАТЕЛЬНЫМ ПЛАТЕЖАМ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color w:val="000000"/>
                <w:sz w:val="20"/>
                <w:szCs w:val="20"/>
              </w:rPr>
              <w:t>35223,51</w:t>
            </w:r>
          </w:p>
        </w:tc>
      </w:tr>
      <w:tr w:rsidR="00D41F84" w:rsidRPr="00B00A49" w:rsidTr="00B00A49">
        <w:trPr>
          <w:trHeight w:val="289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1 09 04000 00 0000 110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35223,51</w:t>
            </w:r>
          </w:p>
        </w:tc>
      </w:tr>
      <w:tr w:rsidR="00D41F84" w:rsidRPr="00B00A49" w:rsidTr="00B00A49">
        <w:trPr>
          <w:trHeight w:val="535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1 09 04050 00 0000 110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Земельный налог(по обязательствам, возникшим до 1 января 2006 года)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35223,51</w:t>
            </w:r>
          </w:p>
        </w:tc>
      </w:tr>
      <w:tr w:rsidR="00D41F84" w:rsidRPr="00B00A49" w:rsidTr="00B00A49">
        <w:trPr>
          <w:trHeight w:val="528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1 09 04053 10 1000 110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jc w:val="both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00A49">
              <w:rPr>
                <w:bCs/>
                <w:color w:val="000000"/>
                <w:sz w:val="20"/>
                <w:szCs w:val="20"/>
              </w:rPr>
              <w:t>35223,51</w:t>
            </w:r>
          </w:p>
        </w:tc>
      </w:tr>
      <w:tr w:rsidR="00D41F84" w:rsidRPr="00B00A49" w:rsidTr="00B00A49">
        <w:trPr>
          <w:trHeight w:val="91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color w:val="000000"/>
                <w:sz w:val="20"/>
                <w:szCs w:val="20"/>
              </w:rPr>
              <w:t>74555,12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1 11 05070 00 0000 120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BodyText2"/>
              <w:spacing w:after="0" w:line="240" w:lineRule="auto"/>
              <w:ind w:right="264"/>
              <w:jc w:val="both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(муниципальную)казну (заисключением земельных участков)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37852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1 11 05075 10 0000 120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BodyText2"/>
              <w:spacing w:after="0" w:line="240" w:lineRule="auto"/>
              <w:ind w:right="124"/>
              <w:jc w:val="both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37852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1 11 09000 00 0000 120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36703,12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1 11 09040 00 0000 120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имущества, находящегося   в государственной и муниципальной собственности( 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36703,12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1 11 09045 10 0000 120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36703,12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Доходы от оказания платных услуг (работ) компенсации затрат государства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6080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1 13 01000 00 0000 130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Доходы от оказания платных услуг (работ)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6080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1 13 01990 00 0000 130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6080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Cs/>
                <w:snapToGrid w:val="0"/>
                <w:color w:val="000000"/>
                <w:sz w:val="20"/>
                <w:szCs w:val="20"/>
              </w:rPr>
              <w:t>1 13 01995 10 0000 130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6080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4843,91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1 16 51000 02 0000 140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Денежные взыскания  (штрафы, установленные законами субъектов Российской Федерации за несоблюдение муниципальных правовых актов,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4843,91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1 16 51040 02 0000 140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Денежные взыскания  (штрафы), установленные законами субъектов Российской Федерации за несоблюдение муниципальных правовых актов, зачисляемые в бюджеты поселений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4843,91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1 17 01050100000 180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3000</w:t>
            </w:r>
          </w:p>
        </w:tc>
      </w:tr>
      <w:tr w:rsidR="00D41F84" w:rsidRPr="00B00A49" w:rsidTr="00B00A49">
        <w:trPr>
          <w:trHeight w:val="21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2 00 00000 00 0000 000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7936254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2 02 00000 00 0000 000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7481720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2 02 01000 00 0000 151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270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20202999100000 151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Прочие субсидии бюджетам 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112900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2 02 03 000 00 0000 151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204600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2 02 35118 10 00 00 151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197300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2 02 35118 10 00 00 151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197300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Субвенции 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2020499910000 151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snapToGrid w:val="0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4382220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000 2 04 0509910 0000 180</w:t>
            </w:r>
          </w:p>
          <w:p w:rsidR="00D41F84" w:rsidRPr="00B00A49" w:rsidRDefault="00D41F84" w:rsidP="00B00A49">
            <w:pPr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Прочие безвозмездные поступления от негосударственных организаций в бюджеты сельских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color w:val="000000"/>
                <w:sz w:val="20"/>
                <w:szCs w:val="20"/>
              </w:rPr>
            </w:pPr>
            <w:r w:rsidRPr="00B00A49">
              <w:rPr>
                <w:color w:val="000000"/>
                <w:sz w:val="20"/>
                <w:szCs w:val="20"/>
              </w:rPr>
              <w:t>95534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color w:val="000000"/>
                <w:sz w:val="20"/>
                <w:szCs w:val="20"/>
              </w:rPr>
            </w:pPr>
            <w:r w:rsidRPr="00B00A49">
              <w:rPr>
                <w:b/>
                <w:snapToGrid w:val="0"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00A49">
              <w:rPr>
                <w:b/>
                <w:color w:val="000000"/>
                <w:sz w:val="20"/>
                <w:szCs w:val="20"/>
              </w:rPr>
              <w:t>18278497,18</w:t>
            </w:r>
          </w:p>
        </w:tc>
      </w:tr>
    </w:tbl>
    <w:p w:rsidR="00D41F84" w:rsidRDefault="00D41F84" w:rsidP="00B00A49">
      <w:pPr>
        <w:jc w:val="right"/>
      </w:pPr>
    </w:p>
    <w:p w:rsidR="00D41F84" w:rsidRDefault="00D41F84" w:rsidP="00B00A49">
      <w:pPr>
        <w:jc w:val="right"/>
        <w:rPr>
          <w:lang w:val="en-US"/>
        </w:rPr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jc w:val="right"/>
      </w:pPr>
    </w:p>
    <w:p w:rsidR="00D41F84" w:rsidRDefault="00D41F84" w:rsidP="00B00A49">
      <w:pPr>
        <w:rPr>
          <w:sz w:val="22"/>
          <w:szCs w:val="22"/>
        </w:rPr>
      </w:pPr>
    </w:p>
    <w:p w:rsidR="00D41F84" w:rsidRDefault="00D41F84" w:rsidP="00B00A49">
      <w:pPr>
        <w:tabs>
          <w:tab w:val="left" w:pos="9180"/>
        </w:tabs>
        <w:ind w:left="851" w:right="-5"/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3 к решению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>Совета депутатов администрации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>Дмитриевского сельского поселения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>Галичского муниципального района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>Костромской области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>от « 28 »  апреля  2017 года № 87</w:t>
      </w:r>
    </w:p>
    <w:p w:rsidR="00D41F84" w:rsidRDefault="00D41F84" w:rsidP="00B00A49">
      <w:pPr>
        <w:jc w:val="right"/>
        <w:rPr>
          <w:sz w:val="22"/>
          <w:szCs w:val="22"/>
        </w:rPr>
      </w:pPr>
    </w:p>
    <w:p w:rsidR="00D41F84" w:rsidRDefault="00D41F84" w:rsidP="00B00A49">
      <w:pPr>
        <w:rPr>
          <w:sz w:val="22"/>
          <w:szCs w:val="22"/>
        </w:rPr>
      </w:pP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 xml:space="preserve">Распределение бюджетных ассигнований на 2016 год по разделам, подразделам, целевым статьям группам и подгруппам видам расходов классификации расходов бюджетов </w:t>
      </w:r>
    </w:p>
    <w:p w:rsidR="00D41F84" w:rsidRDefault="00D41F84" w:rsidP="00B00A49">
      <w:pPr>
        <w:tabs>
          <w:tab w:val="left" w:pos="2475"/>
        </w:tabs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146"/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28"/>
        <w:gridCol w:w="992"/>
        <w:gridCol w:w="1278"/>
        <w:gridCol w:w="999"/>
        <w:gridCol w:w="2342"/>
      </w:tblGrid>
      <w:tr w:rsidR="00D41F84" w:rsidRPr="00B00A49" w:rsidTr="00B00A49">
        <w:trPr>
          <w:trHeight w:val="35"/>
        </w:trPr>
        <w:tc>
          <w:tcPr>
            <w:tcW w:w="442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Вид расходов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Сумма</w:t>
            </w:r>
          </w:p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( руб.)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6761556,79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592984,90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0600000000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592984,90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0600000110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592984,90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592984,90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592984,90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547838,50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45146,40</w:t>
            </w:r>
          </w:p>
        </w:tc>
      </w:tr>
      <w:tr w:rsidR="00D41F84" w:rsidRPr="00B00A49" w:rsidTr="00B00A49">
        <w:trPr>
          <w:trHeight w:val="35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2992954,43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2992954,43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2230379,11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223379,11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2230379,11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2169430,28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60948,83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0100000112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659277,16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0100000112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659277,16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tabs>
                <w:tab w:val="left" w:pos="526"/>
                <w:tab w:val="center" w:pos="2556"/>
              </w:tabs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659277,16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15951,68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15951,68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15951,68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861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7275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853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7815,68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0100000192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80046,48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80046,48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80046,48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201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853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79845,48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 области по составлению протоколов об административных правонарушениях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3175617,46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1695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1695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1695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 Прочая 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1695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107991,48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107991,48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107991,48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Прочие выплаты  по обязательствам сельского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17233,50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9075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9075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9075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0920020010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8158,50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8158,50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8158,50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0930000000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2464009,10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1858472,37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1858472,37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1858472,37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Фонд оплаты труда учреждения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1780664,50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77807,87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605336,73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605336,73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Прочая 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605336,73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прочих налога и сборов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  <w:highlight w:val="red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0930000592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490961,38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445268,42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государственных( муниципальных)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445268,42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445268,42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45692,96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45692,96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Уплата  прочих налогов, сборов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18404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853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27288,96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87727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87727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87727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197300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197300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0300051180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197300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137213,32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137213,32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Фонд оплаты труда государственных ( 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108188,20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29025,12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60086,68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60086,68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60086,68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251452</w:t>
            </w:r>
          </w:p>
        </w:tc>
      </w:tr>
      <w:tr w:rsidR="00D41F84" w:rsidRPr="00B00A49" w:rsidTr="00B00A49">
        <w:trPr>
          <w:trHeight w:val="34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0309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251452</w:t>
            </w:r>
          </w:p>
        </w:tc>
      </w:tr>
      <w:tr w:rsidR="00D41F84" w:rsidRPr="00B00A49" w:rsidTr="00B00A49">
        <w:trPr>
          <w:trHeight w:val="21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Мероприятия по  предупреждению и  ликвидация чрезвычайных ситуаций и стихийных бедствий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251452</w:t>
            </w:r>
          </w:p>
        </w:tc>
      </w:tr>
      <w:tr w:rsidR="00D41F84" w:rsidRPr="00B00A49" w:rsidTr="00B00A49">
        <w:trPr>
          <w:trHeight w:val="21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181452</w:t>
            </w:r>
          </w:p>
        </w:tc>
      </w:tr>
      <w:tr w:rsidR="00D41F84" w:rsidRPr="00B00A49" w:rsidTr="00B00A49">
        <w:trPr>
          <w:trHeight w:val="21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181452</w:t>
            </w:r>
          </w:p>
        </w:tc>
      </w:tr>
      <w:tr w:rsidR="00D41F84" w:rsidRPr="00B00A49" w:rsidTr="00B00A49">
        <w:trPr>
          <w:trHeight w:val="21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181452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70000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70000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853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70000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0400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2266137,55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2170603,55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2170603,55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Содержание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2170603,55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2170603,55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2170603,55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0412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95534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Мероприятия по землеустройству и землепользованию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3400002002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95534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95534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95534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95534</w:t>
            </w:r>
          </w:p>
        </w:tc>
      </w:tr>
      <w:tr w:rsidR="00D41F84" w:rsidRPr="00B00A49" w:rsidTr="00B00A49">
        <w:trPr>
          <w:trHeight w:val="24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0500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2826451,90</w:t>
            </w:r>
          </w:p>
        </w:tc>
      </w:tr>
      <w:tr w:rsidR="00D41F84" w:rsidRPr="00B00A49" w:rsidTr="00B00A49">
        <w:trPr>
          <w:trHeight w:val="202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16307,80</w:t>
            </w:r>
          </w:p>
        </w:tc>
      </w:tr>
      <w:tr w:rsidR="00D41F84" w:rsidRPr="00B00A49" w:rsidTr="00B00A49">
        <w:trPr>
          <w:trHeight w:val="156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16307,80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16307,80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16307,80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16307,80</w:t>
            </w:r>
          </w:p>
        </w:tc>
      </w:tr>
      <w:tr w:rsidR="00D41F84" w:rsidRPr="00B00A49" w:rsidTr="00B00A49">
        <w:trPr>
          <w:trHeight w:val="125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0502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1995400,02</w:t>
            </w:r>
          </w:p>
        </w:tc>
      </w:tr>
      <w:tr w:rsidR="00D41F84" w:rsidRPr="00B00A49" w:rsidTr="00B00A49">
        <w:trPr>
          <w:trHeight w:val="26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1995400,02</w:t>
            </w:r>
          </w:p>
        </w:tc>
      </w:tr>
      <w:tr w:rsidR="00D41F84" w:rsidRPr="00B00A49" w:rsidTr="00B00A49">
        <w:trPr>
          <w:trHeight w:val="214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3610020040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487297,58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487297,58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487297,58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487297,58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Субсидии на частичную компенсацию расходов, связанных с обеспечением надёжного теплоснабжения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3610060010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1163502,44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1163502,44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Мероприятия в области  коммунального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3610071300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112900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3610071300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112900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3610071300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112900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3610071300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112900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</w:rPr>
              <w:t>36100</w:t>
            </w:r>
            <w:r w:rsidRPr="00B00A49">
              <w:rPr>
                <w:bCs/>
                <w:sz w:val="20"/>
                <w:szCs w:val="20"/>
                <w:lang w:val="en-US"/>
              </w:rPr>
              <w:t>S1300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231700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231700</w:t>
            </w:r>
          </w:p>
        </w:tc>
      </w:tr>
      <w:tr w:rsidR="00D41F84" w:rsidRPr="00B00A49" w:rsidTr="00B00A49">
        <w:trPr>
          <w:trHeight w:val="3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D41F84" w:rsidRPr="00B00A49" w:rsidTr="00B00A49">
        <w:trPr>
          <w:trHeight w:val="14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814744,08</w:t>
            </w:r>
          </w:p>
        </w:tc>
      </w:tr>
      <w:tr w:rsidR="00D41F84" w:rsidRPr="00B00A49" w:rsidTr="00B00A49">
        <w:trPr>
          <w:trHeight w:val="14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3620000000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492626,16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Уличное освещение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490626,16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490626,16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490626,16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490626,16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830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Исполнение судебных актов РФ и мировых соглашений по возмещению вреда, причиненного в результате незаконных действий( бездействия) органов государственной власти ( 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831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322117,92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322117,92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322117,92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 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322117,92</w:t>
            </w:r>
          </w:p>
        </w:tc>
      </w:tr>
      <w:tr w:rsidR="00D41F84" w:rsidRPr="00B00A49" w:rsidTr="00B00A49">
        <w:trPr>
          <w:trHeight w:val="306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5407992,07</w:t>
            </w:r>
          </w:p>
        </w:tc>
      </w:tr>
      <w:tr w:rsidR="00D41F84" w:rsidRPr="00B00A49" w:rsidTr="00B00A49">
        <w:trPr>
          <w:trHeight w:val="16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5407992,07</w:t>
            </w:r>
          </w:p>
        </w:tc>
      </w:tr>
      <w:tr w:rsidR="00D41F84" w:rsidRPr="00B00A49" w:rsidTr="00B00A49">
        <w:trPr>
          <w:trHeight w:val="446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400000000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5407992,07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  <w:vAlign w:val="center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 Расходы на обеспечение деятельности </w:t>
            </w:r>
          </w:p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(оказание услуг)подведомственных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92" w:type="dxa"/>
            <w:vAlign w:val="center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vAlign w:val="center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99" w:type="dxa"/>
            <w:vAlign w:val="center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3449504,83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2242106,29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2242106.29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2164578,48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77527,81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1166073,84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1166073,84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 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1166073,84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41324,70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41324,70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40567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757,70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4400000592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1519882,53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536595,26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536595,26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119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536595,26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B00A49">
              <w:rPr>
                <w:bCs/>
                <w:sz w:val="20"/>
                <w:szCs w:val="20"/>
                <w:lang w:val="en-US"/>
              </w:rPr>
              <w:t>708575.27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708575,27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обеспечения государственных ( 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708575,27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274712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830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11180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Исполнение судебных актов РФ и мировых соглашений по возмещению вреда, причиненного в результате незаконных действий( бездействия0 органов государственной власти, государственных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831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11180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263532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167549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15687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Уплата иных 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853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80296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Библиотеки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4420000000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438604,71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 xml:space="preserve"> 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436604,71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436604,71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436604,71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Прочая закупка товаров, работ и услуг для государственных ( 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436604,71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4420000592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830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Исполнение судебных актов РФ и мировых соглашений по возмещению вреда, причиненного в результате незаконных действий( бездействия0 органов государственной власти, государственных органов местного самоуправления либо должностных лиц этих органов, а также в результате деятельности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831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330287,05</w:t>
            </w:r>
          </w:p>
        </w:tc>
      </w:tr>
      <w:tr w:rsidR="00D41F84" w:rsidRPr="00B00A49" w:rsidTr="00B00A49">
        <w:trPr>
          <w:trHeight w:val="80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1001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204669,09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204669,09</w:t>
            </w:r>
          </w:p>
        </w:tc>
      </w:tr>
      <w:tr w:rsidR="00D41F84" w:rsidRPr="00B00A49" w:rsidTr="00B00A49">
        <w:trPr>
          <w:trHeight w:val="98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Доплата к пенсиям  муниципальных служащих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204669,09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204669,09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204669,09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пенсии, социальные доплаты к пенсии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312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204669,09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Социальные выплаты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1003</w:t>
            </w: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125617,96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Частичная оплата населению  стоимости услуг теплоснабжения, предоставляемых населению поселений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5050060020</w:t>
            </w: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275416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125617,96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810</w:t>
            </w: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125617,96</w:t>
            </w:r>
          </w:p>
        </w:tc>
      </w:tr>
      <w:tr w:rsidR="00D41F84" w:rsidRPr="00B00A49" w:rsidTr="00B00A49">
        <w:trPr>
          <w:trHeight w:val="17"/>
        </w:trPr>
        <w:tc>
          <w:tcPr>
            <w:tcW w:w="4428" w:type="dxa"/>
          </w:tcPr>
          <w:p w:rsidR="00D41F84" w:rsidRPr="00B00A49" w:rsidRDefault="00D41F84" w:rsidP="00B00A49">
            <w:pPr>
              <w:spacing w:line="180" w:lineRule="exact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9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42" w:type="dxa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18041177,36</w:t>
            </w:r>
          </w:p>
        </w:tc>
      </w:tr>
    </w:tbl>
    <w:p w:rsidR="00D41F84" w:rsidRDefault="00D41F84" w:rsidP="00B00A49">
      <w:pPr>
        <w:tabs>
          <w:tab w:val="left" w:pos="2475"/>
        </w:tabs>
        <w:rPr>
          <w:sz w:val="18"/>
          <w:szCs w:val="18"/>
        </w:rPr>
      </w:pPr>
    </w:p>
    <w:p w:rsidR="00D41F84" w:rsidRDefault="00D41F84" w:rsidP="00B00A49">
      <w:pPr>
        <w:tabs>
          <w:tab w:val="left" w:pos="2475"/>
        </w:tabs>
        <w:rPr>
          <w:sz w:val="18"/>
          <w:szCs w:val="18"/>
        </w:rPr>
      </w:pPr>
    </w:p>
    <w:p w:rsidR="00D41F84" w:rsidRDefault="00D41F84" w:rsidP="00B00A49">
      <w:pPr>
        <w:tabs>
          <w:tab w:val="left" w:pos="2475"/>
        </w:tabs>
        <w:rPr>
          <w:sz w:val="18"/>
          <w:szCs w:val="18"/>
        </w:rPr>
      </w:pP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  <w:r>
        <w:rPr>
          <w:sz w:val="18"/>
          <w:szCs w:val="18"/>
        </w:rPr>
        <w:t>Приложение № 4 к решению</w:t>
      </w: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  <w:r>
        <w:rPr>
          <w:sz w:val="18"/>
          <w:szCs w:val="18"/>
        </w:rPr>
        <w:t>Совета депутатов</w:t>
      </w:r>
    </w:p>
    <w:p w:rsidR="00D41F84" w:rsidRDefault="00D41F84" w:rsidP="00B00A49">
      <w:pPr>
        <w:tabs>
          <w:tab w:val="left" w:pos="2475"/>
          <w:tab w:val="left" w:pos="6499"/>
          <w:tab w:val="right" w:pos="9637"/>
        </w:tabs>
        <w:jc w:val="right"/>
        <w:rPr>
          <w:sz w:val="18"/>
          <w:szCs w:val="18"/>
        </w:rPr>
      </w:pPr>
      <w:r>
        <w:rPr>
          <w:sz w:val="18"/>
          <w:szCs w:val="18"/>
        </w:rPr>
        <w:t>Дмитриевского сельского</w:t>
      </w:r>
    </w:p>
    <w:p w:rsidR="00D41F84" w:rsidRDefault="00D41F84" w:rsidP="00B00A49">
      <w:pPr>
        <w:tabs>
          <w:tab w:val="left" w:pos="2475"/>
          <w:tab w:val="left" w:pos="6499"/>
          <w:tab w:val="right" w:pos="9637"/>
        </w:tabs>
        <w:jc w:val="right"/>
        <w:rPr>
          <w:sz w:val="18"/>
          <w:szCs w:val="18"/>
        </w:rPr>
      </w:pPr>
      <w:r>
        <w:rPr>
          <w:sz w:val="18"/>
          <w:szCs w:val="18"/>
        </w:rPr>
        <w:t>поселения</w:t>
      </w: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Галичского муниципального района</w:t>
      </w: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  <w:r>
        <w:rPr>
          <w:sz w:val="18"/>
          <w:szCs w:val="18"/>
        </w:rPr>
        <w:t>Костромской области</w:t>
      </w: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  <w:r>
        <w:rPr>
          <w:sz w:val="18"/>
          <w:szCs w:val="18"/>
        </w:rPr>
        <w:t>от « 28 »  апреля 2017года № 87</w:t>
      </w: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</w:p>
    <w:p w:rsidR="00D41F84" w:rsidRDefault="00D41F84" w:rsidP="00B00A49">
      <w:pPr>
        <w:tabs>
          <w:tab w:val="left" w:pos="2475"/>
        </w:tabs>
        <w:jc w:val="right"/>
        <w:rPr>
          <w:sz w:val="18"/>
          <w:szCs w:val="18"/>
        </w:rPr>
      </w:pPr>
    </w:p>
    <w:p w:rsidR="00D41F84" w:rsidRPr="00B00A49" w:rsidRDefault="00D41F84" w:rsidP="00B00A49">
      <w:pPr>
        <w:pStyle w:val="BodyText"/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Источники финансирования дефицита бюджета сельского поселения по кодам групп, подгрупп, статей, видов источников финансирования дефицитов бюджетов, классификаций операций сектора государственного управления, относящихся к источникам финансирования дефицитов бюджетов, за 2016 год ( руб.)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2880"/>
        <w:gridCol w:w="5580"/>
        <w:gridCol w:w="1620"/>
      </w:tblGrid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Код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Сумма 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01 02  00 00  00 0000 000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center"/>
              <w:rPr>
                <w:bCs/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-237319,82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01 02  00 00  00 0000 700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Получение кредитов по кредитных организаций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center"/>
              <w:rPr>
                <w:bCs/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-237319,82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01 02 00 00  10 0000 710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Получение кредитов от кредитных организаций  бюджетами поселений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center"/>
              <w:rPr>
                <w:bCs/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-237319,82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01 05 00 00  00 0000 000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center"/>
              <w:rPr>
                <w:iCs/>
                <w:sz w:val="20"/>
                <w:szCs w:val="20"/>
              </w:rPr>
            </w:pPr>
          </w:p>
        </w:tc>
      </w:tr>
      <w:tr w:rsidR="00D41F84" w:rsidRPr="00B00A49" w:rsidTr="00B00A49">
        <w:trPr>
          <w:trHeight w:val="310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01 05 00 00  00 0000 000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-18041177,36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01 05 02 00  00 0000 500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 xml:space="preserve">Увеличение прочих остатков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-18041177,36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01 05 02 01  00 0000 510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-18041177,36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01 05 02 01  10 0000 510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Увеличение прочих остатков денежных средств бюджетов 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-18041177,36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01 05 00 00  00 0000 600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18278497,8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01 05 02 00  00 0000 600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 xml:space="preserve">Уменьшение прочих остатков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18278497,8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01 05 02 01  00 0000 610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18278497,8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01 05 02 01  10 0000 610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18278497,8</w:t>
            </w:r>
          </w:p>
        </w:tc>
      </w:tr>
      <w:tr w:rsidR="00D41F84" w:rsidRPr="00B00A49" w:rsidTr="00B00A49"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84" w:rsidRPr="00B00A49" w:rsidRDefault="00D41F84" w:rsidP="00B00A49">
            <w:pPr>
              <w:pStyle w:val="BodyText"/>
              <w:jc w:val="both"/>
              <w:rPr>
                <w:iCs/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ИТОГО источников финансирования дефицита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Cs/>
                <w:iCs/>
                <w:sz w:val="20"/>
                <w:szCs w:val="20"/>
              </w:rPr>
              <w:t>237319,82</w:t>
            </w:r>
          </w:p>
        </w:tc>
      </w:tr>
    </w:tbl>
    <w:p w:rsidR="00D41F84" w:rsidRPr="00EC159C" w:rsidRDefault="00D41F84" w:rsidP="00B00A49"/>
    <w:p w:rsidR="00D41F84" w:rsidRPr="00B43263" w:rsidRDefault="00D41F84" w:rsidP="00397501">
      <w:pPr>
        <w:tabs>
          <w:tab w:val="left" w:pos="2475"/>
        </w:tabs>
        <w:rPr>
          <w:b/>
          <w:sz w:val="20"/>
          <w:szCs w:val="20"/>
        </w:rPr>
      </w:pPr>
    </w:p>
    <w:p w:rsidR="00D41F84" w:rsidRDefault="00D41F84" w:rsidP="00397501">
      <w:r>
        <w:t>________________________________________________________________________________</w:t>
      </w:r>
    </w:p>
    <w:p w:rsidR="00D41F84" w:rsidRDefault="00D41F84" w:rsidP="00397501"/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РОССИЙСКАЯ ФЕДЕРАЦИЯ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КОСТРОМСКАЯ ОБЛАСТЬ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ГАЛИЧСКИЙ МУНИЦИПАЛЬНЫЙ РАЙОН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object w:dxaOrig="4199" w:dyaOrig="5196">
          <v:shape id="_x0000_i1026" type="#_x0000_t75" style="width:36pt;height:39pt" o:ole="">
            <v:imagedata r:id="rId5" o:title="" chromakey="#ebebeb" gain="112993f" blacklevel="-5898f"/>
          </v:shape>
          <o:OLEObject Type="Embed" ProgID="Unknown" ShapeID="_x0000_i1026" DrawAspect="Content" ObjectID="_1557646960" r:id="rId7"/>
        </w:objec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СОВЕТ ДЕПУТАТОВ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ДМИТРИЕВСКОГО  СЕЛЬСКОГО ПОСЕЛЕНИЯ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Р Е Ш Е Н И Е</w:t>
      </w:r>
    </w:p>
    <w:p w:rsidR="00D41F84" w:rsidRPr="00B00A49" w:rsidRDefault="00D41F84" w:rsidP="00B00A49">
      <w:pPr>
        <w:rPr>
          <w:b/>
          <w:sz w:val="20"/>
          <w:szCs w:val="20"/>
        </w:rPr>
      </w:pP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>« 28 » апреля2017 года № 88</w:t>
      </w:r>
    </w:p>
    <w:p w:rsidR="00D41F84" w:rsidRPr="00B00A49" w:rsidRDefault="00D41F84" w:rsidP="00B00A49">
      <w:pPr>
        <w:rPr>
          <w:sz w:val="20"/>
          <w:szCs w:val="20"/>
        </w:rPr>
      </w:pP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>О внесении изменений в решение</w:t>
      </w: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>Совета депутатов Дмитриевского</w:t>
      </w: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 xml:space="preserve">сельского поселения от 28 декабря </w:t>
      </w: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 xml:space="preserve">2016 года № 71 «О бюджете  </w:t>
      </w: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>Дмитриевского сельского поселения</w:t>
      </w: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>на 2017 год»</w:t>
      </w:r>
    </w:p>
    <w:p w:rsidR="00D41F84" w:rsidRPr="00331824" w:rsidRDefault="00D41F84" w:rsidP="00B00A49">
      <w:pPr>
        <w:jc w:val="both"/>
      </w:pPr>
    </w:p>
    <w:p w:rsidR="00D41F84" w:rsidRPr="00B00A49" w:rsidRDefault="00D41F84" w:rsidP="00B00A49">
      <w:pPr>
        <w:ind w:firstLine="708"/>
        <w:jc w:val="both"/>
        <w:rPr>
          <w:sz w:val="20"/>
          <w:szCs w:val="20"/>
        </w:rPr>
      </w:pPr>
      <w:r w:rsidRPr="00B00A49">
        <w:rPr>
          <w:sz w:val="20"/>
          <w:szCs w:val="20"/>
        </w:rPr>
        <w:t xml:space="preserve">Рассмотрев представленные главой администрации Дмитриевского сельского поселения материалы о внесении изменений в бюджет сельского поселения на 2017год Совет депутатов сельского поселения </w:t>
      </w:r>
      <w:r w:rsidRPr="00B00A49">
        <w:rPr>
          <w:b/>
          <w:sz w:val="20"/>
          <w:szCs w:val="20"/>
        </w:rPr>
        <w:t>РЕШИЛ:</w:t>
      </w:r>
    </w:p>
    <w:p w:rsidR="00D41F84" w:rsidRPr="00B00A49" w:rsidRDefault="00D41F84" w:rsidP="00B00A49">
      <w:pPr>
        <w:ind w:firstLine="708"/>
        <w:jc w:val="both"/>
        <w:rPr>
          <w:sz w:val="20"/>
          <w:szCs w:val="20"/>
        </w:rPr>
      </w:pPr>
      <w:r w:rsidRPr="00B00A49">
        <w:rPr>
          <w:sz w:val="20"/>
          <w:szCs w:val="20"/>
        </w:rPr>
        <w:t xml:space="preserve">1.Внести в решение Совета депутатов сельского поселения от 28 декабря 2016 года № 71 «О бюджете Дмитриевского сельского поселения  Галичского муниципального района Костромской области на 2017 год» (в редакции решений Совета депутатов Дмитриевского сельского поселения от 01.02.2017г. № 77, от 28.02.2017г. № 80, от 31.03.2017г. № 84) следующие изменения:                                                                 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 xml:space="preserve"> </w:t>
      </w:r>
      <w:r w:rsidRPr="00B00A49">
        <w:rPr>
          <w:sz w:val="20"/>
          <w:szCs w:val="20"/>
        </w:rPr>
        <w:tab/>
        <w:t>1)  пункт 1 изложить в следующей редакции: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«1. Утвердить основные характеристики бюджета сельского поселения на 2017 год: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 xml:space="preserve">1) общий объем доходов бюджета сельского поселения в сумме –17671686 рубля, 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 xml:space="preserve">2) общий объем расходов бюджета сельского поселения в сумме </w:t>
      </w:r>
      <w:r w:rsidRPr="00B00A49">
        <w:rPr>
          <w:b/>
          <w:sz w:val="20"/>
          <w:szCs w:val="20"/>
        </w:rPr>
        <w:t>–</w:t>
      </w:r>
      <w:r w:rsidRPr="00B00A49">
        <w:rPr>
          <w:sz w:val="20"/>
          <w:szCs w:val="20"/>
        </w:rPr>
        <w:t>18569779 рублей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3) дефицит бюджета сельского поселения в сумме 898093 рублей.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приложение № 3 «Объем поступлений доходов в бюджет сельского поселения»</w:t>
      </w:r>
    </w:p>
    <w:p w:rsidR="00D41F84" w:rsidRPr="00B00A49" w:rsidRDefault="00D41F84" w:rsidP="00B00A49">
      <w:pPr>
        <w:jc w:val="both"/>
        <w:rPr>
          <w:sz w:val="20"/>
          <w:szCs w:val="20"/>
        </w:rPr>
      </w:pPr>
      <w:r w:rsidRPr="00B00A49">
        <w:rPr>
          <w:sz w:val="20"/>
          <w:szCs w:val="20"/>
        </w:rPr>
        <w:t>приложение № 4 «Распределение бюджетных ассигнований на 2017 год по разделам, подразделам, целевым статьям и видам расходов, классификации расходов бюджетов», приложение № 5 «Ведомственная структура расходов сельского поселения на 2017 год» изложить в следующей редакции согласно приложениям № 3, 4, 5 к настоящему решению.</w:t>
      </w: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ab/>
        <w:t xml:space="preserve">2. Настоящее решение  вступает в силу со дня подписания и подлежит опубликованию (обнародованию) в информационном бюллетене « Дмитриевский вестник». </w:t>
      </w:r>
    </w:p>
    <w:p w:rsidR="00D41F84" w:rsidRPr="00B00A49" w:rsidRDefault="00D41F84" w:rsidP="00B00A49">
      <w:pPr>
        <w:rPr>
          <w:sz w:val="20"/>
          <w:szCs w:val="20"/>
        </w:rPr>
      </w:pPr>
    </w:p>
    <w:p w:rsidR="00D41F84" w:rsidRPr="00B00A49" w:rsidRDefault="00D41F84" w:rsidP="00B00A49">
      <w:pPr>
        <w:rPr>
          <w:sz w:val="20"/>
          <w:szCs w:val="20"/>
        </w:rPr>
      </w:pPr>
    </w:p>
    <w:p w:rsidR="00D41F84" w:rsidRPr="00B00A49" w:rsidRDefault="00D41F84" w:rsidP="00B00A49">
      <w:pPr>
        <w:rPr>
          <w:sz w:val="20"/>
          <w:szCs w:val="20"/>
        </w:rPr>
      </w:pPr>
      <w:r w:rsidRPr="00B00A49">
        <w:rPr>
          <w:sz w:val="20"/>
          <w:szCs w:val="20"/>
        </w:rPr>
        <w:t>Глава сельского поселения                                             А.В.Тютин</w:t>
      </w:r>
    </w:p>
    <w:p w:rsidR="00D41F84" w:rsidRPr="00B00A49" w:rsidRDefault="00D41F84" w:rsidP="00B00A49">
      <w:pPr>
        <w:jc w:val="right"/>
        <w:rPr>
          <w:sz w:val="20"/>
          <w:szCs w:val="20"/>
        </w:rPr>
      </w:pPr>
    </w:p>
    <w:p w:rsidR="00D41F84" w:rsidRDefault="00D41F84" w:rsidP="00B00A49">
      <w:pPr>
        <w:jc w:val="right"/>
        <w:rPr>
          <w:sz w:val="18"/>
          <w:szCs w:val="18"/>
        </w:rPr>
      </w:pPr>
    </w:p>
    <w:p w:rsidR="00D41F84" w:rsidRDefault="00D41F84" w:rsidP="00B00A49">
      <w:pPr>
        <w:jc w:val="right"/>
        <w:rPr>
          <w:sz w:val="18"/>
          <w:szCs w:val="18"/>
        </w:rPr>
      </w:pPr>
    </w:p>
    <w:p w:rsidR="00D41F84" w:rsidRDefault="00D41F84" w:rsidP="00B00A49">
      <w:pPr>
        <w:jc w:val="right"/>
        <w:rPr>
          <w:sz w:val="18"/>
          <w:szCs w:val="18"/>
        </w:rPr>
      </w:pPr>
    </w:p>
    <w:p w:rsidR="00D41F84" w:rsidRPr="00FA6BE6" w:rsidRDefault="00D41F84" w:rsidP="00B00A49">
      <w:pPr>
        <w:jc w:val="right"/>
        <w:rPr>
          <w:sz w:val="18"/>
          <w:szCs w:val="18"/>
        </w:rPr>
      </w:pPr>
    </w:p>
    <w:p w:rsidR="00D41F84" w:rsidRPr="00FA6BE6" w:rsidRDefault="00D41F84" w:rsidP="00B00A49">
      <w:pPr>
        <w:jc w:val="right"/>
        <w:rPr>
          <w:sz w:val="18"/>
          <w:szCs w:val="18"/>
        </w:rPr>
      </w:pPr>
      <w:r w:rsidRPr="00FA6BE6">
        <w:rPr>
          <w:sz w:val="18"/>
          <w:szCs w:val="18"/>
        </w:rPr>
        <w:t>Приложение № 3</w:t>
      </w:r>
    </w:p>
    <w:p w:rsidR="00D41F84" w:rsidRPr="00FA6BE6" w:rsidRDefault="00D41F84" w:rsidP="00B00A49">
      <w:pPr>
        <w:jc w:val="right"/>
        <w:rPr>
          <w:sz w:val="18"/>
          <w:szCs w:val="18"/>
        </w:rPr>
      </w:pPr>
      <w:r w:rsidRPr="00FA6BE6">
        <w:rPr>
          <w:sz w:val="18"/>
          <w:szCs w:val="18"/>
        </w:rPr>
        <w:t xml:space="preserve"> к решению Совета депутатов </w:t>
      </w:r>
    </w:p>
    <w:p w:rsidR="00D41F84" w:rsidRPr="00FA6BE6" w:rsidRDefault="00D41F84" w:rsidP="00B00A49">
      <w:pPr>
        <w:jc w:val="right"/>
        <w:rPr>
          <w:sz w:val="18"/>
          <w:szCs w:val="18"/>
        </w:rPr>
      </w:pPr>
      <w:r w:rsidRPr="00FA6BE6">
        <w:rPr>
          <w:sz w:val="18"/>
          <w:szCs w:val="18"/>
        </w:rPr>
        <w:t>Дмитриевского  сельского поселения</w:t>
      </w:r>
    </w:p>
    <w:p w:rsidR="00D41F84" w:rsidRPr="00FA6BE6" w:rsidRDefault="00D41F84" w:rsidP="00B00A49">
      <w:pPr>
        <w:jc w:val="right"/>
        <w:rPr>
          <w:sz w:val="18"/>
          <w:szCs w:val="18"/>
        </w:rPr>
      </w:pPr>
      <w:r w:rsidRPr="00FA6BE6">
        <w:rPr>
          <w:sz w:val="18"/>
          <w:szCs w:val="18"/>
        </w:rPr>
        <w:t xml:space="preserve">                                                                                                      Галичского муниципального района</w:t>
      </w:r>
    </w:p>
    <w:p w:rsidR="00D41F84" w:rsidRPr="00FA6BE6" w:rsidRDefault="00D41F84" w:rsidP="00B00A49">
      <w:pPr>
        <w:jc w:val="right"/>
        <w:rPr>
          <w:sz w:val="18"/>
          <w:szCs w:val="18"/>
        </w:rPr>
      </w:pPr>
      <w:r w:rsidRPr="00FA6BE6">
        <w:rPr>
          <w:sz w:val="18"/>
          <w:szCs w:val="18"/>
        </w:rPr>
        <w:t xml:space="preserve"> Костромской области </w:t>
      </w:r>
    </w:p>
    <w:p w:rsidR="00D41F84" w:rsidRPr="00FA6BE6" w:rsidRDefault="00D41F84" w:rsidP="00B00A49">
      <w:pPr>
        <w:tabs>
          <w:tab w:val="left" w:pos="6023"/>
          <w:tab w:val="right" w:pos="9355"/>
        </w:tabs>
        <w:jc w:val="right"/>
        <w:rPr>
          <w:sz w:val="18"/>
          <w:szCs w:val="18"/>
        </w:rPr>
      </w:pPr>
      <w:r w:rsidRPr="00FA6BE6">
        <w:rPr>
          <w:sz w:val="18"/>
          <w:szCs w:val="18"/>
        </w:rPr>
        <w:tab/>
        <w:t xml:space="preserve"> от «</w:t>
      </w:r>
      <w:r>
        <w:rPr>
          <w:sz w:val="18"/>
          <w:szCs w:val="18"/>
        </w:rPr>
        <w:t>28</w:t>
      </w:r>
      <w:r w:rsidRPr="00FA6BE6">
        <w:rPr>
          <w:sz w:val="18"/>
          <w:szCs w:val="18"/>
        </w:rPr>
        <w:t>» апреля 2017года №</w:t>
      </w:r>
      <w:r>
        <w:rPr>
          <w:sz w:val="18"/>
          <w:szCs w:val="18"/>
        </w:rPr>
        <w:t xml:space="preserve"> 88</w:t>
      </w:r>
    </w:p>
    <w:p w:rsidR="00D41F84" w:rsidRPr="00FA6BE6" w:rsidRDefault="00D41F84" w:rsidP="00B00A49">
      <w:pPr>
        <w:rPr>
          <w:sz w:val="22"/>
          <w:szCs w:val="22"/>
        </w:rPr>
      </w:pPr>
    </w:p>
    <w:p w:rsidR="00D41F84" w:rsidRPr="00FA6BE6" w:rsidRDefault="00D41F84" w:rsidP="00B00A49">
      <w:pPr>
        <w:jc w:val="center"/>
        <w:rPr>
          <w:sz w:val="22"/>
          <w:szCs w:val="22"/>
        </w:rPr>
      </w:pP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Объем поступлений доходов в бюджет</w:t>
      </w:r>
    </w:p>
    <w:p w:rsidR="00D41F84" w:rsidRDefault="00D41F84" w:rsidP="00B00A49">
      <w:pPr>
        <w:jc w:val="center"/>
        <w:rPr>
          <w:b/>
          <w:sz w:val="20"/>
          <w:szCs w:val="20"/>
        </w:rPr>
      </w:pPr>
      <w:r w:rsidRPr="00B00A49">
        <w:rPr>
          <w:b/>
          <w:sz w:val="20"/>
          <w:szCs w:val="20"/>
        </w:rPr>
        <w:t>Дмитриевского сельского поселения Галичского муниципального района Костромской области  на 2017год</w:t>
      </w:r>
    </w:p>
    <w:p w:rsidR="00D41F84" w:rsidRPr="00B00A49" w:rsidRDefault="00D41F84" w:rsidP="00B00A49">
      <w:pPr>
        <w:jc w:val="center"/>
        <w:rPr>
          <w:b/>
          <w:sz w:val="20"/>
          <w:szCs w:val="20"/>
        </w:rPr>
      </w:pP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3"/>
        <w:gridCol w:w="6212"/>
        <w:gridCol w:w="1472"/>
      </w:tblGrid>
      <w:tr w:rsidR="00D41F84" w:rsidRPr="00B00A49" w:rsidTr="00B00A49">
        <w:trPr>
          <w:cantSplit/>
          <w:trHeight w:val="55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Сумма, рублей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1"/>
              <w:spacing w:before="0"/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11610900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1 01 00000 00 0000 000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1"/>
              <w:spacing w:before="0"/>
              <w:rPr>
                <w:rFonts w:ascii="Times New Roman" w:hAnsi="Times New Roman"/>
                <w:bCs w:val="0"/>
                <w:caps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caps/>
                <w:color w:val="auto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3992700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 1 01 02010 01 0000 110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227,227,1 и  228 Налогового кодекса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3966500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 1 01 02020 01 1000 110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1 01 02030 01 0000 110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доходы физических лиц с доходов, полученных физическими лицами, в соответствии со статьей 228 Налогового кодекса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3300</w:t>
            </w:r>
          </w:p>
        </w:tc>
      </w:tr>
      <w:tr w:rsidR="00D41F84" w:rsidRPr="00B00A49" w:rsidTr="00B00A49">
        <w:trPr>
          <w:trHeight w:val="1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1 01 02040 01 0000 110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21100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1 03 00000 00 0000 000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2433800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1 03 00000 01 0000 110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2433800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1 03 02230 01 0000 110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825200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1 03 02240 01 0000 110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13800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1 03 02250 01 0000 110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уплаты акцизов на автомобильный бензин 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1719800</w:t>
            </w:r>
          </w:p>
        </w:tc>
      </w:tr>
      <w:tr w:rsidR="00D41F84" w:rsidRPr="00B00A49" w:rsidTr="00B00A49">
        <w:trPr>
          <w:trHeight w:val="127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1 03 02260 01 0000 110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-125000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1 05 00000 00 0000 000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2297300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1 05 01000 00 0000 110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 взимаемый с применением упрощенной системы налогообложения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169300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1 05 01010 01 0000 110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135000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1 05 01011 01 0000 110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135000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1 05 01020 01 0000 110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33600</w:t>
            </w:r>
          </w:p>
        </w:tc>
      </w:tr>
      <w:tr w:rsidR="00D41F84" w:rsidRPr="00B00A49" w:rsidTr="00B00A49">
        <w:trPr>
          <w:trHeight w:val="527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1 05 01021 01 1000 110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доходы( в том числе минимальный налог, зачисляемый в бюджеты субъектов Российской Федерации)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33600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1 05 03000 01 0000 110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2128000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1 05 03010 01 0000 110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2128000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1 06 00000 00 0000 000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2780800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1 06 01000 00 0000 110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283400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1 06 01030 10 0000 00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283400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1 06 06000 00 0000 00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Земельный налог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2497400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1 06 06030 03 0000 110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1829000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1 06 06033 10 0000110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налог, 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1829000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1 06 06040 00 0000 110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668400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1 06 06043 00 0000 110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Земельный налог, с физических лиц , обладающих земельным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668400</w:t>
            </w:r>
          </w:p>
        </w:tc>
      </w:tr>
      <w:tr w:rsidR="00D41F84" w:rsidRPr="00B00A49" w:rsidTr="00B00A49">
        <w:trPr>
          <w:trHeight w:val="44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 xml:space="preserve"> 1 08 00000 00 0000 000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44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1 08 04000 01 0000 110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( за исключением действий, совершаемых консульскими  учреждениями Российской Федерации)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557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1 08 04020 01 0000 110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79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1 09 00000 00 0000 000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Cs w:val="0"/>
                <w:i w:val="0"/>
                <w:color w:val="auto"/>
                <w:sz w:val="20"/>
                <w:szCs w:val="20"/>
              </w:rPr>
              <w:t>ЗАДОЛЖЕННОСТЬ ПЕРЕРАСЧЕТЫ ПО ОТМЕННЕННЫМ НАЛОГАМ, СБОРАМ И ИНЫМ ОБЯЗАТЕЛЬНЫМ ПЛАТЕЖАМ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23300</w:t>
            </w:r>
          </w:p>
        </w:tc>
      </w:tr>
      <w:tr w:rsidR="00D41F84" w:rsidRPr="00B00A49" w:rsidTr="00B00A49">
        <w:trPr>
          <w:trHeight w:val="357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1 09 04000 00 0000 110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23300</w:t>
            </w:r>
          </w:p>
        </w:tc>
      </w:tr>
      <w:tr w:rsidR="00D41F84" w:rsidRPr="00B00A49" w:rsidTr="00B00A49">
        <w:trPr>
          <w:trHeight w:val="519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1 09 04050 00 0000 110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Земельный налог(по обязательствам, возникшим до 1 января 2006 года)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23300</w:t>
            </w:r>
          </w:p>
        </w:tc>
      </w:tr>
      <w:tr w:rsidR="00D41F84" w:rsidRPr="00B00A49" w:rsidTr="00B00A49">
        <w:trPr>
          <w:trHeight w:val="541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1 09 04053 10 1000 110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Heading4"/>
              <w:spacing w:before="0"/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</w:pPr>
            <w:r w:rsidRPr="00B00A49">
              <w:rPr>
                <w:rFonts w:ascii="Times New Roman" w:hAnsi="Times New Roman"/>
                <w:b w:val="0"/>
                <w:bCs w:val="0"/>
                <w:i w:val="0"/>
                <w:color w:val="auto"/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Cs/>
                <w:sz w:val="20"/>
                <w:szCs w:val="20"/>
              </w:rPr>
            </w:pPr>
            <w:r w:rsidRPr="00B00A49">
              <w:rPr>
                <w:bCs/>
                <w:sz w:val="20"/>
                <w:szCs w:val="20"/>
              </w:rPr>
              <w:t>23300</w:t>
            </w:r>
          </w:p>
        </w:tc>
      </w:tr>
      <w:tr w:rsidR="00D41F84" w:rsidRPr="00B00A49" w:rsidTr="00B00A49">
        <w:trPr>
          <w:trHeight w:val="913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1 11 00000 00 0000 000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bCs/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z w:val="20"/>
                <w:szCs w:val="20"/>
              </w:rPr>
            </w:pPr>
            <w:r w:rsidRPr="00B00A49">
              <w:rPr>
                <w:b/>
                <w:bCs/>
                <w:sz w:val="20"/>
                <w:szCs w:val="20"/>
              </w:rPr>
              <w:t>65000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1 11 05070 00 0000 120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BodyText2"/>
              <w:spacing w:line="240" w:lineRule="auto"/>
              <w:jc w:val="both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Доходы от сдачи в аренду имущества, составляющего</w:t>
            </w:r>
            <w:r>
              <w:rPr>
                <w:sz w:val="20"/>
                <w:szCs w:val="20"/>
              </w:rPr>
              <w:t xml:space="preserve"> государственную (муниципальную</w:t>
            </w:r>
            <w:r w:rsidRPr="00B00A49">
              <w:rPr>
                <w:sz w:val="20"/>
                <w:szCs w:val="20"/>
              </w:rPr>
              <w:t>) казну</w:t>
            </w:r>
            <w:r>
              <w:rPr>
                <w:sz w:val="20"/>
                <w:szCs w:val="20"/>
              </w:rPr>
              <w:t xml:space="preserve"> (</w:t>
            </w:r>
            <w:r w:rsidRPr="00B00A49">
              <w:rPr>
                <w:sz w:val="20"/>
                <w:szCs w:val="20"/>
              </w:rPr>
              <w:t>за исключением земельных участков)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45000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1 11 05075 10 0000 120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pStyle w:val="BodyText2"/>
              <w:spacing w:line="240" w:lineRule="auto"/>
              <w:jc w:val="both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45000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1 11 09000 00 0000 120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1 11 09040 00 0000 120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поступления от использования имущества, находящегося   в государственной и муниципальной собственности( 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1 11 09045 10 0000 120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1 13 00000 00 0000 000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Доходы от оказания платных услуг (работ) компенсации затрат государства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1 13 01000 00 0000 130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Доходы от оказания платных услуг (работ)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1 13 01990 00 0000 130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Cs/>
                <w:snapToGrid w:val="0"/>
                <w:sz w:val="20"/>
                <w:szCs w:val="20"/>
              </w:rPr>
            </w:pPr>
            <w:r w:rsidRPr="00B00A49">
              <w:rPr>
                <w:bCs/>
                <w:snapToGrid w:val="0"/>
                <w:sz w:val="20"/>
                <w:szCs w:val="20"/>
              </w:rPr>
              <w:t>1 13 01995 10 0000 130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bCs/>
                <w:snapToGrid w:val="0"/>
                <w:sz w:val="20"/>
                <w:szCs w:val="20"/>
              </w:rPr>
            </w:pPr>
            <w:r w:rsidRPr="00B00A49">
              <w:rPr>
                <w:b/>
                <w:bCs/>
                <w:snapToGrid w:val="0"/>
                <w:sz w:val="20"/>
                <w:szCs w:val="20"/>
              </w:rPr>
              <w:t>1 16 00000 00 0000 000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6000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1 16 51000 02 0000 140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Денежные взыскания  (штрафы, установленные законами субъектов Российской Федерации за несоблюдение муниципальных правовых актов,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c>
          <w:tcPr>
            <w:tcW w:w="1210" w:type="pct"/>
          </w:tcPr>
          <w:p w:rsidR="00D41F84" w:rsidRPr="00B00A49" w:rsidRDefault="00D41F84" w:rsidP="00B00A49">
            <w:pPr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1 16 51040 02 0000 140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Денежные взыскания  (штрафы), установленные законами субъектов Российской Федерации за несоблюдение муниципальных правовых актов, зачисляемые в бюджеты поселений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21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2 00 00000 00 0000 000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6060786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2 02 00000 00 0000 000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6060786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2 02 01000 00 0000 151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270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3141000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2 02 03 000 00 0000 151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195800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2 02 35118 10 00 00 151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2 02 35118 10 00 00 151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Субвенции 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2723986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2723986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20204999000000151</w:t>
            </w:r>
          </w:p>
        </w:tc>
        <w:tc>
          <w:tcPr>
            <w:tcW w:w="3064" w:type="pct"/>
          </w:tcPr>
          <w:p w:rsidR="00D41F84" w:rsidRPr="00B00A49" w:rsidRDefault="00D41F84" w:rsidP="00B00A49">
            <w:pPr>
              <w:jc w:val="both"/>
              <w:rPr>
                <w:snapToGrid w:val="0"/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napToGrid w:val="0"/>
                <w:sz w:val="20"/>
                <w:szCs w:val="20"/>
              </w:rPr>
              <w:t>2723986</w:t>
            </w:r>
          </w:p>
        </w:tc>
      </w:tr>
      <w:tr w:rsidR="00D41F84" w:rsidRPr="00B00A49" w:rsidTr="00B00A49">
        <w:trPr>
          <w:trHeight w:val="334"/>
        </w:trPr>
        <w:tc>
          <w:tcPr>
            <w:tcW w:w="1210" w:type="pct"/>
          </w:tcPr>
          <w:p w:rsidR="00D41F84" w:rsidRPr="00B00A49" w:rsidRDefault="00D41F84" w:rsidP="00B00A49">
            <w:pPr>
              <w:jc w:val="center"/>
              <w:rPr>
                <w:b/>
                <w:snapToGrid w:val="0"/>
                <w:sz w:val="20"/>
                <w:szCs w:val="20"/>
              </w:rPr>
            </w:pPr>
          </w:p>
        </w:tc>
        <w:tc>
          <w:tcPr>
            <w:tcW w:w="3064" w:type="pct"/>
          </w:tcPr>
          <w:p w:rsidR="00D41F84" w:rsidRPr="00B00A49" w:rsidRDefault="00D41F84" w:rsidP="00B00A49">
            <w:pPr>
              <w:rPr>
                <w:b/>
                <w:snapToGrid w:val="0"/>
                <w:sz w:val="20"/>
                <w:szCs w:val="20"/>
              </w:rPr>
            </w:pPr>
            <w:r w:rsidRPr="00B00A49">
              <w:rPr>
                <w:b/>
                <w:snapToGrid w:val="0"/>
                <w:sz w:val="20"/>
                <w:szCs w:val="20"/>
              </w:rPr>
              <w:t xml:space="preserve">ВСЕГО ДОХОДОВ </w:t>
            </w:r>
          </w:p>
        </w:tc>
        <w:tc>
          <w:tcPr>
            <w:tcW w:w="726" w:type="pct"/>
          </w:tcPr>
          <w:p w:rsidR="00D41F84" w:rsidRPr="00B00A49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B00A49">
              <w:rPr>
                <w:b/>
                <w:sz w:val="20"/>
                <w:szCs w:val="20"/>
              </w:rPr>
              <w:t>17671686</w:t>
            </w:r>
          </w:p>
        </w:tc>
      </w:tr>
    </w:tbl>
    <w:p w:rsidR="00D41F84" w:rsidRPr="00FA6BE6" w:rsidRDefault="00D41F84" w:rsidP="00B00A49"/>
    <w:p w:rsidR="00D41F84" w:rsidRDefault="00D41F84" w:rsidP="00B00A49"/>
    <w:p w:rsidR="00D41F84" w:rsidRPr="001C45AA" w:rsidRDefault="00D41F84" w:rsidP="00B00A49"/>
    <w:p w:rsidR="00D41F84" w:rsidRPr="00E70359" w:rsidRDefault="00D41F84" w:rsidP="00B00A49"/>
    <w:p w:rsidR="00D41F84" w:rsidRDefault="00D41F84" w:rsidP="00B00A49">
      <w:pPr>
        <w:ind w:left="851" w:right="-5"/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4 к решению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Совета депутатов 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>Дмитриевского сельского поселения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Галичского муниципального района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Костромской области</w:t>
      </w:r>
    </w:p>
    <w:p w:rsidR="00D41F84" w:rsidRDefault="00D41F84" w:rsidP="00B00A49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от «28 » апреля 2017 года № 88</w:t>
      </w:r>
    </w:p>
    <w:p w:rsidR="00D41F84" w:rsidRDefault="00D41F84" w:rsidP="00B00A49">
      <w:pPr>
        <w:jc w:val="right"/>
        <w:rPr>
          <w:sz w:val="16"/>
          <w:szCs w:val="16"/>
        </w:rPr>
      </w:pPr>
    </w:p>
    <w:p w:rsidR="00D41F84" w:rsidRDefault="00D41F84" w:rsidP="00B00A49">
      <w:pPr>
        <w:ind w:right="680"/>
        <w:rPr>
          <w:sz w:val="18"/>
          <w:szCs w:val="18"/>
        </w:rPr>
      </w:pPr>
    </w:p>
    <w:p w:rsidR="00D41F84" w:rsidRDefault="00D41F84" w:rsidP="00B00A49">
      <w:pPr>
        <w:jc w:val="center"/>
        <w:rPr>
          <w:b/>
          <w:sz w:val="20"/>
          <w:szCs w:val="20"/>
        </w:rPr>
      </w:pPr>
      <w:r w:rsidRPr="00BB172E">
        <w:rPr>
          <w:b/>
          <w:sz w:val="20"/>
          <w:szCs w:val="20"/>
        </w:rPr>
        <w:t xml:space="preserve">Распределение бюджетных ассигнований  на 2017 год по  разделам, подразделам, целевым статьям группам и подгруппам видам расходов классификации расходов бюджетов </w:t>
      </w:r>
    </w:p>
    <w:tbl>
      <w:tblPr>
        <w:tblpPr w:leftFromText="180" w:rightFromText="180" w:vertAnchor="text" w:horzAnchor="margin" w:tblpXSpec="center" w:tblpY="146"/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7"/>
        <w:gridCol w:w="992"/>
        <w:gridCol w:w="1379"/>
        <w:gridCol w:w="1143"/>
        <w:gridCol w:w="1982"/>
      </w:tblGrid>
      <w:tr w:rsidR="00D41F84" w:rsidRPr="00B00A49" w:rsidTr="00B00A49">
        <w:trPr>
          <w:trHeight w:val="35"/>
        </w:trPr>
        <w:tc>
          <w:tcPr>
            <w:tcW w:w="421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Раздел, подраздел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Сумма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( руб.)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6081683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0102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907949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907949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0600000110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907949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736234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736234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171715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 в целях обеспечения выполнения функций государственными (муниципальными0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0600000112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171715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129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171715</w:t>
            </w:r>
          </w:p>
        </w:tc>
      </w:tr>
      <w:tr w:rsidR="00D41F84" w:rsidRPr="00B00A49" w:rsidTr="00B00A49">
        <w:trPr>
          <w:trHeight w:val="35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0104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1895256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1895256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1620337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1620337</w:t>
            </w:r>
          </w:p>
        </w:tc>
      </w:tr>
      <w:tr w:rsidR="00D41F84" w:rsidRPr="00B00A49" w:rsidTr="00B00A49">
        <w:trPr>
          <w:trHeight w:val="51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1620337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42819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42819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42819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9819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сборов и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9819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Осуществление переданных государственных полномочий Костромской  области по составлению протоколов об административных правонарушениях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0100072090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0111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Резервный фонд администрации Дмитриевского сельского поселения  Галичского муниципального района Костромской области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Резервные средства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870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0113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3277071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3161735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2614048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2078004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2078004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539288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539288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544443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5016499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государственных( муниципальных)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501649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0950070010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88743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88743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88743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0950070020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0203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138005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138005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50695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50695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34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0309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21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Мероприятия по  предупреждению и  ликвидация чрезвычайных ситуаций и стихийных бедствий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0940000000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21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21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4719523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0405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софинансирование по оформлению в муниципальную собственность земельных участков выданных в счет земельных долей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3400S10700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0409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3209523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Содержание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3150020090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проектирование, капитальный ремонт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31500S1190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350000</w:t>
            </w:r>
          </w:p>
        </w:tc>
      </w:tr>
      <w:tr w:rsidR="00D41F84" w:rsidRPr="00B00A49" w:rsidTr="00B00A49">
        <w:trPr>
          <w:trHeight w:val="582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0412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3400020020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 налогов , сборов и других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853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24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2677134</w:t>
            </w:r>
          </w:p>
        </w:tc>
      </w:tr>
      <w:tr w:rsidR="00D41F84" w:rsidRPr="00B00A49" w:rsidTr="00B00A49">
        <w:trPr>
          <w:trHeight w:val="202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0501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608749</w:t>
            </w:r>
          </w:p>
        </w:tc>
      </w:tr>
      <w:tr w:rsidR="00D41F84" w:rsidRPr="00B00A49" w:rsidTr="00B00A49">
        <w:trPr>
          <w:trHeight w:val="156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3600020030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608749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608749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608749</w:t>
            </w:r>
          </w:p>
        </w:tc>
      </w:tr>
      <w:tr w:rsidR="00D41F84" w:rsidRPr="00B00A49" w:rsidTr="00B00A49">
        <w:trPr>
          <w:trHeight w:val="125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0502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1234713</w:t>
            </w:r>
          </w:p>
        </w:tc>
      </w:tr>
      <w:tr w:rsidR="00D41F84" w:rsidRPr="00B00A49" w:rsidTr="00B00A49">
        <w:trPr>
          <w:trHeight w:val="26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3610000000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1143994</w:t>
            </w:r>
          </w:p>
        </w:tc>
      </w:tr>
      <w:tr w:rsidR="00D41F84" w:rsidRPr="00B00A49" w:rsidTr="00B00A49">
        <w:trPr>
          <w:trHeight w:val="214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3610020040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645978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645978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645978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645978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Субсидии на частичную компенсацию расходов, связанных с обеспечением надёжного теплоснабжения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3610060010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498016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498016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Субсидии юридическим лицам( кроме некоммерческих организаций), индивидуальным предпринимателям, физическим лицам- производителям товаров и услуг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498016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Иные субсидии юридическим лицам( кроме некоммерческих организаций), индивидуальным предпринимателям, физическим лицам- производителям товаровработ и услуг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814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498016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Частичная оплата населению  стоимости услуг водоснабжения, предоставляемых населению поселений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5050060020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90719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90719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Субсидии юридическим лицам( кроме некоммерческих организаций), индивидуальным предпринимателям, физическим лицам- производителям товаров и услуг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90719</w:t>
            </w:r>
          </w:p>
        </w:tc>
      </w:tr>
      <w:tr w:rsidR="00D41F84" w:rsidRPr="00B00A49" w:rsidTr="00B00A49">
        <w:trPr>
          <w:trHeight w:val="3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субсидии юридическим лицам( кроме некоммерческих организаций), индивидуальным предпринимателям, физическим лицам- производителям товаров работ и услуг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814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90719</w:t>
            </w:r>
          </w:p>
        </w:tc>
      </w:tr>
      <w:tr w:rsidR="00D41F84" w:rsidRPr="00B00A49" w:rsidTr="00B00A49">
        <w:trPr>
          <w:trHeight w:val="14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0503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833672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Уличное освещение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3620020050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303000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303000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303000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3620020070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530672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530672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530672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530672</w:t>
            </w:r>
          </w:p>
        </w:tc>
      </w:tr>
      <w:tr w:rsidR="00D41F84" w:rsidRPr="00B00A49" w:rsidTr="00B00A49">
        <w:trPr>
          <w:trHeight w:val="306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0800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4523544</w:t>
            </w:r>
          </w:p>
        </w:tc>
      </w:tr>
      <w:tr w:rsidR="00D41F84" w:rsidRPr="00B00A49" w:rsidTr="00B00A49">
        <w:trPr>
          <w:trHeight w:val="16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0801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4523544</w:t>
            </w:r>
          </w:p>
        </w:tc>
      </w:tr>
      <w:tr w:rsidR="00D41F84" w:rsidRPr="00B00A49" w:rsidTr="00B00A49">
        <w:trPr>
          <w:trHeight w:val="446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4400000000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4523544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  <w:vAlign w:val="center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Расходы на обеспечение деятельности 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( оказание услуг)подведомственных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92" w:type="dxa"/>
            <w:vAlign w:val="center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  <w:vAlign w:val="center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3695838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2354660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2354660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1220978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1220978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120200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 налогов , сборов и других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120200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851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120000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853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4400000592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584162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506622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506622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119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506622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77540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77540</w:t>
            </w:r>
          </w:p>
        </w:tc>
      </w:tr>
      <w:tr w:rsidR="00D41F84" w:rsidRPr="00B00A49" w:rsidTr="00B00A49">
        <w:trPr>
          <w:trHeight w:val="8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Библиотеки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4420000000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243544</w:t>
            </w:r>
          </w:p>
        </w:tc>
      </w:tr>
      <w:tr w:rsidR="00D41F84" w:rsidRPr="00B00A49" w:rsidTr="00B00A49">
        <w:trPr>
          <w:trHeight w:val="8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Расходы на обеспечение деятельности 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( 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4420000591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243544</w:t>
            </w:r>
          </w:p>
        </w:tc>
      </w:tr>
      <w:tr w:rsidR="00D41F84" w:rsidRPr="00B00A49" w:rsidTr="00B00A49">
        <w:trPr>
          <w:trHeight w:val="8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243544</w:t>
            </w:r>
          </w:p>
        </w:tc>
      </w:tr>
      <w:tr w:rsidR="00D41F84" w:rsidRPr="00B00A49" w:rsidTr="00B00A49">
        <w:trPr>
          <w:trHeight w:val="8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243544</w:t>
            </w:r>
          </w:p>
        </w:tc>
      </w:tr>
      <w:tr w:rsidR="00D41F84" w:rsidRPr="00B00A49" w:rsidTr="00B00A49">
        <w:trPr>
          <w:trHeight w:val="8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279195</w:t>
            </w:r>
          </w:p>
        </w:tc>
      </w:tr>
      <w:tr w:rsidR="00D41F84" w:rsidRPr="00B00A49" w:rsidTr="00B00A49">
        <w:trPr>
          <w:trHeight w:val="80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1001</w:t>
            </w: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279195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4910000000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279195</w:t>
            </w:r>
          </w:p>
        </w:tc>
      </w:tr>
      <w:tr w:rsidR="00D41F84" w:rsidRPr="00B00A49" w:rsidTr="00B00A49">
        <w:trPr>
          <w:trHeight w:val="98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Доплата к пенсиям  муниципальных служащих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4910080010</w:t>
            </w: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279195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279195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310</w:t>
            </w: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279195</w:t>
            </w:r>
          </w:p>
        </w:tc>
      </w:tr>
      <w:tr w:rsidR="00D41F84" w:rsidRPr="00B00A49" w:rsidTr="00B00A49">
        <w:trPr>
          <w:trHeight w:val="17"/>
        </w:trPr>
        <w:tc>
          <w:tcPr>
            <w:tcW w:w="421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2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18569779</w:t>
            </w:r>
          </w:p>
        </w:tc>
      </w:tr>
    </w:tbl>
    <w:p w:rsidR="00D41F84" w:rsidRDefault="00D41F84" w:rsidP="00B00A49">
      <w:pPr>
        <w:rPr>
          <w:b/>
          <w:sz w:val="18"/>
          <w:szCs w:val="18"/>
        </w:rPr>
      </w:pPr>
    </w:p>
    <w:p w:rsidR="00D41F84" w:rsidRDefault="00D41F84" w:rsidP="00B00A49"/>
    <w:p w:rsidR="00D41F84" w:rsidRDefault="00D41F84" w:rsidP="00B00A49"/>
    <w:p w:rsidR="00D41F84" w:rsidRDefault="00D41F84" w:rsidP="00B00A49"/>
    <w:p w:rsidR="00D41F84" w:rsidRDefault="00D41F84" w:rsidP="00B00A49">
      <w:pPr>
        <w:tabs>
          <w:tab w:val="left" w:pos="2475"/>
        </w:tabs>
        <w:jc w:val="center"/>
        <w:rPr>
          <w:sz w:val="20"/>
          <w:szCs w:val="20"/>
        </w:rPr>
      </w:pP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Приложение № 5 к решению  </w:t>
      </w: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Совета депутатов</w:t>
      </w:r>
    </w:p>
    <w:p w:rsidR="00D41F84" w:rsidRDefault="00D41F84" w:rsidP="00B00A49">
      <w:pPr>
        <w:tabs>
          <w:tab w:val="left" w:pos="2475"/>
          <w:tab w:val="left" w:pos="6499"/>
          <w:tab w:val="right" w:pos="9637"/>
        </w:tabs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                     Дмитриевского сельского  </w:t>
      </w:r>
    </w:p>
    <w:p w:rsidR="00D41F84" w:rsidRDefault="00D41F84" w:rsidP="00B00A49">
      <w:pPr>
        <w:tabs>
          <w:tab w:val="left" w:pos="2475"/>
          <w:tab w:val="left" w:pos="6499"/>
          <w:tab w:val="right" w:pos="9637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поселения</w:t>
      </w: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Галичского муниципального района</w:t>
      </w: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Костромской области</w:t>
      </w: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от «28» апреля 2017года №  88</w:t>
      </w:r>
    </w:p>
    <w:p w:rsidR="00D41F84" w:rsidRDefault="00D41F84" w:rsidP="00B00A49">
      <w:pPr>
        <w:tabs>
          <w:tab w:val="left" w:pos="2475"/>
        </w:tabs>
        <w:jc w:val="right"/>
        <w:rPr>
          <w:sz w:val="20"/>
          <w:szCs w:val="20"/>
        </w:rPr>
      </w:pPr>
    </w:p>
    <w:p w:rsidR="00D41F84" w:rsidRDefault="00D41F84" w:rsidP="00B00A49">
      <w:pPr>
        <w:tabs>
          <w:tab w:val="left" w:pos="2475"/>
        </w:tabs>
        <w:rPr>
          <w:sz w:val="20"/>
          <w:szCs w:val="20"/>
        </w:rPr>
      </w:pPr>
    </w:p>
    <w:p w:rsidR="00D41F84" w:rsidRPr="009629DE" w:rsidRDefault="00D41F84" w:rsidP="00B00A49">
      <w:pPr>
        <w:tabs>
          <w:tab w:val="left" w:pos="2475"/>
        </w:tabs>
        <w:jc w:val="center"/>
        <w:rPr>
          <w:b/>
          <w:sz w:val="20"/>
          <w:szCs w:val="20"/>
        </w:rPr>
      </w:pPr>
      <w:r w:rsidRPr="009629DE">
        <w:rPr>
          <w:b/>
          <w:sz w:val="20"/>
          <w:szCs w:val="20"/>
        </w:rPr>
        <w:t>Ведомственная структура расходов сельского поселения на 201</w:t>
      </w:r>
      <w:r>
        <w:rPr>
          <w:b/>
          <w:sz w:val="20"/>
          <w:szCs w:val="20"/>
        </w:rPr>
        <w:t>7</w:t>
      </w:r>
      <w:r w:rsidRPr="009629DE">
        <w:rPr>
          <w:b/>
          <w:sz w:val="20"/>
          <w:szCs w:val="20"/>
        </w:rPr>
        <w:t xml:space="preserve"> год</w:t>
      </w:r>
    </w:p>
    <w:p w:rsidR="00D41F84" w:rsidRDefault="00D41F84" w:rsidP="00B00A49">
      <w:pPr>
        <w:rPr>
          <w:b/>
          <w:sz w:val="20"/>
          <w:szCs w:val="20"/>
        </w:rPr>
      </w:pPr>
    </w:p>
    <w:p w:rsidR="00D41F84" w:rsidRPr="009629DE" w:rsidRDefault="00D41F84" w:rsidP="00B00A49">
      <w:pPr>
        <w:rPr>
          <w:b/>
          <w:sz w:val="20"/>
          <w:szCs w:val="20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D41F84" w:rsidRPr="00B00A49" w:rsidTr="00B00A49">
        <w:tc>
          <w:tcPr>
            <w:tcW w:w="3708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Наименование расходов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Ведомство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Раздел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Подраздел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Целевая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статья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Вид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расходов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Сумма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(руб.)</w:t>
            </w:r>
          </w:p>
        </w:tc>
      </w:tr>
      <w:tr w:rsidR="00D41F84" w:rsidRPr="00B00A49" w:rsidTr="00B00A49"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18569779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6081683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907949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907949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907949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060000110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736234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736234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171715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171715</w:t>
            </w:r>
          </w:p>
        </w:tc>
      </w:tr>
      <w:tr w:rsidR="00D41F84" w:rsidRPr="00B00A49" w:rsidTr="00B00A49">
        <w:trPr>
          <w:trHeight w:val="772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1895256</w:t>
            </w:r>
          </w:p>
        </w:tc>
      </w:tr>
      <w:tr w:rsidR="00D41F84" w:rsidRPr="00B00A49" w:rsidTr="00B00A49">
        <w:trPr>
          <w:trHeight w:val="188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1895256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1620337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1620337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1620337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121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1320994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выплаты персоналу государственных ( муниципальных)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122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129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297843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41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129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195000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422819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33000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33000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33000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9819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9819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851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852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7619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0100000192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7100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5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870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1407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3277071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237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593</w:t>
            </w:r>
          </w:p>
        </w:tc>
      </w:tr>
      <w:tr w:rsidR="00D41F84" w:rsidRPr="00B00A49" w:rsidTr="00B00A49">
        <w:trPr>
          <w:trHeight w:val="502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2617292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2078004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2078004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2078004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111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1758004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учреждений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119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320000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539288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539288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Прочие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539288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544443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501649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501649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119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501649</w:t>
            </w:r>
          </w:p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42794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830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831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36794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852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6794</w:t>
            </w:r>
          </w:p>
        </w:tc>
      </w:tr>
      <w:tr w:rsidR="00D41F84" w:rsidRPr="00B00A49" w:rsidTr="00B00A49">
        <w:trPr>
          <w:trHeight w:val="263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853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30000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88743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88743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трансферты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88743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Межбюджетные трансферты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6000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трансферты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250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Мобилизационная  и вневойсковая подготовка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65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188700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138005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138005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121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105995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129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32010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50695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50695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50695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244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4719523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софинансирование по оформлению в муниципальную собственность земельных участков выданных в счет земельных долей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3400S10700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3400S10700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</w:t>
            </w:r>
          </w:p>
        </w:tc>
      </w:tr>
      <w:tr w:rsidR="00D41F84" w:rsidRPr="00B00A49" w:rsidTr="00B00A49">
        <w:trPr>
          <w:trHeight w:val="475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06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3400S10700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150000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3209523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Содержание и ремонт автомобильных дорог в границах  администрации Дмитриевского сельского поселения за счёт средств дорожного фонда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2859523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Расходы на проектирование, капитальный ремонт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31500S1190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31500S1190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31500S1190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350000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Вопросы в области национальной экономики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000000000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Мероприятие по землеустройству и землепользованию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34000020020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957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12</w:t>
            </w:r>
          </w:p>
        </w:tc>
        <w:tc>
          <w:tcPr>
            <w:tcW w:w="1216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34000020020</w:t>
            </w:r>
          </w:p>
        </w:tc>
        <w:tc>
          <w:tcPr>
            <w:tcW w:w="910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D41F84" w:rsidRPr="00B00A49" w:rsidRDefault="00D41F84" w:rsidP="00B00A49">
            <w:pPr>
              <w:jc w:val="center"/>
              <w:rPr>
                <w:sz w:val="20"/>
                <w:szCs w:val="20"/>
              </w:rPr>
            </w:pPr>
            <w:r w:rsidRPr="00B00A49">
              <w:rPr>
                <w:sz w:val="20"/>
                <w:szCs w:val="20"/>
              </w:rPr>
              <w:t>10000</w:t>
            </w:r>
          </w:p>
        </w:tc>
      </w:tr>
      <w:tr w:rsidR="00D41F84" w:rsidRPr="00B00A49" w:rsidTr="00B00A49">
        <w:trPr>
          <w:trHeight w:val="211"/>
        </w:trPr>
        <w:tc>
          <w:tcPr>
            <w:tcW w:w="3708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B00A49" w:rsidRDefault="00D41F84" w:rsidP="00B00A49">
            <w:pPr>
              <w:rPr>
                <w:sz w:val="20"/>
                <w:szCs w:val="20"/>
              </w:rPr>
            </w:pPr>
          </w:p>
        </w:tc>
      </w:tr>
    </w:tbl>
    <w:p w:rsidR="00D41F84" w:rsidRPr="009629DE" w:rsidRDefault="00D41F84" w:rsidP="00B00A49">
      <w:pPr>
        <w:rPr>
          <w:vanish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2677134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17957" w:rsidRDefault="00D41F84" w:rsidP="00B00A49">
            <w:pPr>
              <w:rPr>
                <w:b/>
                <w:bCs/>
                <w:sz w:val="18"/>
                <w:szCs w:val="18"/>
              </w:rPr>
            </w:pPr>
            <w:r w:rsidRPr="00917957">
              <w:rPr>
                <w:b/>
                <w:bCs/>
                <w:sz w:val="18"/>
                <w:szCs w:val="18"/>
              </w:rPr>
              <w:t>Жилищное хозяйство</w:t>
            </w:r>
          </w:p>
        </w:tc>
        <w:tc>
          <w:tcPr>
            <w:tcW w:w="957" w:type="dxa"/>
          </w:tcPr>
          <w:p w:rsidR="00D41F84" w:rsidRPr="00917957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17957">
              <w:rPr>
                <w:b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17957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17957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17957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17957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17957" w:rsidRDefault="00D41F84" w:rsidP="00B00A49">
            <w:pPr>
              <w:rPr>
                <w:b/>
              </w:rPr>
            </w:pP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608749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Мероприятия в области жилищного хозяйства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3600020030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lang w:val="en-US"/>
              </w:rPr>
            </w:pPr>
            <w:r w:rsidRPr="00623707">
              <w:rPr>
                <w:sz w:val="18"/>
                <w:szCs w:val="18"/>
                <w:lang w:val="en-US"/>
              </w:rPr>
              <w:t>608749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3600020030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200</w:t>
            </w: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623707">
              <w:rPr>
                <w:bCs/>
                <w:sz w:val="18"/>
                <w:szCs w:val="18"/>
                <w:lang w:val="en-US"/>
              </w:rPr>
              <w:t>608749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3600020030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240</w:t>
            </w: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>608749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Коммунальное хозяйство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1234713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Поддержка коммунального хозяйства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3610000000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lang w:val="en-US"/>
              </w:rPr>
            </w:pPr>
            <w:r w:rsidRPr="00623707">
              <w:rPr>
                <w:sz w:val="18"/>
                <w:szCs w:val="18"/>
                <w:lang w:val="en-US"/>
              </w:rPr>
              <w:t>1143994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Мероприятия в области коммунального хозяйства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3610020040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lang w:val="en-US"/>
              </w:rPr>
            </w:pPr>
            <w:r w:rsidRPr="00623707">
              <w:rPr>
                <w:sz w:val="18"/>
                <w:szCs w:val="18"/>
                <w:lang w:val="en-US"/>
              </w:rPr>
              <w:t>645978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3610020040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200</w:t>
            </w: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</w:pPr>
            <w:r w:rsidRPr="00623707">
              <w:rPr>
                <w:sz w:val="18"/>
                <w:szCs w:val="18"/>
                <w:lang w:val="en-US"/>
              </w:rPr>
              <w:t>645978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3610020040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240</w:t>
            </w: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</w:pPr>
            <w:r w:rsidRPr="00623707">
              <w:rPr>
                <w:sz w:val="18"/>
                <w:szCs w:val="18"/>
                <w:lang w:val="en-US"/>
              </w:rPr>
              <w:t>645978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Default="00D41F84" w:rsidP="00B00A4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Субсидии на частичную компенсацию расходов, связанных с обеспечением теплоснабжения водоснабжения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3610060010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498016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Default="00D41F84" w:rsidP="00B00A4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Иные  бюджетные ассигнования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3610060020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810</w:t>
            </w:r>
          </w:p>
        </w:tc>
        <w:tc>
          <w:tcPr>
            <w:tcW w:w="1251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498016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sz w:val="18"/>
                <w:szCs w:val="18"/>
              </w:rPr>
            </w:pPr>
            <w:r w:rsidRPr="009629DE">
              <w:rPr>
                <w:bCs/>
                <w:sz w:val="20"/>
                <w:szCs w:val="20"/>
              </w:rPr>
              <w:t xml:space="preserve">Частичная оплата населению  стоимости услуг </w:t>
            </w:r>
            <w:r>
              <w:rPr>
                <w:bCs/>
                <w:sz w:val="20"/>
                <w:szCs w:val="20"/>
              </w:rPr>
              <w:t>холодного водоснабжения</w:t>
            </w:r>
            <w:r w:rsidRPr="009629DE">
              <w:rPr>
                <w:bCs/>
                <w:sz w:val="20"/>
                <w:szCs w:val="20"/>
              </w:rPr>
              <w:t>, предоставляемых населению поселений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5050060020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34629B" w:rsidRDefault="00D41F84" w:rsidP="00B00A49">
            <w:pPr>
              <w:jc w:val="center"/>
              <w:rPr>
                <w:sz w:val="18"/>
                <w:szCs w:val="18"/>
              </w:rPr>
            </w:pPr>
            <w:r w:rsidRPr="0034629B">
              <w:rPr>
                <w:sz w:val="18"/>
                <w:szCs w:val="18"/>
              </w:rPr>
              <w:t>90719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5050060020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800</w:t>
            </w:r>
          </w:p>
        </w:tc>
        <w:tc>
          <w:tcPr>
            <w:tcW w:w="1251" w:type="dxa"/>
          </w:tcPr>
          <w:p w:rsidR="00D41F84" w:rsidRPr="0034629B" w:rsidRDefault="00D41F84" w:rsidP="00B00A49">
            <w:pPr>
              <w:jc w:val="center"/>
            </w:pPr>
            <w:r w:rsidRPr="0034629B">
              <w:rPr>
                <w:sz w:val="18"/>
                <w:szCs w:val="18"/>
              </w:rPr>
              <w:t>90719</w:t>
            </w:r>
          </w:p>
        </w:tc>
      </w:tr>
      <w:tr w:rsidR="00D41F84" w:rsidRPr="009629DE" w:rsidTr="00B00A49">
        <w:trPr>
          <w:trHeight w:val="300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Субсидии юридическим лицам (кроме некоммерческих организаций),  индивидуальным предпринимателям, физическим лицам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5050060020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810</w:t>
            </w:r>
          </w:p>
        </w:tc>
        <w:tc>
          <w:tcPr>
            <w:tcW w:w="1251" w:type="dxa"/>
          </w:tcPr>
          <w:p w:rsidR="00D41F84" w:rsidRPr="0034629B" w:rsidRDefault="00D41F84" w:rsidP="00B00A49">
            <w:pPr>
              <w:jc w:val="center"/>
            </w:pPr>
            <w:r w:rsidRPr="0034629B">
              <w:rPr>
                <w:sz w:val="18"/>
                <w:szCs w:val="18"/>
              </w:rPr>
              <w:t>90719</w:t>
            </w:r>
          </w:p>
        </w:tc>
      </w:tr>
      <w:tr w:rsidR="00D41F84" w:rsidRPr="009629DE" w:rsidTr="00B00A49">
        <w:trPr>
          <w:trHeight w:val="262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 xml:space="preserve"> Благоустройство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833672</w:t>
            </w:r>
          </w:p>
        </w:tc>
      </w:tr>
      <w:tr w:rsidR="00D41F84" w:rsidRPr="009629DE" w:rsidTr="00B00A49">
        <w:trPr>
          <w:trHeight w:val="162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Уличное освещение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3620020050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lang w:val="en-US"/>
              </w:rPr>
            </w:pPr>
            <w:r w:rsidRPr="00623707">
              <w:rPr>
                <w:sz w:val="18"/>
                <w:szCs w:val="18"/>
                <w:lang w:val="en-US"/>
              </w:rPr>
              <w:t>303000</w:t>
            </w:r>
          </w:p>
        </w:tc>
      </w:tr>
      <w:tr w:rsidR="00D41F84" w:rsidRPr="009629DE" w:rsidTr="00B00A49">
        <w:trPr>
          <w:trHeight w:val="673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3620020050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200</w:t>
            </w: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</w:pPr>
            <w:r w:rsidRPr="00623707">
              <w:rPr>
                <w:sz w:val="18"/>
                <w:szCs w:val="18"/>
                <w:lang w:val="en-US"/>
              </w:rPr>
              <w:t>303000</w:t>
            </w:r>
          </w:p>
        </w:tc>
      </w:tr>
      <w:tr w:rsidR="00D41F84" w:rsidRPr="009629DE" w:rsidTr="00B00A49">
        <w:trPr>
          <w:trHeight w:val="673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20"/>
                <w:szCs w:val="20"/>
              </w:rPr>
            </w:pPr>
            <w:r w:rsidRPr="009629DE">
              <w:rPr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3620020050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240</w:t>
            </w: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</w:pPr>
            <w:r w:rsidRPr="00623707">
              <w:rPr>
                <w:sz w:val="18"/>
                <w:szCs w:val="18"/>
                <w:lang w:val="en-US"/>
              </w:rPr>
              <w:t>303000</w:t>
            </w:r>
          </w:p>
        </w:tc>
      </w:tr>
      <w:tr w:rsidR="00D41F84" w:rsidRPr="009629DE" w:rsidTr="00B00A49">
        <w:trPr>
          <w:trHeight w:val="538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bCs/>
                <w:sz w:val="18"/>
                <w:szCs w:val="18"/>
              </w:rPr>
            </w:pPr>
            <w:r w:rsidRPr="009629DE">
              <w:rPr>
                <w:b/>
                <w:bCs/>
                <w:sz w:val="18"/>
                <w:szCs w:val="18"/>
              </w:rPr>
              <w:t>Прочие мероприятия в области благоустройства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/>
                <w:bCs/>
                <w:sz w:val="18"/>
                <w:szCs w:val="18"/>
              </w:rPr>
            </w:pPr>
            <w:r w:rsidRPr="009629DE">
              <w:rPr>
                <w:b/>
                <w:bCs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/>
                <w:bCs/>
                <w:sz w:val="18"/>
                <w:szCs w:val="18"/>
              </w:rPr>
            </w:pPr>
            <w:r w:rsidRPr="009629DE">
              <w:rPr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/>
                <w:bCs/>
                <w:sz w:val="18"/>
                <w:szCs w:val="18"/>
              </w:rPr>
            </w:pPr>
            <w:r w:rsidRPr="009629DE">
              <w:rPr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pPr>
              <w:rPr>
                <w:b/>
              </w:rPr>
            </w:pPr>
            <w:r w:rsidRPr="009629DE">
              <w:rPr>
                <w:b/>
                <w:bCs/>
                <w:sz w:val="18"/>
                <w:szCs w:val="18"/>
              </w:rPr>
              <w:t>3620020070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 w:rsidRPr="00623707">
              <w:rPr>
                <w:bCs/>
                <w:color w:val="000000"/>
                <w:sz w:val="18"/>
                <w:szCs w:val="18"/>
                <w:lang w:val="en-US"/>
              </w:rPr>
              <w:t>530672</w:t>
            </w:r>
          </w:p>
        </w:tc>
      </w:tr>
      <w:tr w:rsidR="00D41F84" w:rsidRPr="009629DE" w:rsidTr="00B00A49">
        <w:trPr>
          <w:trHeight w:val="263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3620020070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629DE">
              <w:rPr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1" w:type="dxa"/>
          </w:tcPr>
          <w:p w:rsidR="00D41F84" w:rsidRPr="00623707" w:rsidRDefault="00D41F84" w:rsidP="00B00A49">
            <w:r w:rsidRPr="00623707">
              <w:rPr>
                <w:bCs/>
                <w:color w:val="000000"/>
                <w:sz w:val="18"/>
                <w:szCs w:val="18"/>
                <w:lang w:val="en-US"/>
              </w:rPr>
              <w:t>530672</w:t>
            </w:r>
          </w:p>
        </w:tc>
      </w:tr>
      <w:tr w:rsidR="00D41F84" w:rsidRPr="009629DE" w:rsidTr="00B00A49">
        <w:trPr>
          <w:trHeight w:val="645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20"/>
                <w:szCs w:val="20"/>
              </w:rPr>
            </w:pPr>
            <w:r w:rsidRPr="009629DE">
              <w:rPr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05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03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3620020070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9629DE">
              <w:rPr>
                <w:b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51" w:type="dxa"/>
          </w:tcPr>
          <w:p w:rsidR="00D41F84" w:rsidRPr="00623707" w:rsidRDefault="00D41F84" w:rsidP="00B00A49">
            <w:r w:rsidRPr="00623707">
              <w:rPr>
                <w:bCs/>
                <w:color w:val="000000"/>
                <w:sz w:val="18"/>
                <w:szCs w:val="18"/>
                <w:lang w:val="en-US"/>
              </w:rPr>
              <w:t>530672</w:t>
            </w:r>
          </w:p>
        </w:tc>
      </w:tr>
      <w:tr w:rsidR="00D41F84" w:rsidRPr="009629DE" w:rsidTr="00B00A49">
        <w:trPr>
          <w:trHeight w:val="177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bCs/>
                <w:sz w:val="18"/>
                <w:szCs w:val="18"/>
              </w:rPr>
            </w:pPr>
            <w:r w:rsidRPr="009629DE">
              <w:rPr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  <w:r w:rsidRPr="009629DE">
              <w:rPr>
                <w:b/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4523544</w:t>
            </w:r>
          </w:p>
        </w:tc>
      </w:tr>
      <w:tr w:rsidR="00D41F84" w:rsidRPr="009629DE" w:rsidTr="00B00A49">
        <w:trPr>
          <w:trHeight w:val="263"/>
        </w:trPr>
        <w:tc>
          <w:tcPr>
            <w:tcW w:w="3708" w:type="dxa"/>
          </w:tcPr>
          <w:p w:rsidR="00D41F84" w:rsidRPr="00152D40" w:rsidRDefault="00D41F84" w:rsidP="00B00A49">
            <w:pPr>
              <w:rPr>
                <w:bCs/>
                <w:sz w:val="18"/>
                <w:szCs w:val="18"/>
              </w:rPr>
            </w:pPr>
            <w:r w:rsidRPr="00152D40">
              <w:rPr>
                <w:bCs/>
                <w:sz w:val="18"/>
                <w:szCs w:val="18"/>
              </w:rPr>
              <w:t>Культура</w:t>
            </w:r>
          </w:p>
        </w:tc>
        <w:tc>
          <w:tcPr>
            <w:tcW w:w="957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0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lang w:val="en-US"/>
              </w:rPr>
            </w:pPr>
            <w:r w:rsidRPr="00623707">
              <w:rPr>
                <w:sz w:val="18"/>
                <w:szCs w:val="18"/>
                <w:lang w:val="en-US"/>
              </w:rPr>
              <w:t>4523544</w:t>
            </w:r>
          </w:p>
        </w:tc>
      </w:tr>
      <w:tr w:rsidR="00D41F84" w:rsidRPr="009629DE" w:rsidTr="00B00A49">
        <w:trPr>
          <w:trHeight w:val="413"/>
        </w:trPr>
        <w:tc>
          <w:tcPr>
            <w:tcW w:w="3708" w:type="dxa"/>
          </w:tcPr>
          <w:p w:rsidR="00D41F84" w:rsidRPr="00152D40" w:rsidRDefault="00D41F84" w:rsidP="00B00A49">
            <w:pPr>
              <w:rPr>
                <w:sz w:val="18"/>
                <w:szCs w:val="18"/>
              </w:rPr>
            </w:pPr>
            <w:r w:rsidRPr="00152D40">
              <w:rPr>
                <w:bCs/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957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08</w:t>
            </w:r>
          </w:p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01</w:t>
            </w:r>
          </w:p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bCs/>
                <w:sz w:val="18"/>
                <w:szCs w:val="18"/>
              </w:rPr>
              <w:t>4400000000</w:t>
            </w:r>
          </w:p>
        </w:tc>
        <w:tc>
          <w:tcPr>
            <w:tcW w:w="910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623707" w:rsidRDefault="00D41F84" w:rsidP="00B00A49">
            <w:pPr>
              <w:jc w:val="center"/>
              <w:rPr>
                <w:lang w:val="en-US"/>
              </w:rPr>
            </w:pPr>
            <w:r w:rsidRPr="00623707">
              <w:rPr>
                <w:sz w:val="18"/>
                <w:szCs w:val="18"/>
                <w:lang w:val="en-US"/>
              </w:rPr>
              <w:t>4523544</w:t>
            </w:r>
          </w:p>
        </w:tc>
      </w:tr>
      <w:tr w:rsidR="00D41F84" w:rsidRPr="009629DE" w:rsidTr="00B00A49">
        <w:trPr>
          <w:trHeight w:val="413"/>
        </w:trPr>
        <w:tc>
          <w:tcPr>
            <w:tcW w:w="3708" w:type="dxa"/>
          </w:tcPr>
          <w:p w:rsidR="00D41F84" w:rsidRPr="00152D40" w:rsidRDefault="00D41F84" w:rsidP="00B00A49">
            <w:pPr>
              <w:rPr>
                <w:bCs/>
                <w:sz w:val="20"/>
                <w:szCs w:val="20"/>
              </w:rPr>
            </w:pPr>
            <w:r w:rsidRPr="00152D40">
              <w:rPr>
                <w:bCs/>
                <w:sz w:val="20"/>
                <w:szCs w:val="20"/>
              </w:rPr>
              <w:t xml:space="preserve">Расходы на обеспечение деятельности </w:t>
            </w:r>
          </w:p>
          <w:p w:rsidR="00D41F84" w:rsidRPr="00152D40" w:rsidRDefault="00D41F84" w:rsidP="00B00A49">
            <w:pPr>
              <w:rPr>
                <w:bCs/>
                <w:sz w:val="20"/>
                <w:szCs w:val="20"/>
              </w:rPr>
            </w:pPr>
            <w:r w:rsidRPr="00152D40">
              <w:rPr>
                <w:bCs/>
                <w:sz w:val="20"/>
                <w:szCs w:val="20"/>
              </w:rPr>
              <w:t>( 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57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08</w:t>
            </w:r>
          </w:p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sz w:val="18"/>
                <w:szCs w:val="18"/>
              </w:rPr>
              <w:t>01</w:t>
            </w:r>
          </w:p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  <w:r w:rsidRPr="00152D40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152D40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3695838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sz w:val="18"/>
                <w:szCs w:val="18"/>
              </w:rPr>
            </w:pPr>
            <w:r w:rsidRPr="009629DE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100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4E5CE7" w:rsidRDefault="00D41F84" w:rsidP="00B00A49">
            <w:pPr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2354660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20"/>
                <w:szCs w:val="20"/>
              </w:rPr>
            </w:pPr>
            <w:r w:rsidRPr="009629DE">
              <w:rPr>
                <w:bCs/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110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2354660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18"/>
                <w:szCs w:val="18"/>
              </w:rPr>
            </w:pPr>
            <w:r w:rsidRPr="009629DE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200</w:t>
            </w:r>
          </w:p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1220978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20"/>
                <w:szCs w:val="20"/>
              </w:rPr>
            </w:pPr>
            <w:r w:rsidRPr="009629DE">
              <w:rPr>
                <w:bCs/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240</w:t>
            </w: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1220978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9629DE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800</w:t>
            </w: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120200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850</w:t>
            </w: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120200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Default="00D41F84" w:rsidP="00B00A4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851</w:t>
            </w: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120000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>Уплата платежей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90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4400000591</w:t>
            </w:r>
          </w:p>
        </w:tc>
        <w:tc>
          <w:tcPr>
            <w:tcW w:w="910" w:type="dxa"/>
          </w:tcPr>
          <w:p w:rsidR="00D41F84" w:rsidRDefault="00D41F84" w:rsidP="00B00A4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853</w:t>
            </w:r>
          </w:p>
        </w:tc>
        <w:tc>
          <w:tcPr>
            <w:tcW w:w="1251" w:type="dxa"/>
          </w:tcPr>
          <w:p w:rsidR="00D41F84" w:rsidRPr="00A05F15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color w:val="000000"/>
                <w:sz w:val="16"/>
                <w:szCs w:val="16"/>
              </w:rPr>
            </w:pPr>
            <w:r w:rsidRPr="009629DE">
              <w:rPr>
                <w:color w:val="000000"/>
                <w:sz w:val="16"/>
                <w:szCs w:val="16"/>
              </w:rPr>
              <w:t>Расходы на исполнение судебных актов по муниципальным учреждениям культуры</w:t>
            </w:r>
          </w:p>
          <w:p w:rsidR="00D41F84" w:rsidRPr="009629DE" w:rsidRDefault="00D41F84" w:rsidP="00B00A4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1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584162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color w:val="000000"/>
                <w:sz w:val="16"/>
                <w:szCs w:val="16"/>
              </w:rPr>
            </w:pPr>
            <w:r w:rsidRPr="009629DE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учреждений</w:t>
            </w:r>
          </w:p>
          <w:p w:rsidR="00D41F84" w:rsidRPr="009629DE" w:rsidRDefault="00D41F84" w:rsidP="00B00A4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100</w:t>
            </w:r>
          </w:p>
        </w:tc>
        <w:tc>
          <w:tcPr>
            <w:tcW w:w="1251" w:type="dxa"/>
          </w:tcPr>
          <w:p w:rsidR="00D41F84" w:rsidRDefault="00D41F84" w:rsidP="00B00A49">
            <w:pPr>
              <w:jc w:val="center"/>
            </w:pPr>
            <w:r>
              <w:rPr>
                <w:sz w:val="18"/>
                <w:szCs w:val="18"/>
              </w:rPr>
              <w:t>506622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color w:val="000000"/>
                <w:sz w:val="16"/>
                <w:szCs w:val="16"/>
              </w:rPr>
            </w:pPr>
            <w:r w:rsidRPr="009629DE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учреждений</w:t>
            </w:r>
          </w:p>
          <w:p w:rsidR="00D41F84" w:rsidRPr="009629DE" w:rsidRDefault="00D41F84" w:rsidP="00B00A4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 w:rsidRPr="009629DE"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110</w:t>
            </w:r>
          </w:p>
        </w:tc>
        <w:tc>
          <w:tcPr>
            <w:tcW w:w="1251" w:type="dxa"/>
          </w:tcPr>
          <w:p w:rsidR="00D41F84" w:rsidRDefault="00D41F84" w:rsidP="00B00A49">
            <w:pPr>
              <w:jc w:val="center"/>
            </w:pPr>
            <w:r w:rsidRPr="00E97D46">
              <w:rPr>
                <w:sz w:val="18"/>
                <w:szCs w:val="18"/>
              </w:rPr>
              <w:t>506622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9629DE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800</w:t>
            </w:r>
          </w:p>
        </w:tc>
        <w:tc>
          <w:tcPr>
            <w:tcW w:w="1251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77540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Уплата налогов на имущество организаций и земельного налога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850</w:t>
            </w:r>
          </w:p>
        </w:tc>
        <w:tc>
          <w:tcPr>
            <w:tcW w:w="1251" w:type="dxa"/>
          </w:tcPr>
          <w:p w:rsidR="00D41F84" w:rsidRPr="009629DE" w:rsidRDefault="00D41F84" w:rsidP="00B00A49">
            <w:pPr>
              <w:jc w:val="center"/>
            </w:pPr>
            <w:r>
              <w:rPr>
                <w:sz w:val="18"/>
                <w:szCs w:val="18"/>
              </w:rPr>
              <w:t>77540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Default="00D41F84" w:rsidP="00B00A4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Уплата прочих налогов и сборов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851</w:t>
            </w:r>
          </w:p>
        </w:tc>
        <w:tc>
          <w:tcPr>
            <w:tcW w:w="1251" w:type="dxa"/>
          </w:tcPr>
          <w:p w:rsidR="00D41F84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47890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Default="00D41F84" w:rsidP="00B00A49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</w:t>
            </w:r>
          </w:p>
        </w:tc>
        <w:tc>
          <w:tcPr>
            <w:tcW w:w="1251" w:type="dxa"/>
          </w:tcPr>
          <w:p w:rsidR="00D41F84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6000</w:t>
            </w:r>
          </w:p>
        </w:tc>
      </w:tr>
      <w:tr w:rsidR="00D41F84" w:rsidRPr="009629DE" w:rsidTr="00B00A49">
        <w:trPr>
          <w:trHeight w:val="626"/>
        </w:trPr>
        <w:tc>
          <w:tcPr>
            <w:tcW w:w="3708" w:type="dxa"/>
          </w:tcPr>
          <w:p w:rsidR="00D41F84" w:rsidRPr="009629DE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9629DE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999</w:t>
            </w:r>
          </w:p>
        </w:tc>
        <w:tc>
          <w:tcPr>
            <w:tcW w:w="91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08</w:t>
            </w:r>
          </w:p>
        </w:tc>
        <w:tc>
          <w:tcPr>
            <w:tcW w:w="906" w:type="dxa"/>
          </w:tcPr>
          <w:p w:rsidR="00D41F84" w:rsidRPr="009629DE" w:rsidRDefault="00D41F84" w:rsidP="00B00A49">
            <w:pPr>
              <w:jc w:val="center"/>
              <w:rPr>
                <w:sz w:val="18"/>
                <w:szCs w:val="18"/>
              </w:rPr>
            </w:pPr>
            <w:r w:rsidRPr="009629DE">
              <w:rPr>
                <w:sz w:val="18"/>
                <w:szCs w:val="18"/>
              </w:rPr>
              <w:t>01</w:t>
            </w:r>
          </w:p>
        </w:tc>
        <w:tc>
          <w:tcPr>
            <w:tcW w:w="1216" w:type="dxa"/>
          </w:tcPr>
          <w:p w:rsidR="00D41F84" w:rsidRPr="009629DE" w:rsidRDefault="00D41F84" w:rsidP="00B00A49">
            <w:r>
              <w:rPr>
                <w:bCs/>
                <w:sz w:val="18"/>
                <w:szCs w:val="18"/>
              </w:rPr>
              <w:t>4400000592</w:t>
            </w:r>
          </w:p>
        </w:tc>
        <w:tc>
          <w:tcPr>
            <w:tcW w:w="910" w:type="dxa"/>
          </w:tcPr>
          <w:p w:rsidR="00D41F84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</w:t>
            </w:r>
          </w:p>
        </w:tc>
        <w:tc>
          <w:tcPr>
            <w:tcW w:w="1251" w:type="dxa"/>
          </w:tcPr>
          <w:p w:rsidR="00D41F84" w:rsidRDefault="00D41F84" w:rsidP="00B00A4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23650</w:t>
            </w:r>
          </w:p>
        </w:tc>
      </w:tr>
    </w:tbl>
    <w:p w:rsidR="00D41F84" w:rsidRPr="009629DE" w:rsidRDefault="00D41F84" w:rsidP="00B00A49">
      <w:pPr>
        <w:rPr>
          <w:vanish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D41F84" w:rsidRPr="00711F70" w:rsidTr="00B00A49">
        <w:trPr>
          <w:trHeight w:val="315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b/>
                <w:bCs/>
                <w:sz w:val="20"/>
                <w:szCs w:val="20"/>
              </w:rPr>
            </w:pPr>
            <w:r w:rsidRPr="00711F70">
              <w:rPr>
                <w:b/>
                <w:bCs/>
                <w:sz w:val="20"/>
                <w:szCs w:val="20"/>
              </w:rPr>
              <w:t>Библиотеки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bCs/>
                <w:sz w:val="20"/>
                <w:szCs w:val="20"/>
              </w:rPr>
              <w:t>4420000000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bCs/>
                <w:sz w:val="20"/>
                <w:szCs w:val="20"/>
              </w:rPr>
              <w:t>243544</w:t>
            </w:r>
          </w:p>
        </w:tc>
      </w:tr>
      <w:tr w:rsidR="00D41F84" w:rsidRPr="00711F70" w:rsidTr="00B00A49">
        <w:trPr>
          <w:trHeight w:val="626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bCs/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 xml:space="preserve">Расходы на обеспечение деятельности </w:t>
            </w:r>
          </w:p>
          <w:p w:rsidR="00D41F84" w:rsidRPr="00711F70" w:rsidRDefault="00D41F84" w:rsidP="00B00A49">
            <w:pPr>
              <w:rPr>
                <w:bCs/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( 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08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243544</w:t>
            </w:r>
          </w:p>
        </w:tc>
      </w:tr>
      <w:tr w:rsidR="00D41F84" w:rsidRPr="00711F70" w:rsidTr="00B00A49">
        <w:trPr>
          <w:trHeight w:val="626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bCs/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08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243544</w:t>
            </w:r>
          </w:p>
        </w:tc>
      </w:tr>
      <w:tr w:rsidR="00D41F84" w:rsidRPr="00711F70" w:rsidTr="00B00A49">
        <w:trPr>
          <w:trHeight w:val="626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bCs/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08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243544</w:t>
            </w:r>
          </w:p>
        </w:tc>
      </w:tr>
      <w:tr w:rsidR="00D41F84" w:rsidRPr="00711F70" w:rsidTr="00B00A49">
        <w:trPr>
          <w:trHeight w:val="355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279195</w:t>
            </w:r>
          </w:p>
        </w:tc>
      </w:tr>
      <w:tr w:rsidR="00D41F84" w:rsidRPr="00711F70" w:rsidTr="00B00A49">
        <w:trPr>
          <w:trHeight w:val="175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b/>
                <w:sz w:val="20"/>
                <w:szCs w:val="20"/>
              </w:rPr>
              <w:t>279195</w:t>
            </w:r>
          </w:p>
        </w:tc>
      </w:tr>
      <w:tr w:rsidR="00D41F84" w:rsidRPr="00711F70" w:rsidTr="00B00A49">
        <w:trPr>
          <w:trHeight w:val="438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color w:val="000000"/>
                <w:sz w:val="20"/>
                <w:szCs w:val="20"/>
              </w:rPr>
            </w:pPr>
            <w:r w:rsidRPr="00711F70">
              <w:rPr>
                <w:color w:val="000000"/>
                <w:sz w:val="20"/>
                <w:szCs w:val="20"/>
              </w:rPr>
              <w:t>Доплаты к пенсиям муниципальным служащим поселения</w:t>
            </w:r>
          </w:p>
          <w:p w:rsidR="00D41F84" w:rsidRPr="00711F70" w:rsidRDefault="00D41F84" w:rsidP="00B00A49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10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279195</w:t>
            </w:r>
          </w:p>
        </w:tc>
      </w:tr>
      <w:tr w:rsidR="00D41F84" w:rsidRPr="00711F70" w:rsidTr="00B00A49">
        <w:trPr>
          <w:trHeight w:val="445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Доплаты к пенсиям  муниципальных служащих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279195</w:t>
            </w:r>
          </w:p>
        </w:tc>
      </w:tr>
      <w:tr w:rsidR="00D41F84" w:rsidRPr="00711F70" w:rsidTr="00B00A49">
        <w:trPr>
          <w:trHeight w:val="351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Социальное обеспечение и иные выплаты</w:t>
            </w:r>
          </w:p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населению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300</w:t>
            </w: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279195</w:t>
            </w:r>
          </w:p>
        </w:tc>
      </w:tr>
      <w:tr w:rsidR="00D41F84" w:rsidRPr="00711F70" w:rsidTr="00B00A49">
        <w:trPr>
          <w:trHeight w:val="351"/>
        </w:trPr>
        <w:tc>
          <w:tcPr>
            <w:tcW w:w="3708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957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41F84" w:rsidRPr="00711F70" w:rsidRDefault="00D41F84" w:rsidP="00B00A49">
            <w:pPr>
              <w:rPr>
                <w:sz w:val="20"/>
                <w:szCs w:val="20"/>
              </w:rPr>
            </w:pPr>
            <w:r w:rsidRPr="00711F70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310</w:t>
            </w:r>
          </w:p>
        </w:tc>
        <w:tc>
          <w:tcPr>
            <w:tcW w:w="1251" w:type="dxa"/>
          </w:tcPr>
          <w:p w:rsidR="00D41F84" w:rsidRPr="00711F70" w:rsidRDefault="00D41F84" w:rsidP="00B00A49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279195</w:t>
            </w:r>
          </w:p>
        </w:tc>
      </w:tr>
    </w:tbl>
    <w:p w:rsidR="00D41F84" w:rsidRPr="009629DE" w:rsidRDefault="00D41F84" w:rsidP="00B00A49">
      <w:pPr>
        <w:pStyle w:val="BodyText"/>
        <w:jc w:val="right"/>
        <w:rPr>
          <w:b/>
          <w:bCs/>
          <w:iCs/>
          <w:sz w:val="18"/>
        </w:rPr>
      </w:pPr>
    </w:p>
    <w:p w:rsidR="00D41F84" w:rsidRDefault="00D41F84" w:rsidP="00B00A49">
      <w:pPr>
        <w:tabs>
          <w:tab w:val="left" w:pos="2475"/>
        </w:tabs>
      </w:pPr>
    </w:p>
    <w:p w:rsidR="00D41F84" w:rsidRDefault="00D41F84" w:rsidP="00B00A49">
      <w:pPr>
        <w:tabs>
          <w:tab w:val="left" w:pos="2475"/>
        </w:tabs>
        <w:jc w:val="center"/>
      </w:pPr>
      <w:r>
        <w:t>________________________________________________________________________________</w:t>
      </w:r>
    </w:p>
    <w:p w:rsidR="00D41F84" w:rsidRDefault="00D41F84" w:rsidP="00B00A49">
      <w:pPr>
        <w:tabs>
          <w:tab w:val="left" w:pos="2475"/>
        </w:tabs>
        <w:jc w:val="center"/>
      </w:pPr>
    </w:p>
    <w:p w:rsidR="00D41F84" w:rsidRDefault="00D41F84" w:rsidP="00B00A49">
      <w:pPr>
        <w:tabs>
          <w:tab w:val="left" w:pos="2475"/>
        </w:tabs>
        <w:jc w:val="center"/>
      </w:pP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РОССИЙСКАЯ ФЕДЕРАЦИЯ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КОСТРОМСКАЯ ОБЛАСТЬ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ГАЛИЧСКИЙ МУНИЦИПАЛЬНЫЙ РАЙОН</w:t>
      </w:r>
    </w:p>
    <w:p w:rsidR="00D41F84" w:rsidRPr="00711F70" w:rsidRDefault="00D41F84" w:rsidP="00711F70">
      <w:pPr>
        <w:jc w:val="center"/>
        <w:rPr>
          <w:b/>
          <w:spacing w:val="20"/>
          <w:sz w:val="20"/>
          <w:szCs w:val="20"/>
        </w:rPr>
      </w:pPr>
    </w:p>
    <w:p w:rsidR="00D41F84" w:rsidRPr="00711F70" w:rsidRDefault="00D41F84" w:rsidP="00711F70">
      <w:pPr>
        <w:jc w:val="center"/>
        <w:rPr>
          <w:sz w:val="20"/>
          <w:szCs w:val="20"/>
        </w:rPr>
      </w:pPr>
      <w:r w:rsidRPr="00711F70">
        <w:rPr>
          <w:spacing w:val="20"/>
          <w:sz w:val="20"/>
          <w:szCs w:val="20"/>
        </w:rPr>
        <w:object w:dxaOrig="4199" w:dyaOrig="5196">
          <v:shape id="_x0000_i1027" type="#_x0000_t75" style="width:39.75pt;height:44.25pt" o:ole="">
            <v:imagedata r:id="rId5" o:title="" chromakey="#ebebeb" gain="112993f" blacklevel="-5898f"/>
          </v:shape>
          <o:OLEObject Type="Embed" ProgID="Unknown" ShapeID="_x0000_i1027" DrawAspect="Content" ObjectID="_1557646961" r:id="rId8"/>
        </w:objec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 xml:space="preserve">СОВЕТ ДЕПУТАТОВ 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ДМИТРИЕВСКОГО СЕЛЬСКОГО ПОСЕЛЕНИЯ</w:t>
      </w:r>
    </w:p>
    <w:p w:rsidR="00D41F84" w:rsidRPr="00711F70" w:rsidRDefault="00D41F84" w:rsidP="00711F70">
      <w:pPr>
        <w:jc w:val="center"/>
        <w:rPr>
          <w:spacing w:val="20"/>
          <w:sz w:val="20"/>
          <w:szCs w:val="20"/>
        </w:rPr>
      </w:pP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Р  Е Ш Е Н И Е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>« 28 » апреля 2017 года № 90</w:t>
      </w:r>
    </w:p>
    <w:p w:rsidR="00D41F84" w:rsidRPr="00711F70" w:rsidRDefault="00D41F84" w:rsidP="00711F70">
      <w:pPr>
        <w:rPr>
          <w:sz w:val="20"/>
          <w:szCs w:val="20"/>
        </w:rPr>
      </w:pP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 xml:space="preserve">Об утверждении отчета об использовании </w:t>
      </w: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>бюджетных ассигнований резервного фонда</w:t>
      </w: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 xml:space="preserve"> администрации Дмитриевского</w:t>
      </w: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 xml:space="preserve">сельского поселения за 1 квартал 2017 года </w:t>
      </w:r>
    </w:p>
    <w:p w:rsidR="00D41F84" w:rsidRPr="00711F70" w:rsidRDefault="00D41F84" w:rsidP="00711F70">
      <w:pPr>
        <w:rPr>
          <w:sz w:val="20"/>
          <w:szCs w:val="20"/>
        </w:rPr>
      </w:pP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 xml:space="preserve"> Рассмотрев информацию администрации Дмитриевского сельского поселения об использовании бюджетных ассигнований резервного фонда администрации сельского поселения за 1 квартал 2017 год, Совет депутатов сельского поселения РЕШИЛ:</w:t>
      </w: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 xml:space="preserve"> 1.Утвердить отчёт об использовании бюджетных ассигнований резервного фонда администрации сельского поселения за 1 квартал 2017 года согласно приложению.</w:t>
      </w: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 xml:space="preserve"> 2.Настоящее решение вступает в силу со дня подписания и подлежит официальному опубликованию в информационном бюллетене «Дмитриевский вестник».</w:t>
      </w:r>
    </w:p>
    <w:p w:rsidR="00D41F84" w:rsidRPr="00711F70" w:rsidRDefault="00D41F84" w:rsidP="00711F70">
      <w:pPr>
        <w:rPr>
          <w:sz w:val="20"/>
          <w:szCs w:val="20"/>
        </w:rPr>
      </w:pPr>
    </w:p>
    <w:p w:rsidR="00D41F84" w:rsidRPr="00711F70" w:rsidRDefault="00D41F84" w:rsidP="00711F70">
      <w:pPr>
        <w:jc w:val="both"/>
        <w:rPr>
          <w:sz w:val="20"/>
          <w:szCs w:val="20"/>
        </w:rPr>
      </w:pPr>
    </w:p>
    <w:p w:rsidR="00D41F84" w:rsidRPr="00711F70" w:rsidRDefault="00D41F84" w:rsidP="00711F70">
      <w:pPr>
        <w:jc w:val="both"/>
        <w:rPr>
          <w:sz w:val="20"/>
          <w:szCs w:val="20"/>
        </w:rPr>
      </w:pP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 xml:space="preserve"> Глава сельского поселения:                                      А.В.Тютин</w:t>
      </w:r>
    </w:p>
    <w:p w:rsidR="00D41F84" w:rsidRPr="00711F70" w:rsidRDefault="00D41F84" w:rsidP="00711F70">
      <w:pPr>
        <w:jc w:val="right"/>
        <w:rPr>
          <w:sz w:val="20"/>
          <w:szCs w:val="20"/>
        </w:rPr>
      </w:pPr>
    </w:p>
    <w:p w:rsidR="00D41F84" w:rsidRPr="00711F70" w:rsidRDefault="00D41F84" w:rsidP="00711F70">
      <w:pPr>
        <w:jc w:val="right"/>
        <w:rPr>
          <w:sz w:val="20"/>
          <w:szCs w:val="20"/>
        </w:rPr>
      </w:pPr>
    </w:p>
    <w:p w:rsidR="00D41F84" w:rsidRPr="00F04BBE" w:rsidRDefault="00D41F84" w:rsidP="00711F70">
      <w:pPr>
        <w:rPr>
          <w:sz w:val="28"/>
          <w:szCs w:val="28"/>
        </w:rPr>
      </w:pPr>
    </w:p>
    <w:p w:rsidR="00D41F84" w:rsidRPr="00F04BBE" w:rsidRDefault="00D41F84" w:rsidP="00711F70">
      <w:pPr>
        <w:jc w:val="right"/>
        <w:rPr>
          <w:sz w:val="20"/>
          <w:szCs w:val="20"/>
        </w:rPr>
      </w:pPr>
      <w:r w:rsidRPr="00F04BBE">
        <w:rPr>
          <w:sz w:val="20"/>
          <w:szCs w:val="20"/>
        </w:rPr>
        <w:t xml:space="preserve">Приложение </w:t>
      </w:r>
    </w:p>
    <w:p w:rsidR="00D41F84" w:rsidRPr="00F04BBE" w:rsidRDefault="00D41F84" w:rsidP="00711F70">
      <w:pPr>
        <w:jc w:val="right"/>
        <w:rPr>
          <w:sz w:val="20"/>
          <w:szCs w:val="20"/>
        </w:rPr>
      </w:pPr>
      <w:r w:rsidRPr="00F04BBE">
        <w:rPr>
          <w:sz w:val="20"/>
          <w:szCs w:val="20"/>
        </w:rPr>
        <w:t>к решению Совета депутатов</w:t>
      </w:r>
    </w:p>
    <w:p w:rsidR="00D41F84" w:rsidRPr="00F04BBE" w:rsidRDefault="00D41F84" w:rsidP="00711F70">
      <w:pPr>
        <w:jc w:val="right"/>
        <w:rPr>
          <w:sz w:val="20"/>
          <w:szCs w:val="20"/>
        </w:rPr>
      </w:pPr>
      <w:r w:rsidRPr="00F04BBE">
        <w:rPr>
          <w:sz w:val="20"/>
          <w:szCs w:val="20"/>
        </w:rPr>
        <w:t>Дмитриевского сельского поселения</w:t>
      </w:r>
    </w:p>
    <w:p w:rsidR="00D41F84" w:rsidRDefault="00D41F84" w:rsidP="00711F7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« »  апреля  2017 года № </w:t>
      </w:r>
    </w:p>
    <w:p w:rsidR="00D41F84" w:rsidRDefault="00D41F84" w:rsidP="00711F70">
      <w:pPr>
        <w:jc w:val="right"/>
        <w:rPr>
          <w:sz w:val="20"/>
          <w:szCs w:val="20"/>
        </w:rPr>
      </w:pPr>
    </w:p>
    <w:p w:rsidR="00D41F84" w:rsidRPr="00F04BBE" w:rsidRDefault="00D41F84" w:rsidP="00711F70">
      <w:pPr>
        <w:jc w:val="right"/>
        <w:rPr>
          <w:sz w:val="20"/>
          <w:szCs w:val="20"/>
        </w:rPr>
      </w:pPr>
    </w:p>
    <w:p w:rsidR="00D41F84" w:rsidRDefault="00D41F84" w:rsidP="00711F70">
      <w:pPr>
        <w:jc w:val="center"/>
        <w:rPr>
          <w:sz w:val="20"/>
          <w:szCs w:val="20"/>
        </w:rPr>
      </w:pPr>
      <w:r w:rsidRPr="00711F70">
        <w:rPr>
          <w:sz w:val="20"/>
          <w:szCs w:val="20"/>
        </w:rPr>
        <w:t>Отчёт об использовании бюджетных ассигнований резервного фонда администрации сельского поселения за 1 квартал 2017года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2"/>
        <w:gridCol w:w="2107"/>
        <w:gridCol w:w="2200"/>
      </w:tblGrid>
      <w:tr w:rsidR="00D41F84" w:rsidRPr="00711F70" w:rsidTr="00711F70">
        <w:trPr>
          <w:trHeight w:val="860"/>
        </w:trPr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Направление расходования средств</w:t>
            </w:r>
          </w:p>
        </w:tc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Утверждено</w:t>
            </w:r>
          </w:p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 xml:space="preserve"> на 1 квартал</w:t>
            </w:r>
          </w:p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2017 года</w:t>
            </w:r>
          </w:p>
        </w:tc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 xml:space="preserve">Исполнено за </w:t>
            </w:r>
          </w:p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1 квартал</w:t>
            </w:r>
          </w:p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 xml:space="preserve"> 2017 года</w:t>
            </w:r>
          </w:p>
        </w:tc>
      </w:tr>
      <w:tr w:rsidR="00D41F84" w:rsidRPr="00711F70" w:rsidTr="00711F70">
        <w:trPr>
          <w:trHeight w:val="302"/>
        </w:trPr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2000</w:t>
            </w:r>
          </w:p>
        </w:tc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593</w:t>
            </w:r>
          </w:p>
        </w:tc>
      </w:tr>
      <w:tr w:rsidR="00D41F84" w:rsidRPr="00711F70" w:rsidTr="00711F70">
        <w:trPr>
          <w:trHeight w:val="317"/>
        </w:trPr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ИТОГО</w:t>
            </w:r>
          </w:p>
        </w:tc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2000</w:t>
            </w:r>
          </w:p>
        </w:tc>
        <w:tc>
          <w:tcPr>
            <w:tcW w:w="0" w:type="auto"/>
          </w:tcPr>
          <w:p w:rsidR="00D41F84" w:rsidRPr="00711F70" w:rsidRDefault="00D41F84" w:rsidP="00711F70">
            <w:pPr>
              <w:jc w:val="center"/>
              <w:rPr>
                <w:sz w:val="20"/>
                <w:szCs w:val="20"/>
              </w:rPr>
            </w:pPr>
            <w:r w:rsidRPr="00711F70">
              <w:rPr>
                <w:sz w:val="20"/>
                <w:szCs w:val="20"/>
              </w:rPr>
              <w:t>593</w:t>
            </w:r>
          </w:p>
        </w:tc>
      </w:tr>
    </w:tbl>
    <w:p w:rsidR="00D41F84" w:rsidRDefault="00D41F84" w:rsidP="00711F70">
      <w:pPr>
        <w:jc w:val="center"/>
        <w:rPr>
          <w:sz w:val="28"/>
          <w:szCs w:val="28"/>
        </w:rPr>
      </w:pPr>
    </w:p>
    <w:p w:rsidR="00D41F84" w:rsidRPr="00F04BBE" w:rsidRDefault="00D41F84" w:rsidP="00711F70">
      <w:pPr>
        <w:jc w:val="center"/>
        <w:rPr>
          <w:sz w:val="28"/>
          <w:szCs w:val="28"/>
        </w:rPr>
      </w:pPr>
    </w:p>
    <w:p w:rsidR="00D41F84" w:rsidRDefault="00D41F84" w:rsidP="00711F70">
      <w:pPr>
        <w:tabs>
          <w:tab w:val="left" w:pos="2475"/>
        </w:tabs>
        <w:jc w:val="center"/>
      </w:pPr>
      <w:r>
        <w:t>_______________________________________________________________________________</w:t>
      </w:r>
    </w:p>
    <w:p w:rsidR="00D41F84" w:rsidRDefault="00D41F84" w:rsidP="00B00A49">
      <w:pPr>
        <w:tabs>
          <w:tab w:val="left" w:pos="2475"/>
        </w:tabs>
      </w:pPr>
    </w:p>
    <w:p w:rsidR="00D41F84" w:rsidRDefault="00D41F84" w:rsidP="00B00A49">
      <w:pPr>
        <w:tabs>
          <w:tab w:val="left" w:pos="2475"/>
        </w:tabs>
      </w:pPr>
    </w:p>
    <w:p w:rsidR="00D41F84" w:rsidRDefault="00D41F84" w:rsidP="00711F70">
      <w:pPr>
        <w:pStyle w:val="Title"/>
        <w:ind w:firstLine="709"/>
        <w:rPr>
          <w:b/>
          <w:bCs/>
          <w:sz w:val="20"/>
        </w:rPr>
      </w:pPr>
    </w:p>
    <w:p w:rsidR="00D41F84" w:rsidRDefault="00D41F84" w:rsidP="00711F70">
      <w:pPr>
        <w:pStyle w:val="Title"/>
        <w:ind w:firstLine="709"/>
        <w:rPr>
          <w:b/>
          <w:bCs/>
          <w:sz w:val="20"/>
        </w:rPr>
      </w:pPr>
    </w:p>
    <w:p w:rsidR="00D41F84" w:rsidRPr="00711F70" w:rsidRDefault="00D41F84" w:rsidP="00711F70">
      <w:pPr>
        <w:pStyle w:val="Title"/>
        <w:ind w:firstLine="709"/>
        <w:rPr>
          <w:b/>
          <w:bCs/>
          <w:sz w:val="20"/>
        </w:rPr>
      </w:pPr>
      <w:r w:rsidRPr="00711F70">
        <w:rPr>
          <w:b/>
          <w:bCs/>
          <w:sz w:val="20"/>
        </w:rPr>
        <w:t>РОССИЙСКАЯ ФЕДЕРАЦИЯ</w:t>
      </w:r>
    </w:p>
    <w:p w:rsidR="00D41F84" w:rsidRPr="00711F70" w:rsidRDefault="00D41F84" w:rsidP="00711F70">
      <w:pPr>
        <w:pStyle w:val="Subtitle"/>
        <w:ind w:firstLine="709"/>
        <w:rPr>
          <w:rFonts w:ascii="Times New Roman" w:hAnsi="Times New Roman"/>
          <w:b/>
          <w:bCs/>
          <w:sz w:val="20"/>
        </w:rPr>
      </w:pPr>
      <w:r w:rsidRPr="00711F70">
        <w:rPr>
          <w:rFonts w:ascii="Times New Roman" w:hAnsi="Times New Roman"/>
          <w:b/>
          <w:bCs/>
          <w:sz w:val="20"/>
        </w:rPr>
        <w:t>КОСТРОМСКАЯ ОБЛАСТЬ</w:t>
      </w:r>
    </w:p>
    <w:p w:rsidR="00D41F84" w:rsidRPr="00711F70" w:rsidRDefault="00D41F84" w:rsidP="00711F70">
      <w:pPr>
        <w:pStyle w:val="Subtitle"/>
        <w:ind w:firstLine="709"/>
        <w:rPr>
          <w:rFonts w:ascii="Times New Roman" w:hAnsi="Times New Roman"/>
          <w:b/>
          <w:sz w:val="20"/>
        </w:rPr>
      </w:pPr>
      <w:r w:rsidRPr="00711F70">
        <w:rPr>
          <w:rFonts w:ascii="Times New Roman" w:hAnsi="Times New Roman"/>
          <w:b/>
          <w:sz w:val="20"/>
        </w:rPr>
        <w:t>ГАЛИЧСКИЙ МУНИЦИПАЛЬНЫЙ РАЙОН</w:t>
      </w:r>
    </w:p>
    <w:p w:rsidR="00D41F84" w:rsidRPr="00711F70" w:rsidRDefault="00D41F84" w:rsidP="00711F70">
      <w:pPr>
        <w:ind w:firstLine="709"/>
        <w:jc w:val="both"/>
        <w:rPr>
          <w:b/>
          <w:bCs/>
          <w:iCs/>
          <w:sz w:val="20"/>
          <w:szCs w:val="20"/>
        </w:rPr>
      </w:pPr>
    </w:p>
    <w:p w:rsidR="00D41F84" w:rsidRPr="00711F70" w:rsidRDefault="00D41F84" w:rsidP="00711F70">
      <w:pPr>
        <w:ind w:firstLine="709"/>
        <w:jc w:val="center"/>
        <w:rPr>
          <w:b/>
          <w:spacing w:val="20"/>
          <w:sz w:val="20"/>
          <w:szCs w:val="20"/>
        </w:rPr>
      </w:pPr>
      <w:r w:rsidRPr="00711F70">
        <w:rPr>
          <w:b/>
          <w:spacing w:val="20"/>
          <w:sz w:val="20"/>
          <w:szCs w:val="20"/>
        </w:rPr>
        <w:pict>
          <v:shape id="_x0000_i1028" type="#_x0000_t75" style="width:36.75pt;height:43.5pt">
            <v:imagedata r:id="rId5" o:title="" chromakey="#ebebeb" gain="112993f" blacklevel="-5898f"/>
          </v:shape>
        </w:pict>
      </w:r>
    </w:p>
    <w:p w:rsidR="00D41F84" w:rsidRPr="00711F70" w:rsidRDefault="00D41F84" w:rsidP="00711F70">
      <w:pPr>
        <w:ind w:firstLine="709"/>
        <w:jc w:val="center"/>
        <w:rPr>
          <w:rFonts w:ascii="Book Antiqua" w:hAnsi="Book Antiqua" w:cs="Book Antiqua"/>
          <w:b/>
          <w:bCs/>
          <w:i/>
          <w:iCs/>
          <w:sz w:val="20"/>
          <w:szCs w:val="20"/>
        </w:rPr>
      </w:pPr>
    </w:p>
    <w:p w:rsidR="00D41F84" w:rsidRPr="00711F70" w:rsidRDefault="00D41F84" w:rsidP="00711F70">
      <w:pPr>
        <w:pStyle w:val="Subtitle"/>
        <w:ind w:firstLine="709"/>
        <w:rPr>
          <w:rFonts w:ascii="Times New Roman" w:hAnsi="Times New Roman"/>
          <w:b/>
          <w:sz w:val="20"/>
        </w:rPr>
      </w:pPr>
      <w:r w:rsidRPr="00711F70">
        <w:rPr>
          <w:rFonts w:ascii="Times New Roman" w:hAnsi="Times New Roman"/>
          <w:b/>
          <w:sz w:val="20"/>
        </w:rPr>
        <w:t xml:space="preserve">СОВЕТ ДЕПУТАТОВ </w:t>
      </w:r>
    </w:p>
    <w:p w:rsidR="00D41F84" w:rsidRPr="00106F25" w:rsidRDefault="00D41F84" w:rsidP="00106F25">
      <w:pPr>
        <w:pStyle w:val="Subtitle"/>
        <w:ind w:firstLine="709"/>
        <w:rPr>
          <w:rFonts w:ascii="Times New Roman" w:hAnsi="Times New Roman"/>
          <w:b/>
          <w:sz w:val="20"/>
        </w:rPr>
      </w:pPr>
      <w:r w:rsidRPr="00106F25">
        <w:rPr>
          <w:rFonts w:ascii="Times New Roman" w:hAnsi="Times New Roman"/>
          <w:b/>
          <w:sz w:val="20"/>
        </w:rPr>
        <w:t>ДМИТРИЕВСКОГО СЕЛЬСКОГО ПОСЕЛЕНИЯ</w:t>
      </w:r>
    </w:p>
    <w:p w:rsidR="00D41F84" w:rsidRPr="00711F70" w:rsidRDefault="00D41F84" w:rsidP="00711F70">
      <w:pPr>
        <w:ind w:firstLine="709"/>
        <w:jc w:val="both"/>
        <w:rPr>
          <w:b/>
          <w:bCs/>
          <w:sz w:val="20"/>
          <w:szCs w:val="20"/>
        </w:rPr>
      </w:pPr>
    </w:p>
    <w:p w:rsidR="00D41F84" w:rsidRPr="00711F70" w:rsidRDefault="00D41F84" w:rsidP="00711F70">
      <w:pPr>
        <w:ind w:firstLine="709"/>
        <w:jc w:val="center"/>
        <w:rPr>
          <w:b/>
          <w:bCs/>
          <w:sz w:val="20"/>
          <w:szCs w:val="20"/>
        </w:rPr>
      </w:pPr>
      <w:r w:rsidRPr="00711F70">
        <w:rPr>
          <w:b/>
          <w:bCs/>
          <w:sz w:val="20"/>
          <w:szCs w:val="20"/>
        </w:rPr>
        <w:t>Р Е Ш Е Н И Е</w:t>
      </w: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>от « 28 » апреля  2017 года  №  91</w:t>
      </w:r>
    </w:p>
    <w:p w:rsidR="00D41F84" w:rsidRPr="00711F70" w:rsidRDefault="00D41F84" w:rsidP="00711F70">
      <w:pPr>
        <w:jc w:val="both"/>
        <w:rPr>
          <w:sz w:val="20"/>
          <w:szCs w:val="20"/>
        </w:rPr>
      </w:pP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>О внесении изменений в решение</w:t>
      </w: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 xml:space="preserve">Совета депутатов Дмитриевского </w:t>
      </w: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>сельского поселения</w:t>
      </w:r>
    </w:p>
    <w:p w:rsidR="00D41F84" w:rsidRPr="00711F70" w:rsidRDefault="00D41F84" w:rsidP="00711F70">
      <w:pPr>
        <w:tabs>
          <w:tab w:val="left" w:pos="709"/>
        </w:tabs>
        <w:jc w:val="both"/>
        <w:rPr>
          <w:sz w:val="20"/>
          <w:szCs w:val="20"/>
        </w:rPr>
      </w:pPr>
      <w:r w:rsidRPr="00711F70">
        <w:rPr>
          <w:sz w:val="20"/>
          <w:szCs w:val="20"/>
        </w:rPr>
        <w:t>от 10 ноября 2016 года № 64</w:t>
      </w: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  <w:r w:rsidRPr="00711F70">
        <w:rPr>
          <w:sz w:val="20"/>
          <w:szCs w:val="20"/>
        </w:rPr>
        <w:t xml:space="preserve">В целях приведения нормативного правового акта сельского поселения в соответствие с действующим законодательством, Совет депутатов сельского поселения </w:t>
      </w:r>
    </w:p>
    <w:p w:rsidR="00D41F84" w:rsidRPr="00711F70" w:rsidRDefault="00D41F84" w:rsidP="00711F70">
      <w:pPr>
        <w:ind w:firstLine="709"/>
        <w:jc w:val="both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РЕШИЛ:</w:t>
      </w: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1. Внести в решение Совета депутатов Дмитриевского сельского поселения от 10 ноября 2016 года № 64 «Об установлении земельного налога на территории Дмитриевского сельского поселения Галичского муниципального района Костромской области» следующие изменения:</w:t>
      </w: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  <w:r w:rsidRPr="00711F70">
        <w:rPr>
          <w:sz w:val="20"/>
          <w:szCs w:val="20"/>
        </w:rPr>
        <w:t xml:space="preserve">1.1 пункт 7 и пункт 8 – исключить. </w:t>
      </w:r>
    </w:p>
    <w:p w:rsidR="00D41F84" w:rsidRPr="00711F70" w:rsidRDefault="00D41F84" w:rsidP="00711F70">
      <w:pPr>
        <w:ind w:firstLine="708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2. Настоящее решение подлежит опубликованию.</w:t>
      </w:r>
    </w:p>
    <w:p w:rsidR="00D41F84" w:rsidRPr="00711F70" w:rsidRDefault="00D41F84" w:rsidP="00711F70">
      <w:pPr>
        <w:tabs>
          <w:tab w:val="left" w:pos="720"/>
        </w:tabs>
        <w:ind w:firstLine="720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3. Настоящее решение вступает в силу не раньше чем через месяц со дня опубликования, не ранее 1-го числа очередного налогового периода по соответствующему налогу.</w:t>
      </w: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</w:p>
    <w:p w:rsidR="00D41F84" w:rsidRPr="00711F70" w:rsidRDefault="00D41F84" w:rsidP="00711F70">
      <w:pPr>
        <w:ind w:firstLine="709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Глава сельского поселения                                                        А.В.Тютин</w:t>
      </w:r>
    </w:p>
    <w:p w:rsidR="00D41F84" w:rsidRPr="00711F70" w:rsidRDefault="00D41F84" w:rsidP="00B00A49">
      <w:pPr>
        <w:tabs>
          <w:tab w:val="left" w:pos="2475"/>
        </w:tabs>
        <w:rPr>
          <w:sz w:val="20"/>
          <w:szCs w:val="20"/>
        </w:rPr>
      </w:pPr>
    </w:p>
    <w:p w:rsidR="00D41F84" w:rsidRDefault="00D41F84" w:rsidP="00711F70">
      <w:pPr>
        <w:tabs>
          <w:tab w:val="left" w:pos="2475"/>
        </w:tabs>
        <w:jc w:val="center"/>
      </w:pPr>
      <w:r>
        <w:t>___________________________________________________________________________</w:t>
      </w:r>
    </w:p>
    <w:p w:rsidR="00D41F84" w:rsidRDefault="00D41F84" w:rsidP="00B00A49">
      <w:pPr>
        <w:tabs>
          <w:tab w:val="left" w:pos="2475"/>
        </w:tabs>
      </w:pPr>
    </w:p>
    <w:p w:rsidR="00D41F84" w:rsidRPr="00711F70" w:rsidRDefault="00D41F84" w:rsidP="00711F70">
      <w:pPr>
        <w:jc w:val="center"/>
        <w:rPr>
          <w:b/>
          <w:bCs/>
          <w:sz w:val="20"/>
          <w:szCs w:val="20"/>
        </w:rPr>
      </w:pPr>
      <w:r w:rsidRPr="00711F70">
        <w:rPr>
          <w:b/>
          <w:bCs/>
          <w:sz w:val="20"/>
          <w:szCs w:val="20"/>
        </w:rPr>
        <w:t>РОССИЙСКАЯ ФЕДЕРАЦИЯ</w:t>
      </w:r>
    </w:p>
    <w:p w:rsidR="00D41F84" w:rsidRPr="00711F70" w:rsidRDefault="00D41F84" w:rsidP="00711F70">
      <w:pPr>
        <w:jc w:val="center"/>
        <w:rPr>
          <w:b/>
          <w:bCs/>
          <w:sz w:val="20"/>
          <w:szCs w:val="20"/>
        </w:rPr>
      </w:pPr>
      <w:r w:rsidRPr="00711F70">
        <w:rPr>
          <w:b/>
          <w:bCs/>
          <w:sz w:val="20"/>
          <w:szCs w:val="20"/>
        </w:rPr>
        <w:t>КОСТРОМСКАЯ ОБЛАСТЬ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  <w:r w:rsidRPr="00711F70">
        <w:rPr>
          <w:b/>
          <w:bCs/>
          <w:sz w:val="20"/>
          <w:szCs w:val="20"/>
        </w:rPr>
        <w:t>ГАЛИЧСКИЙ МУНИЦИПАЛЬНЫЙ РАЙОН</w:t>
      </w:r>
    </w:p>
    <w:p w:rsidR="00D41F84" w:rsidRPr="00711F70" w:rsidRDefault="00D41F84" w:rsidP="00711F70">
      <w:pPr>
        <w:jc w:val="center"/>
        <w:rPr>
          <w:b/>
          <w:bCs/>
          <w:spacing w:val="20"/>
          <w:sz w:val="20"/>
          <w:szCs w:val="20"/>
        </w:rPr>
      </w:pPr>
    </w:p>
    <w:p w:rsidR="00D41F84" w:rsidRPr="00711F70" w:rsidRDefault="00D41F84" w:rsidP="00711F70">
      <w:pPr>
        <w:jc w:val="center"/>
        <w:rPr>
          <w:rFonts w:ascii="Tahoma" w:hAnsi="Tahoma" w:cs="Tahoma"/>
          <w:b/>
          <w:spacing w:val="20"/>
          <w:sz w:val="20"/>
          <w:szCs w:val="20"/>
        </w:rPr>
      </w:pPr>
      <w:r w:rsidRPr="00711F70">
        <w:rPr>
          <w:rFonts w:ascii="Tahoma" w:hAnsi="Tahoma" w:cs="Tahoma"/>
          <w:b/>
          <w:spacing w:val="20"/>
          <w:sz w:val="20"/>
          <w:szCs w:val="20"/>
        </w:rPr>
        <w:object w:dxaOrig="4199" w:dyaOrig="5196">
          <v:shape id="_x0000_i1029" type="#_x0000_t75" style="width:37.5pt;height:44.25pt" o:ole="">
            <v:imagedata r:id="rId5" o:title="" chromakey="#ebebeb" gain="112993f" blacklevel="-5898f"/>
          </v:shape>
          <o:OLEObject Type="Embed" ProgID="Unknown" ShapeID="_x0000_i1029" DrawAspect="Content" ObjectID="_1557646962" r:id="rId9"/>
        </w:object>
      </w:r>
    </w:p>
    <w:p w:rsidR="00D41F84" w:rsidRPr="00711F70" w:rsidRDefault="00D41F84" w:rsidP="00711F70">
      <w:pPr>
        <w:rPr>
          <w:b/>
          <w:bCs/>
          <w:spacing w:val="20"/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bCs/>
          <w:spacing w:val="20"/>
          <w:sz w:val="20"/>
          <w:szCs w:val="20"/>
        </w:rPr>
      </w:pPr>
      <w:r w:rsidRPr="00711F70">
        <w:rPr>
          <w:b/>
          <w:bCs/>
          <w:spacing w:val="20"/>
          <w:sz w:val="20"/>
          <w:szCs w:val="20"/>
        </w:rPr>
        <w:t>СОВЕТ ДЕПУТАТОВ</w:t>
      </w:r>
    </w:p>
    <w:p w:rsidR="00D41F84" w:rsidRPr="00711F70" w:rsidRDefault="00D41F84" w:rsidP="00711F70">
      <w:pPr>
        <w:jc w:val="center"/>
        <w:rPr>
          <w:b/>
          <w:bCs/>
          <w:spacing w:val="20"/>
          <w:sz w:val="20"/>
          <w:szCs w:val="20"/>
        </w:rPr>
      </w:pPr>
      <w:r w:rsidRPr="00711F70">
        <w:rPr>
          <w:b/>
          <w:bCs/>
          <w:spacing w:val="20"/>
          <w:sz w:val="20"/>
          <w:szCs w:val="20"/>
        </w:rPr>
        <w:t>ДМИТРИЕВСКОГО СЕЛЬСКОГО ПОСЕЛЕНИЯ</w:t>
      </w:r>
    </w:p>
    <w:p w:rsidR="00D41F84" w:rsidRPr="00711F70" w:rsidRDefault="00D41F84" w:rsidP="00711F70">
      <w:pPr>
        <w:jc w:val="center"/>
        <w:rPr>
          <w:b/>
          <w:bCs/>
          <w:i/>
          <w:iCs/>
          <w:spacing w:val="20"/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bCs/>
          <w:spacing w:val="20"/>
          <w:sz w:val="20"/>
          <w:szCs w:val="20"/>
        </w:rPr>
      </w:pPr>
      <w:r w:rsidRPr="00711F70">
        <w:rPr>
          <w:b/>
          <w:bCs/>
          <w:spacing w:val="20"/>
          <w:sz w:val="20"/>
          <w:szCs w:val="20"/>
        </w:rPr>
        <w:t>Р Е Ш Е Н И Е</w:t>
      </w:r>
    </w:p>
    <w:p w:rsidR="00D41F84" w:rsidRPr="00711F70" w:rsidRDefault="00D41F84" w:rsidP="00711F70">
      <w:pPr>
        <w:jc w:val="center"/>
        <w:rPr>
          <w:b/>
          <w:bCs/>
          <w:i/>
          <w:iCs/>
          <w:spacing w:val="20"/>
          <w:sz w:val="20"/>
          <w:szCs w:val="20"/>
        </w:rPr>
      </w:pPr>
    </w:p>
    <w:p w:rsidR="00D41F84" w:rsidRPr="00711F70" w:rsidRDefault="00D41F84" w:rsidP="00711F70">
      <w:pPr>
        <w:rPr>
          <w:spacing w:val="20"/>
          <w:sz w:val="20"/>
          <w:szCs w:val="20"/>
        </w:rPr>
      </w:pP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>от « 28 » апреля  2017 года  № 92</w:t>
      </w:r>
    </w:p>
    <w:p w:rsidR="00D41F84" w:rsidRPr="00711F70" w:rsidRDefault="00D41F84" w:rsidP="00711F70">
      <w:pPr>
        <w:rPr>
          <w:sz w:val="20"/>
          <w:szCs w:val="20"/>
        </w:rPr>
      </w:pP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 xml:space="preserve">О внесении изменений в решение 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Совета депутатов Дмитриевского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сельского поселения от 25.06.2012 года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№ 131 «Об утверждении Правил благоустройства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и обеспечения чистоты на территории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населенных пунктов Дмитриевского сельского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поселения Галичского  муниципального района</w:t>
      </w:r>
    </w:p>
    <w:p w:rsidR="00D41F84" w:rsidRPr="00711F70" w:rsidRDefault="00D41F84" w:rsidP="00711F70">
      <w:pPr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Костромской области»</w:t>
      </w:r>
    </w:p>
    <w:p w:rsidR="00D41F84" w:rsidRPr="00711F70" w:rsidRDefault="00D41F84" w:rsidP="00711F70">
      <w:pPr>
        <w:jc w:val="center"/>
        <w:rPr>
          <w:color w:val="000000"/>
          <w:sz w:val="20"/>
          <w:szCs w:val="20"/>
        </w:rPr>
      </w:pPr>
    </w:p>
    <w:p w:rsidR="00D41F84" w:rsidRPr="00106F25" w:rsidRDefault="00D41F84" w:rsidP="00106F25">
      <w:pPr>
        <w:tabs>
          <w:tab w:val="left" w:pos="912"/>
        </w:tabs>
        <w:ind w:firstLine="720"/>
        <w:jc w:val="both"/>
        <w:rPr>
          <w:sz w:val="20"/>
          <w:szCs w:val="20"/>
        </w:rPr>
      </w:pPr>
      <w:r w:rsidRPr="00711F70">
        <w:rPr>
          <w:color w:val="000000"/>
          <w:sz w:val="20"/>
          <w:szCs w:val="20"/>
        </w:rPr>
        <w:t xml:space="preserve">В соответствии с Федеральными законами от 10 января 2002 года № 7-ФЗ «Об охране окружающей среды», от 30 марта 1999 года № 52-ФЗ «О санитарно-эпидемиологическом благополучии населения», от 24 июня 1998 года №89-ФЗ «Об отходах производства и потребления», от 06 октября  2003 года «131-ФЗ «Об общих принципах организации местного самоуправления в Российской Федерации», Уставом  муниципального образования Дмитриевское сельское поселение Галичского муниципального района Костромской области, Совет депутатов Дмитриевского сельского поселения </w:t>
      </w:r>
      <w:r w:rsidRPr="00711F70">
        <w:rPr>
          <w:sz w:val="20"/>
          <w:szCs w:val="20"/>
        </w:rPr>
        <w:t>в целях приведения муниципального нормативного правового акта в соответствие с действующим законодательством</w:t>
      </w:r>
    </w:p>
    <w:p w:rsidR="00D41F84" w:rsidRPr="00711F70" w:rsidRDefault="00D41F84" w:rsidP="00711F70">
      <w:pPr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Р Е Ш И Л :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 Внести в Правила благоустройства и обеспечения чистоты на территории населенных пунктов Дмитриевского сельского поселения Галичского муниципального района Костромской области, утвержденные решением Совета депутатов сельского поселения от 25 июня 2012 года № 131 (в ред. решения Совета депутатов от 08 августа 2013 года № 140, от 16 сентября 2013 года № 203), следующие изменения и дополнения: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1.1. Изложить ч.2 ст.2 Правил благоустройства в следующей редакции: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 xml:space="preserve">- Границы уборки территорий определяются границами земельного участка на основании документов, подтверждающих право собственности, владения, пользования земельным участком. 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1.2. Исключить части 4-17 статьи 3 Правил благоустройства.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 xml:space="preserve">1.3. Изложить пункт 2 и пункт 3 части 18 статьи 3 Правил благоустройства в следующей редакции: 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2) разводить костры на площадях зеленых насаждений.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3) выливать жидкие и выбрасывать твердые бытовые отходы на придомовых территориях.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1.4. Исключить в пункте 1 части 3 статьи 4 Правил благоустройства, слова «иные объекты».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1.5. Исключить в пункте 3 части 1 статьи 6 Правил благоустройства, слова «аналогичные элементы».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1.6.  Исключить статьи 10, 11 из Правил благоустройства.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1.7. Заменить в части 1 статьи 13 Правил благоустройства: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- словосочетание «объектов городского благоустройства» на словосочетание «объектов благоустройства населенных пунктов»;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 xml:space="preserve">- слово «города» на слово «населенных пунктов». 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1.8. Исключить пункт 1 части 16 статьи 14 Правил благоустройства, из пункта 2 части 16 ст.14 исключить слова «аналогичные сооружения».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sz w:val="20"/>
          <w:szCs w:val="20"/>
        </w:rPr>
        <w:t>2. Контроль за исполнением настоящего решения оставляю за заместителем Главы администрации сельского поселения Разгуляевой Л.С.</w:t>
      </w:r>
    </w:p>
    <w:p w:rsidR="00D41F84" w:rsidRPr="00711F70" w:rsidRDefault="00D41F84" w:rsidP="00711F70">
      <w:pPr>
        <w:ind w:firstLine="720"/>
        <w:jc w:val="both"/>
        <w:rPr>
          <w:color w:val="000000"/>
          <w:sz w:val="20"/>
          <w:szCs w:val="20"/>
        </w:rPr>
      </w:pPr>
      <w:r w:rsidRPr="00711F70">
        <w:rPr>
          <w:color w:val="000000"/>
          <w:sz w:val="20"/>
          <w:szCs w:val="20"/>
        </w:rPr>
        <w:t>3. Настоящее решение вступает в законную силу со дня его официального опубликования (обнародования).</w:t>
      </w:r>
    </w:p>
    <w:p w:rsidR="00D41F84" w:rsidRPr="00711F70" w:rsidRDefault="00D41F84" w:rsidP="00711F70">
      <w:pPr>
        <w:pStyle w:val="NormalWeb"/>
        <w:jc w:val="both"/>
        <w:rPr>
          <w:sz w:val="20"/>
          <w:szCs w:val="20"/>
        </w:rPr>
      </w:pPr>
      <w:r>
        <w:rPr>
          <w:sz w:val="20"/>
          <w:szCs w:val="20"/>
        </w:rPr>
        <w:t>Гл</w:t>
      </w:r>
      <w:r w:rsidRPr="00711F70">
        <w:rPr>
          <w:sz w:val="20"/>
          <w:szCs w:val="20"/>
        </w:rPr>
        <w:t xml:space="preserve">ава  сельского поселения                                                                                      А.В.Тютин 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</w:t>
      </w:r>
    </w:p>
    <w:p w:rsidR="00D41F84" w:rsidRPr="00711F70" w:rsidRDefault="00D41F84" w:rsidP="00B00A49">
      <w:pPr>
        <w:tabs>
          <w:tab w:val="left" w:pos="2475"/>
        </w:tabs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rFonts w:ascii="Book Antiqua" w:hAnsi="Book Antiqua"/>
          <w:b/>
          <w:i/>
          <w:sz w:val="20"/>
          <w:szCs w:val="20"/>
        </w:rPr>
      </w:pPr>
      <w:r w:rsidRPr="00711F70">
        <w:rPr>
          <w:rFonts w:ascii="Tahoma" w:hAnsi="Tahoma" w:cs="Tahoma"/>
          <w:spacing w:val="20"/>
          <w:sz w:val="20"/>
          <w:szCs w:val="20"/>
        </w:rPr>
        <w:object w:dxaOrig="4199" w:dyaOrig="5196">
          <v:shape id="_x0000_i1030" type="#_x0000_t75" style="width:39.75pt;height:44.25pt" o:ole="">
            <v:imagedata r:id="rId5" o:title="" chromakey="#ebebeb" gain="112993f" blacklevel="-5898f"/>
          </v:shape>
          <o:OLEObject Type="Embed" ProgID="Unknown" ShapeID="_x0000_i1030" DrawAspect="Content" ObjectID="_1557646963" r:id="rId10"/>
        </w:object>
      </w: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АДМИНИСТРАЦИЯ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ДМИТРИЕВСКОГО СЕЛЬСКОГО ПОСЕЛЕНИЯ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ГАЛИЧСКОГО МУНИЦИПАЛЬНОГО РАЙОНА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КОСТРОМСКОЙ ОБЛАСТИ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ПОСТАНОВЛЕНИЕ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sz w:val="20"/>
          <w:szCs w:val="20"/>
        </w:rPr>
      </w:pPr>
      <w:r w:rsidRPr="00711F70">
        <w:rPr>
          <w:sz w:val="20"/>
          <w:szCs w:val="20"/>
        </w:rPr>
        <w:t>от « 21 » апреля 2017года № 22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sz w:val="20"/>
          <w:szCs w:val="20"/>
        </w:rPr>
      </w:pPr>
      <w:r w:rsidRPr="00711F70">
        <w:rPr>
          <w:sz w:val="20"/>
          <w:szCs w:val="20"/>
        </w:rPr>
        <w:t>д. Дмитриевское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 xml:space="preserve">Об утверждении отчета об исполнении бюджета сельского поселения 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  <w:r w:rsidRPr="00711F70">
        <w:rPr>
          <w:b/>
          <w:sz w:val="20"/>
          <w:szCs w:val="20"/>
        </w:rPr>
        <w:t>за 1 квартал 2017 года</w:t>
      </w:r>
    </w:p>
    <w:p w:rsidR="00D41F84" w:rsidRPr="00711F70" w:rsidRDefault="00D41F84" w:rsidP="00711F70">
      <w:pPr>
        <w:jc w:val="center"/>
        <w:rPr>
          <w:sz w:val="20"/>
          <w:szCs w:val="20"/>
        </w:rPr>
      </w:pPr>
    </w:p>
    <w:p w:rsidR="00D41F84" w:rsidRPr="00711F70" w:rsidRDefault="00D41F84" w:rsidP="00711F70">
      <w:pPr>
        <w:ind w:firstLine="708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В целях исполнения статьи 264.2 Бюджетного кодекса Российской Федерации,</w:t>
      </w:r>
    </w:p>
    <w:p w:rsidR="00D41F84" w:rsidRPr="00711F70" w:rsidRDefault="00D41F84" w:rsidP="00711F70">
      <w:pPr>
        <w:jc w:val="both"/>
        <w:rPr>
          <w:sz w:val="20"/>
          <w:szCs w:val="20"/>
        </w:rPr>
      </w:pPr>
      <w:r w:rsidRPr="00711F70">
        <w:rPr>
          <w:sz w:val="20"/>
          <w:szCs w:val="20"/>
        </w:rPr>
        <w:t>ПОСТАНОВЛЯЮ:</w:t>
      </w:r>
    </w:p>
    <w:p w:rsidR="00D41F84" w:rsidRPr="00711F70" w:rsidRDefault="00D41F84" w:rsidP="00711F70">
      <w:pPr>
        <w:ind w:firstLine="708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1. Утвердить прилагаемый отчет об исполнении бюджета сельского поселения за 1 квартал 2017 года.</w:t>
      </w:r>
    </w:p>
    <w:p w:rsidR="00D41F84" w:rsidRPr="00711F70" w:rsidRDefault="00D41F84" w:rsidP="00711F70">
      <w:pPr>
        <w:ind w:firstLine="720"/>
        <w:jc w:val="both"/>
        <w:rPr>
          <w:sz w:val="20"/>
          <w:szCs w:val="20"/>
        </w:rPr>
      </w:pPr>
      <w:r w:rsidRPr="00711F70">
        <w:rPr>
          <w:sz w:val="20"/>
          <w:szCs w:val="20"/>
        </w:rPr>
        <w:t>2. Настоящее постановление вступает в силу со дня подписания и подлежит официальному опубликованию.</w:t>
      </w:r>
    </w:p>
    <w:p w:rsidR="00D41F84" w:rsidRPr="00711F70" w:rsidRDefault="00D41F84" w:rsidP="00711F70">
      <w:pPr>
        <w:ind w:left="300"/>
        <w:rPr>
          <w:sz w:val="20"/>
          <w:szCs w:val="20"/>
        </w:rPr>
      </w:pPr>
    </w:p>
    <w:p w:rsidR="00D41F84" w:rsidRPr="00711F70" w:rsidRDefault="00D41F84" w:rsidP="00711F70">
      <w:pPr>
        <w:rPr>
          <w:sz w:val="20"/>
          <w:szCs w:val="20"/>
        </w:rPr>
      </w:pPr>
      <w:r w:rsidRPr="00711F70">
        <w:rPr>
          <w:sz w:val="20"/>
          <w:szCs w:val="20"/>
        </w:rPr>
        <w:t>Глава  сельского поселения:                      А. В. Тютин</w:t>
      </w:r>
    </w:p>
    <w:p w:rsidR="00D41F84" w:rsidRPr="00711F70" w:rsidRDefault="00D41F84" w:rsidP="00711F70">
      <w:pPr>
        <w:jc w:val="center"/>
        <w:rPr>
          <w:b/>
          <w:sz w:val="20"/>
          <w:szCs w:val="20"/>
        </w:rPr>
      </w:pPr>
    </w:p>
    <w:tbl>
      <w:tblPr>
        <w:tblW w:w="99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110"/>
        <w:gridCol w:w="655"/>
        <w:gridCol w:w="1625"/>
        <w:gridCol w:w="1200"/>
        <w:gridCol w:w="1200"/>
        <w:gridCol w:w="1200"/>
      </w:tblGrid>
      <w:tr w:rsidR="00D41F84" w:rsidRPr="00106F25" w:rsidTr="00617EC4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999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106F2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b/>
                <w:bCs/>
                <w:color w:val="000000"/>
                <w:sz w:val="20"/>
                <w:szCs w:val="20"/>
              </w:rPr>
              <w:t>3. Источники финансирования дефицита бюджета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1306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6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 xml:space="preserve">Источники финансирования дефицита бюджета - ВСЕГО </w:t>
            </w:r>
          </w:p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65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898 093,00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-1 827 571,82</w:t>
            </w:r>
          </w:p>
        </w:tc>
        <w:tc>
          <w:tcPr>
            <w:tcW w:w="12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2 725 664,82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 xml:space="preserve">источники внутреннего финансирования бюджета </w:t>
            </w:r>
          </w:p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000 01020000000000000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000 01020000000000700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000 01020000100000710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472 370,00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 xml:space="preserve">источники внешнего финансирования бюджета </w:t>
            </w:r>
          </w:p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000 01000000000000000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425 723,00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-1 827 571,82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2 253 294,82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000 01050000000000000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425 723,00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-1 827 571,82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2 253 294,82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000 01050000000000500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-16 127 089,00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-5 597 992,81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000 01050200000000500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-16 127 089,00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-5 597 992,81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000 01050201000000510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-16 127 089,00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-5 597 992,81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000 01050201100000510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-16 127 089,00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-5 597 992,81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000 01050000000000600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16 552 812,00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3 770 420,99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000 01050200000000600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16 552 812,00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3 770 420,99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000 01050201000000610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16 552 812,00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3 770 420,99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000 01050201100000610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16 552 812,00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3 770 420,99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Увеличение финансовых активов, являющихся иными источниками внутреннего финансирования дефицитов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000 01060000000000500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Уменьшение финансовых активов, являющихся иными источниками внутреннего финансирования дефицитов бюджетов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000 01060000000000600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Глава администрации сельского поселения</w:t>
            </w: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Тютин Андрей Владимирович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Расшифровка подписи руководителя финансово-экономической службы</w:t>
            </w: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D41F84" w:rsidRPr="00106F25" w:rsidTr="00106F25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Главный бухгалтер</w:t>
            </w: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Власова Светлана Сергеевна</w:t>
            </w:r>
          </w:p>
        </w:tc>
      </w:tr>
      <w:tr w:rsidR="00D41F84" w:rsidRPr="00106F25" w:rsidTr="00106F2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D41F84" w:rsidRPr="00106F25" w:rsidTr="00711F70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06F25">
              <w:rPr>
                <w:color w:val="000000"/>
                <w:sz w:val="20"/>
                <w:szCs w:val="20"/>
              </w:rPr>
              <w:t>21 апреля  2017 г.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41F84" w:rsidRPr="00106F25" w:rsidRDefault="00D41F84" w:rsidP="00711F70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:rsidR="00D41F84" w:rsidRPr="00711F70" w:rsidRDefault="00D41F84" w:rsidP="00711F70">
      <w:pPr>
        <w:pStyle w:val="Title"/>
        <w:tabs>
          <w:tab w:val="left" w:pos="5940"/>
        </w:tabs>
        <w:rPr>
          <w:sz w:val="20"/>
        </w:rPr>
      </w:pPr>
    </w:p>
    <w:p w:rsidR="00D41F84" w:rsidRPr="00711F70" w:rsidRDefault="00D41F84" w:rsidP="00106F2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</w:t>
      </w:r>
    </w:p>
    <w:p w:rsidR="00D41F84" w:rsidRDefault="00D41F84" w:rsidP="00397501">
      <w:pPr>
        <w:rPr>
          <w:b/>
          <w:sz w:val="20"/>
          <w:szCs w:val="20"/>
        </w:rPr>
      </w:pPr>
    </w:p>
    <w:p w:rsidR="00D41F84" w:rsidRPr="00106F25" w:rsidRDefault="00D41F84" w:rsidP="00106F25">
      <w:pPr>
        <w:jc w:val="center"/>
        <w:rPr>
          <w:sz w:val="20"/>
          <w:szCs w:val="20"/>
        </w:rPr>
      </w:pPr>
      <w:r w:rsidRPr="00106F25">
        <w:rPr>
          <w:sz w:val="20"/>
          <w:szCs w:val="20"/>
        </w:rPr>
        <w:object w:dxaOrig="4199" w:dyaOrig="5196">
          <v:shape id="_x0000_i1031" type="#_x0000_t75" style="width:37.5pt;height:44.25pt" o:ole="">
            <v:imagedata r:id="rId5" o:title="" chromakey="#ebebeb" gain="112993f" blacklevel="-5898f"/>
          </v:shape>
          <o:OLEObject Type="Embed" ProgID="Unknown" ShapeID="_x0000_i1031" DrawAspect="Content" ObjectID="_1557646964" r:id="rId11"/>
        </w:object>
      </w:r>
    </w:p>
    <w:p w:rsidR="00D41F84" w:rsidRPr="00106F25" w:rsidRDefault="00D41F84" w:rsidP="00106F25">
      <w:pPr>
        <w:jc w:val="center"/>
        <w:rPr>
          <w:b/>
          <w:shadow/>
          <w:sz w:val="20"/>
          <w:szCs w:val="20"/>
        </w:rPr>
      </w:pPr>
    </w:p>
    <w:p w:rsidR="00D41F84" w:rsidRPr="00106F25" w:rsidRDefault="00D41F84" w:rsidP="00106F25">
      <w:pPr>
        <w:jc w:val="center"/>
        <w:rPr>
          <w:b/>
          <w:sz w:val="20"/>
          <w:szCs w:val="20"/>
        </w:rPr>
      </w:pPr>
      <w:r w:rsidRPr="00106F25">
        <w:rPr>
          <w:b/>
          <w:sz w:val="20"/>
          <w:szCs w:val="20"/>
        </w:rPr>
        <w:t>АДМИНИСТРАЦИЯ</w:t>
      </w:r>
    </w:p>
    <w:p w:rsidR="00D41F84" w:rsidRPr="00106F25" w:rsidRDefault="00D41F84" w:rsidP="00106F25">
      <w:pPr>
        <w:jc w:val="center"/>
        <w:rPr>
          <w:b/>
          <w:sz w:val="20"/>
          <w:szCs w:val="20"/>
        </w:rPr>
      </w:pPr>
      <w:r w:rsidRPr="00106F25">
        <w:rPr>
          <w:b/>
          <w:sz w:val="20"/>
          <w:szCs w:val="20"/>
        </w:rPr>
        <w:t>ДМИТРИЕВСКОГО СЕЛЬСКОГО ПОСЕЛЕНИЯ</w:t>
      </w:r>
    </w:p>
    <w:p w:rsidR="00D41F84" w:rsidRPr="00106F25" w:rsidRDefault="00D41F84" w:rsidP="00106F25">
      <w:pPr>
        <w:jc w:val="center"/>
        <w:rPr>
          <w:b/>
          <w:sz w:val="20"/>
          <w:szCs w:val="20"/>
        </w:rPr>
      </w:pPr>
      <w:r w:rsidRPr="00106F25">
        <w:rPr>
          <w:b/>
          <w:sz w:val="20"/>
          <w:szCs w:val="20"/>
        </w:rPr>
        <w:t>ГАЛИЧСКОГО МУНИЦИПАЛЬНОГО РАЙОНА</w:t>
      </w:r>
    </w:p>
    <w:p w:rsidR="00D41F84" w:rsidRPr="00106F25" w:rsidRDefault="00D41F84" w:rsidP="00106F25">
      <w:pPr>
        <w:jc w:val="center"/>
        <w:rPr>
          <w:b/>
          <w:sz w:val="20"/>
          <w:szCs w:val="20"/>
        </w:rPr>
      </w:pPr>
      <w:r w:rsidRPr="00106F25">
        <w:rPr>
          <w:b/>
          <w:sz w:val="20"/>
          <w:szCs w:val="20"/>
        </w:rPr>
        <w:t>КОСТРОМСКОЙ ОБЛАСТИ</w:t>
      </w:r>
    </w:p>
    <w:p w:rsidR="00D41F84" w:rsidRPr="00106F25" w:rsidRDefault="00D41F84" w:rsidP="00106F25">
      <w:pPr>
        <w:jc w:val="center"/>
        <w:rPr>
          <w:b/>
          <w:sz w:val="20"/>
          <w:szCs w:val="20"/>
        </w:rPr>
      </w:pPr>
    </w:p>
    <w:p w:rsidR="00D41F84" w:rsidRPr="00106F25" w:rsidRDefault="00D41F84" w:rsidP="00106F25">
      <w:pPr>
        <w:jc w:val="center"/>
        <w:rPr>
          <w:sz w:val="20"/>
          <w:szCs w:val="20"/>
        </w:rPr>
      </w:pPr>
      <w:r w:rsidRPr="00106F25">
        <w:rPr>
          <w:sz w:val="20"/>
          <w:szCs w:val="20"/>
        </w:rPr>
        <w:t>П О С Т А Н О В Л Е Н И Е</w:t>
      </w:r>
    </w:p>
    <w:p w:rsidR="00D41F84" w:rsidRPr="00106F25" w:rsidRDefault="00D41F84" w:rsidP="00106F25">
      <w:pPr>
        <w:jc w:val="center"/>
        <w:rPr>
          <w:sz w:val="20"/>
          <w:szCs w:val="20"/>
        </w:rPr>
      </w:pPr>
    </w:p>
    <w:p w:rsidR="00D41F84" w:rsidRPr="00106F25" w:rsidRDefault="00D41F84" w:rsidP="00106F25">
      <w:pPr>
        <w:jc w:val="center"/>
        <w:rPr>
          <w:sz w:val="20"/>
          <w:szCs w:val="20"/>
        </w:rPr>
      </w:pPr>
      <w:r w:rsidRPr="00106F25">
        <w:rPr>
          <w:sz w:val="20"/>
          <w:szCs w:val="20"/>
        </w:rPr>
        <w:t>от 21 апреля 2017 года  № 23</w:t>
      </w:r>
    </w:p>
    <w:p w:rsidR="00D41F84" w:rsidRPr="00106F25" w:rsidRDefault="00D41F84" w:rsidP="00106F25">
      <w:pPr>
        <w:jc w:val="center"/>
        <w:rPr>
          <w:sz w:val="20"/>
          <w:szCs w:val="20"/>
        </w:rPr>
      </w:pPr>
    </w:p>
    <w:p w:rsidR="00D41F84" w:rsidRPr="00106F25" w:rsidRDefault="00D41F84" w:rsidP="00106F25">
      <w:pPr>
        <w:jc w:val="center"/>
        <w:rPr>
          <w:sz w:val="20"/>
          <w:szCs w:val="20"/>
        </w:rPr>
      </w:pPr>
      <w:r w:rsidRPr="00106F25">
        <w:rPr>
          <w:sz w:val="20"/>
          <w:szCs w:val="20"/>
        </w:rPr>
        <w:t>дер. Дмитриевское</w:t>
      </w:r>
    </w:p>
    <w:p w:rsidR="00D41F84" w:rsidRPr="00106F25" w:rsidRDefault="00D41F84" w:rsidP="00106F25">
      <w:pPr>
        <w:rPr>
          <w:b/>
          <w:shadow/>
          <w:sz w:val="20"/>
          <w:szCs w:val="20"/>
        </w:rPr>
      </w:pPr>
    </w:p>
    <w:p w:rsidR="00D41F84" w:rsidRPr="00106F25" w:rsidRDefault="00D41F84" w:rsidP="00106F25"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  <w:r w:rsidRPr="00106F25">
        <w:rPr>
          <w:rFonts w:ascii="Times New Roman" w:hAnsi="Times New Roman" w:cs="Times New Roman"/>
          <w:sz w:val="20"/>
          <w:szCs w:val="20"/>
        </w:rPr>
        <w:t xml:space="preserve">О признании утратившими силу отдельных постановлений </w:t>
      </w:r>
    </w:p>
    <w:p w:rsidR="00D41F84" w:rsidRPr="00106F25" w:rsidRDefault="00D41F84" w:rsidP="00106F25"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  <w:r w:rsidRPr="00106F25">
        <w:rPr>
          <w:rFonts w:ascii="Times New Roman" w:hAnsi="Times New Roman" w:cs="Times New Roman"/>
          <w:sz w:val="20"/>
          <w:szCs w:val="20"/>
        </w:rPr>
        <w:t>администрации Дмитриевского сельского поселения</w:t>
      </w:r>
    </w:p>
    <w:p w:rsidR="00D41F84" w:rsidRPr="00106F25" w:rsidRDefault="00D41F84" w:rsidP="00106F25">
      <w:pPr>
        <w:jc w:val="center"/>
        <w:rPr>
          <w:b/>
          <w:bCs/>
          <w:sz w:val="20"/>
          <w:szCs w:val="20"/>
          <w:lang w:eastAsia="ar-SA"/>
        </w:rPr>
      </w:pPr>
    </w:p>
    <w:p w:rsidR="00D41F84" w:rsidRPr="00106F25" w:rsidRDefault="00D41F84" w:rsidP="00106F25">
      <w:pPr>
        <w:tabs>
          <w:tab w:val="left" w:pos="709"/>
        </w:tabs>
        <w:ind w:firstLine="720"/>
        <w:jc w:val="both"/>
        <w:rPr>
          <w:sz w:val="20"/>
          <w:szCs w:val="20"/>
        </w:rPr>
      </w:pPr>
      <w:r w:rsidRPr="00106F25">
        <w:rPr>
          <w:sz w:val="20"/>
          <w:szCs w:val="20"/>
        </w:rPr>
        <w:t>В целях приведения муниципальных правовых актов администрации Дмитриевского сельского поселения в соответствие с действующим законодательством</w:t>
      </w:r>
    </w:p>
    <w:p w:rsidR="00D41F84" w:rsidRPr="00106F25" w:rsidRDefault="00D41F84" w:rsidP="00106F25">
      <w:pPr>
        <w:ind w:firstLine="709"/>
        <w:jc w:val="both"/>
        <w:rPr>
          <w:sz w:val="20"/>
          <w:szCs w:val="20"/>
        </w:rPr>
      </w:pPr>
      <w:r w:rsidRPr="00106F25">
        <w:rPr>
          <w:sz w:val="20"/>
          <w:szCs w:val="20"/>
        </w:rPr>
        <w:t>ПОСТАНОВЛЯЮ:</w:t>
      </w:r>
    </w:p>
    <w:p w:rsidR="00D41F84" w:rsidRPr="00106F25" w:rsidRDefault="00D41F84" w:rsidP="00106F25">
      <w:pPr>
        <w:widowControl w:val="0"/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106F25">
        <w:rPr>
          <w:sz w:val="20"/>
          <w:szCs w:val="20"/>
        </w:rPr>
        <w:t>1. Признать утратившим силу:</w:t>
      </w:r>
    </w:p>
    <w:p w:rsidR="00D41F84" w:rsidRPr="00106F25" w:rsidRDefault="00D41F84" w:rsidP="00106F25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0"/>
          <w:szCs w:val="20"/>
        </w:rPr>
      </w:pPr>
      <w:r w:rsidRPr="00106F25">
        <w:rPr>
          <w:sz w:val="20"/>
          <w:szCs w:val="20"/>
        </w:rPr>
        <w:t>- постановление администрации Дмитриевского сельского поселения от 11 июля 2016 года № 133</w:t>
      </w:r>
      <w:r w:rsidRPr="00106F25">
        <w:rPr>
          <w:b/>
          <w:bCs/>
          <w:sz w:val="20"/>
          <w:szCs w:val="20"/>
        </w:rPr>
        <w:t xml:space="preserve"> «</w:t>
      </w:r>
      <w:r w:rsidRPr="00106F25">
        <w:rPr>
          <w:bCs/>
          <w:sz w:val="20"/>
          <w:szCs w:val="20"/>
        </w:rPr>
        <w:t xml:space="preserve">Об утверждении административного регламента предоставления </w:t>
      </w:r>
      <w:r w:rsidRPr="00106F25">
        <w:rPr>
          <w:sz w:val="20"/>
          <w:szCs w:val="20"/>
        </w:rPr>
        <w:t xml:space="preserve">администрацией Дмитриевского сельского поселения </w:t>
      </w:r>
      <w:r w:rsidRPr="00106F25">
        <w:rPr>
          <w:iCs/>
          <w:sz w:val="20"/>
          <w:szCs w:val="20"/>
        </w:rPr>
        <w:t>Галичского муниципального района Костромской области</w:t>
      </w:r>
      <w:r w:rsidRPr="00106F25">
        <w:rPr>
          <w:i/>
          <w:iCs/>
          <w:sz w:val="20"/>
          <w:szCs w:val="20"/>
        </w:rPr>
        <w:t xml:space="preserve"> </w:t>
      </w:r>
      <w:r w:rsidRPr="00106F25">
        <w:rPr>
          <w:iCs/>
          <w:sz w:val="20"/>
          <w:szCs w:val="20"/>
        </w:rPr>
        <w:t xml:space="preserve">муниципальной услуги по предоставлению </w:t>
      </w:r>
      <w:r w:rsidRPr="00106F25">
        <w:rPr>
          <w:bCs/>
          <w:sz w:val="20"/>
          <w:szCs w:val="20"/>
        </w:rPr>
        <w:t>земельных участков, находящихся в муниципальной собственности и земельных участков государственная собственность на которые не разграничена, для индивидуального жилищного строительства, для ведения личного подсобного хозяйства в границах населенного пункта, садоводства, дачного хозяйства гражданам и крестьянским (фермерским) хозяйствам, в том числе в электронном виде».</w:t>
      </w:r>
    </w:p>
    <w:p w:rsidR="00D41F84" w:rsidRPr="00106F25" w:rsidRDefault="00D41F84" w:rsidP="00106F25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0"/>
          <w:szCs w:val="20"/>
        </w:rPr>
      </w:pPr>
      <w:r w:rsidRPr="00106F25">
        <w:rPr>
          <w:bCs/>
          <w:sz w:val="20"/>
          <w:szCs w:val="20"/>
        </w:rPr>
        <w:t xml:space="preserve">- </w:t>
      </w:r>
      <w:r w:rsidRPr="00106F25">
        <w:rPr>
          <w:sz w:val="20"/>
          <w:szCs w:val="20"/>
        </w:rPr>
        <w:t>постановление администрации Дмитриевского сельского поселения от 11 июля 2016 года № 134 «</w:t>
      </w:r>
      <w:r w:rsidRPr="00106F25">
        <w:rPr>
          <w:bCs/>
          <w:sz w:val="20"/>
          <w:szCs w:val="20"/>
        </w:rPr>
        <w:t xml:space="preserve">Об утверждении  административного регламента предоставления </w:t>
      </w:r>
      <w:r w:rsidRPr="00106F25">
        <w:rPr>
          <w:sz w:val="20"/>
          <w:szCs w:val="20"/>
        </w:rPr>
        <w:t xml:space="preserve">администрацией Дмитриевского сельского поселения Галичского муниципального района Костромской области </w:t>
      </w:r>
      <w:r w:rsidRPr="00106F25">
        <w:rPr>
          <w:iCs/>
          <w:sz w:val="20"/>
          <w:szCs w:val="20"/>
        </w:rPr>
        <w:t xml:space="preserve">муниципальной услуги по предоставлению </w:t>
      </w:r>
      <w:r w:rsidRPr="00106F25">
        <w:rPr>
          <w:bCs/>
          <w:sz w:val="20"/>
          <w:szCs w:val="20"/>
        </w:rPr>
        <w:t>земельных участков, находящихся в муниципальной собственности и земельных участков, государственная собственность на которые не разграничена, на которых расположены здания, сооружения</w:t>
      </w:r>
      <w:r w:rsidRPr="00106F25">
        <w:rPr>
          <w:bCs/>
          <w:i/>
          <w:sz w:val="20"/>
          <w:szCs w:val="20"/>
        </w:rPr>
        <w:t xml:space="preserve">, </w:t>
      </w:r>
      <w:r w:rsidRPr="00106F25">
        <w:rPr>
          <w:bCs/>
          <w:sz w:val="20"/>
          <w:szCs w:val="20"/>
        </w:rPr>
        <w:t>в том числе в электронном виде».</w:t>
      </w:r>
    </w:p>
    <w:p w:rsidR="00D41F84" w:rsidRPr="00106F25" w:rsidRDefault="00D41F84" w:rsidP="00106F25">
      <w:pPr>
        <w:widowControl w:val="0"/>
        <w:autoSpaceDE w:val="0"/>
        <w:autoSpaceDN w:val="0"/>
        <w:adjustRightInd w:val="0"/>
        <w:ind w:firstLine="720"/>
        <w:jc w:val="both"/>
        <w:rPr>
          <w:bCs/>
          <w:sz w:val="20"/>
          <w:szCs w:val="20"/>
        </w:rPr>
      </w:pPr>
      <w:r w:rsidRPr="00106F25">
        <w:rPr>
          <w:sz w:val="20"/>
          <w:szCs w:val="20"/>
        </w:rPr>
        <w:t>-  постановление администрации Дмитриевского сельского поселения от 11 июля 2016 года № 135</w:t>
      </w:r>
      <w:r w:rsidRPr="00106F25">
        <w:rPr>
          <w:b/>
          <w:bCs/>
          <w:sz w:val="20"/>
          <w:szCs w:val="20"/>
        </w:rPr>
        <w:t xml:space="preserve"> «</w:t>
      </w:r>
      <w:r w:rsidRPr="00106F25">
        <w:rPr>
          <w:bCs/>
          <w:sz w:val="20"/>
          <w:szCs w:val="20"/>
        </w:rPr>
        <w:t>Об утверждении административного регламента предоставления а</w:t>
      </w:r>
      <w:r w:rsidRPr="00106F25">
        <w:rPr>
          <w:sz w:val="20"/>
          <w:szCs w:val="20"/>
        </w:rPr>
        <w:t xml:space="preserve">дминистрацией Дмитриевского сельского поселения Галичского муниципального района Костромской области </w:t>
      </w:r>
      <w:r w:rsidRPr="00106F25">
        <w:rPr>
          <w:iCs/>
          <w:sz w:val="20"/>
          <w:szCs w:val="20"/>
        </w:rPr>
        <w:t xml:space="preserve">муниципальной услуги по предоставлению </w:t>
      </w:r>
      <w:r w:rsidRPr="00106F25">
        <w:rPr>
          <w:bCs/>
          <w:sz w:val="20"/>
          <w:szCs w:val="20"/>
        </w:rPr>
        <w:t>земельных участков, находящихся в муниципальной собственности и земельных участков, государственная собственность на которые не разграничена, в собственность или в аренду на торгах, в том числе в электронном виде».</w:t>
      </w:r>
    </w:p>
    <w:p w:rsidR="00D41F84" w:rsidRPr="00106F25" w:rsidRDefault="00D41F84" w:rsidP="00106F25">
      <w:pPr>
        <w:ind w:firstLine="720"/>
        <w:jc w:val="both"/>
        <w:rPr>
          <w:bCs/>
          <w:sz w:val="20"/>
          <w:szCs w:val="20"/>
        </w:rPr>
      </w:pPr>
      <w:r w:rsidRPr="00106F25">
        <w:rPr>
          <w:sz w:val="20"/>
          <w:szCs w:val="20"/>
        </w:rPr>
        <w:t>- постановление администрации Дмитриевского сельского поселения от 15 декабря 2014 года № 111 «Об утверждении Порядка санкционирования оплаты денежных обязательств получателей средств бюджета Дмитриевского сельского поселения и администраторов источников финансирования дефицита бюджета Дмитриевского сельского поселения».</w:t>
      </w:r>
    </w:p>
    <w:p w:rsidR="00D41F84" w:rsidRPr="00106F25" w:rsidRDefault="00D41F84" w:rsidP="00106F25">
      <w:pPr>
        <w:tabs>
          <w:tab w:val="left" w:pos="709"/>
        </w:tabs>
        <w:spacing w:after="225" w:line="234" w:lineRule="atLeast"/>
        <w:ind w:firstLine="720"/>
        <w:jc w:val="both"/>
        <w:rPr>
          <w:color w:val="304855"/>
          <w:sz w:val="20"/>
          <w:szCs w:val="20"/>
        </w:rPr>
      </w:pPr>
      <w:r w:rsidRPr="00106F25">
        <w:rPr>
          <w:sz w:val="20"/>
          <w:szCs w:val="20"/>
        </w:rPr>
        <w:t>2. Настоящее постановление вступает в силу со дня его официального опубликования (обнародования)</w:t>
      </w:r>
      <w:r>
        <w:rPr>
          <w:sz w:val="20"/>
          <w:szCs w:val="20"/>
        </w:rPr>
        <w:t>.</w:t>
      </w:r>
    </w:p>
    <w:p w:rsidR="00D41F84" w:rsidRPr="00106F25" w:rsidRDefault="00D41F84" w:rsidP="00106F25">
      <w:pPr>
        <w:tabs>
          <w:tab w:val="left" w:pos="709"/>
        </w:tabs>
        <w:rPr>
          <w:sz w:val="20"/>
          <w:szCs w:val="20"/>
        </w:rPr>
      </w:pPr>
      <w:r w:rsidRPr="00106F25">
        <w:rPr>
          <w:sz w:val="20"/>
          <w:szCs w:val="20"/>
        </w:rPr>
        <w:t>Глава сельского поселения                                                          А.В.Тютин</w:t>
      </w:r>
    </w:p>
    <w:p w:rsidR="00D41F84" w:rsidRPr="00106F25" w:rsidRDefault="00D41F84" w:rsidP="00106F25">
      <w:pPr>
        <w:jc w:val="center"/>
        <w:rPr>
          <w:b/>
          <w:sz w:val="20"/>
          <w:szCs w:val="20"/>
        </w:rPr>
      </w:pPr>
    </w:p>
    <w:p w:rsidR="00D41F84" w:rsidRPr="00106F25" w:rsidRDefault="00D41F84" w:rsidP="00397501">
      <w:pPr>
        <w:rPr>
          <w:vanish/>
          <w:sz w:val="20"/>
          <w:szCs w:val="20"/>
        </w:rPr>
      </w:pPr>
    </w:p>
    <w:p w:rsidR="00D41F84" w:rsidRPr="00106F25" w:rsidRDefault="00D41F84" w:rsidP="00397501">
      <w:pPr>
        <w:rPr>
          <w:vanish/>
          <w:sz w:val="20"/>
          <w:szCs w:val="20"/>
        </w:rPr>
      </w:pPr>
    </w:p>
    <w:p w:rsidR="00D41F84" w:rsidRPr="00106F25" w:rsidRDefault="00D41F84" w:rsidP="00870013">
      <w:pPr>
        <w:rPr>
          <w:sz w:val="20"/>
          <w:szCs w:val="20"/>
        </w:rPr>
      </w:pPr>
    </w:p>
    <w:p w:rsidR="00D41F84" w:rsidRPr="00711F70" w:rsidRDefault="00D41F84" w:rsidP="009125D1">
      <w:pPr>
        <w:jc w:val="center"/>
        <w:rPr>
          <w:b/>
          <w:i/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0"/>
        <w:gridCol w:w="3238"/>
        <w:gridCol w:w="3585"/>
      </w:tblGrid>
      <w:tr w:rsidR="00D41F84" w:rsidRPr="0041073F" w:rsidTr="00460396">
        <w:trPr>
          <w:trHeight w:val="892"/>
        </w:trPr>
        <w:tc>
          <w:tcPr>
            <w:tcW w:w="3350" w:type="dxa"/>
            <w:vMerge w:val="restart"/>
          </w:tcPr>
          <w:p w:rsidR="00D41F84" w:rsidRPr="0041073F" w:rsidRDefault="00D41F84" w:rsidP="00E16304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  <w:u w:val="single"/>
              </w:rPr>
              <w:t>Издатель</w:t>
            </w:r>
            <w:r w:rsidRPr="0041073F">
              <w:rPr>
                <w:sz w:val="18"/>
                <w:szCs w:val="18"/>
              </w:rPr>
              <w:t>: Администрация Дмитриевского сельского поселения</w:t>
            </w:r>
          </w:p>
        </w:tc>
        <w:tc>
          <w:tcPr>
            <w:tcW w:w="3238" w:type="dxa"/>
            <w:vMerge w:val="restart"/>
          </w:tcPr>
          <w:p w:rsidR="00D41F84" w:rsidRPr="0041073F" w:rsidRDefault="00D41F84" w:rsidP="00E16304">
            <w:pPr>
              <w:jc w:val="center"/>
              <w:rPr>
                <w:sz w:val="18"/>
                <w:szCs w:val="18"/>
                <w:u w:val="single"/>
              </w:rPr>
            </w:pPr>
            <w:r w:rsidRPr="0041073F">
              <w:rPr>
                <w:sz w:val="18"/>
                <w:szCs w:val="18"/>
                <w:u w:val="single"/>
              </w:rPr>
              <w:t>Адрес:</w:t>
            </w:r>
          </w:p>
          <w:p w:rsidR="00D41F84" w:rsidRPr="0041073F" w:rsidRDefault="00D41F84" w:rsidP="00E16304">
            <w:pPr>
              <w:jc w:val="center"/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157201 Костромская область,</w:t>
            </w:r>
          </w:p>
          <w:p w:rsidR="00D41F84" w:rsidRPr="0041073F" w:rsidRDefault="00D41F84" w:rsidP="00E16304">
            <w:pPr>
              <w:jc w:val="center"/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д. Дмитриевское, ул.Центральная, 14</w:t>
            </w:r>
          </w:p>
          <w:p w:rsidR="00D41F84" w:rsidRPr="0041073F" w:rsidRDefault="00D41F84" w:rsidP="00E16304">
            <w:pPr>
              <w:jc w:val="center"/>
              <w:rPr>
                <w:sz w:val="18"/>
                <w:szCs w:val="18"/>
                <w:u w:val="single"/>
              </w:rPr>
            </w:pPr>
            <w:r w:rsidRPr="0041073F">
              <w:rPr>
                <w:sz w:val="18"/>
                <w:szCs w:val="18"/>
                <w:u w:val="single"/>
              </w:rPr>
              <w:t>Телефоны:</w:t>
            </w:r>
          </w:p>
          <w:p w:rsidR="00D41F84" w:rsidRPr="0041073F" w:rsidRDefault="00D41F84" w:rsidP="00E16304">
            <w:pPr>
              <w:jc w:val="center"/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2-13-13, 2-13-22</w:t>
            </w:r>
          </w:p>
        </w:tc>
        <w:tc>
          <w:tcPr>
            <w:tcW w:w="3585" w:type="dxa"/>
          </w:tcPr>
          <w:p w:rsidR="00D41F84" w:rsidRPr="0041073F" w:rsidRDefault="00D41F84" w:rsidP="00E16304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  <w:u w:val="single"/>
              </w:rPr>
              <w:t xml:space="preserve">Тираж </w:t>
            </w:r>
            <w:r w:rsidRPr="0041073F">
              <w:rPr>
                <w:sz w:val="18"/>
                <w:szCs w:val="18"/>
              </w:rPr>
              <w:t xml:space="preserve">:20 экз. Номер подписан   </w:t>
            </w:r>
          </w:p>
          <w:p w:rsidR="00D41F84" w:rsidRDefault="00D41F84" w:rsidP="00E163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 мая 2017</w:t>
            </w:r>
            <w:r w:rsidRPr="0041073F">
              <w:rPr>
                <w:sz w:val="18"/>
                <w:szCs w:val="18"/>
              </w:rPr>
              <w:t xml:space="preserve"> года  Формат  А 4  </w:t>
            </w:r>
          </w:p>
          <w:p w:rsidR="00D41F84" w:rsidRPr="0041073F" w:rsidRDefault="00D41F84" w:rsidP="00E16304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 xml:space="preserve">Объем  </w:t>
            </w:r>
            <w:r>
              <w:rPr>
                <w:sz w:val="18"/>
                <w:szCs w:val="18"/>
              </w:rPr>
              <w:t>18 листов</w:t>
            </w:r>
          </w:p>
        </w:tc>
      </w:tr>
      <w:tr w:rsidR="00D41F84" w:rsidRPr="0041073F" w:rsidTr="00460396">
        <w:trPr>
          <w:trHeight w:val="259"/>
        </w:trPr>
        <w:tc>
          <w:tcPr>
            <w:tcW w:w="3350" w:type="dxa"/>
            <w:vMerge/>
          </w:tcPr>
          <w:p w:rsidR="00D41F84" w:rsidRPr="0041073F" w:rsidRDefault="00D41F84" w:rsidP="00E16304">
            <w:pPr>
              <w:rPr>
                <w:sz w:val="18"/>
                <w:szCs w:val="18"/>
              </w:rPr>
            </w:pPr>
          </w:p>
        </w:tc>
        <w:tc>
          <w:tcPr>
            <w:tcW w:w="3238" w:type="dxa"/>
            <w:vMerge/>
          </w:tcPr>
          <w:p w:rsidR="00D41F84" w:rsidRPr="0041073F" w:rsidRDefault="00D41F84" w:rsidP="00E16304">
            <w:pPr>
              <w:rPr>
                <w:sz w:val="18"/>
                <w:szCs w:val="18"/>
              </w:rPr>
            </w:pPr>
          </w:p>
        </w:tc>
        <w:tc>
          <w:tcPr>
            <w:tcW w:w="3585" w:type="dxa"/>
          </w:tcPr>
          <w:p w:rsidR="00D41F84" w:rsidRPr="0041073F" w:rsidRDefault="00D41F84" w:rsidP="00483FC7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Ответ</w:t>
            </w:r>
            <w:r>
              <w:rPr>
                <w:sz w:val="18"/>
                <w:szCs w:val="18"/>
              </w:rPr>
              <w:t xml:space="preserve">ственный  за   выпуск:  Иванова </w:t>
            </w:r>
            <w:r w:rsidRPr="0041073F">
              <w:rPr>
                <w:sz w:val="18"/>
                <w:szCs w:val="18"/>
              </w:rPr>
              <w:t>О.В.</w:t>
            </w:r>
          </w:p>
        </w:tc>
      </w:tr>
    </w:tbl>
    <w:p w:rsidR="00D41F84" w:rsidRPr="0041073F" w:rsidRDefault="00D41F84">
      <w:pPr>
        <w:rPr>
          <w:sz w:val="18"/>
          <w:szCs w:val="18"/>
        </w:rPr>
      </w:pPr>
    </w:p>
    <w:sectPr w:rsidR="00D41F84" w:rsidRPr="0041073F" w:rsidSect="00106F25">
      <w:pgSz w:w="11906" w:h="16838"/>
      <w:pgMar w:top="851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DFEC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0EA88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20E89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69226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4188E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A69A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64F1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233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5A4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8C08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7B96AC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670" w:hanging="360"/>
      </w:pPr>
      <w:rPr>
        <w:rFonts w:eastAsia="Times New Roman" w:cs="Times New Roman"/>
      </w:rPr>
    </w:lvl>
  </w:abstractNum>
  <w:abstractNum w:abstractNumId="13">
    <w:nsid w:val="00000009"/>
    <w:multiLevelType w:val="multilevel"/>
    <w:tmpl w:val="EC481CBA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08CE699D"/>
    <w:multiLevelType w:val="hybridMultilevel"/>
    <w:tmpl w:val="714831A6"/>
    <w:lvl w:ilvl="0" w:tplc="44BC653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3D5EBA8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0E713033"/>
    <w:multiLevelType w:val="hybridMultilevel"/>
    <w:tmpl w:val="4386B7F0"/>
    <w:lvl w:ilvl="0" w:tplc="4A90F4D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7">
    <w:nsid w:val="0F101384"/>
    <w:multiLevelType w:val="hybridMultilevel"/>
    <w:tmpl w:val="2A38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3C05016"/>
    <w:multiLevelType w:val="hybridMultilevel"/>
    <w:tmpl w:val="26BA00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0D365F"/>
    <w:multiLevelType w:val="hybridMultilevel"/>
    <w:tmpl w:val="15A01C98"/>
    <w:lvl w:ilvl="0" w:tplc="B526E2B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25F56ACC"/>
    <w:multiLevelType w:val="hybridMultilevel"/>
    <w:tmpl w:val="FD7C4C2E"/>
    <w:lvl w:ilvl="0" w:tplc="B2747C68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>
    <w:nsid w:val="26041C2E"/>
    <w:multiLevelType w:val="hybridMultilevel"/>
    <w:tmpl w:val="7E60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D221D7D"/>
    <w:multiLevelType w:val="hybridMultilevel"/>
    <w:tmpl w:val="D344748E"/>
    <w:lvl w:ilvl="0" w:tplc="318C329C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3">
    <w:nsid w:val="30347993"/>
    <w:multiLevelType w:val="hybridMultilevel"/>
    <w:tmpl w:val="4B50D28E"/>
    <w:lvl w:ilvl="0" w:tplc="5E0A00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0B95AEB"/>
    <w:multiLevelType w:val="hybridMultilevel"/>
    <w:tmpl w:val="D3BC48FC"/>
    <w:lvl w:ilvl="0" w:tplc="2242AA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30C06431"/>
    <w:multiLevelType w:val="hybridMultilevel"/>
    <w:tmpl w:val="3D0097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1B774DC"/>
    <w:multiLevelType w:val="hybridMultilevel"/>
    <w:tmpl w:val="9370A140"/>
    <w:lvl w:ilvl="0" w:tplc="F9A010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2076789"/>
    <w:multiLevelType w:val="hybridMultilevel"/>
    <w:tmpl w:val="DB14500A"/>
    <w:lvl w:ilvl="0" w:tplc="0ACEBA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616E81"/>
    <w:multiLevelType w:val="hybridMultilevel"/>
    <w:tmpl w:val="8B5CD142"/>
    <w:lvl w:ilvl="0" w:tplc="89D29FB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D577A57"/>
    <w:multiLevelType w:val="hybridMultilevel"/>
    <w:tmpl w:val="DCF8B7EA"/>
    <w:lvl w:ilvl="0" w:tplc="277875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0">
    <w:nsid w:val="40455977"/>
    <w:multiLevelType w:val="hybridMultilevel"/>
    <w:tmpl w:val="0A663716"/>
    <w:lvl w:ilvl="0" w:tplc="5AF28288">
      <w:start w:val="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1">
    <w:nsid w:val="40C45DB1"/>
    <w:multiLevelType w:val="hybridMultilevel"/>
    <w:tmpl w:val="D6BEC818"/>
    <w:lvl w:ilvl="0" w:tplc="20BAF7B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B84EE0"/>
    <w:multiLevelType w:val="hybridMultilevel"/>
    <w:tmpl w:val="291A253C"/>
    <w:lvl w:ilvl="0" w:tplc="47B8B6B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5CD6EE9"/>
    <w:multiLevelType w:val="hybridMultilevel"/>
    <w:tmpl w:val="BAA26C1A"/>
    <w:lvl w:ilvl="0" w:tplc="3B5C9C0A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  <w:rPr>
        <w:rFonts w:cs="Times New Roman"/>
      </w:rPr>
    </w:lvl>
  </w:abstractNum>
  <w:abstractNum w:abstractNumId="34">
    <w:nsid w:val="55DA5778"/>
    <w:multiLevelType w:val="hybridMultilevel"/>
    <w:tmpl w:val="76F6164C"/>
    <w:lvl w:ilvl="0" w:tplc="769010B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FF2E49"/>
    <w:multiLevelType w:val="hybridMultilevel"/>
    <w:tmpl w:val="A474727C"/>
    <w:lvl w:ilvl="0" w:tplc="921CD204">
      <w:start w:val="24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6">
    <w:nsid w:val="660F1B7E"/>
    <w:multiLevelType w:val="hybridMultilevel"/>
    <w:tmpl w:val="951CFFAC"/>
    <w:lvl w:ilvl="0" w:tplc="584A9F3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>
    <w:nsid w:val="66DF34FF"/>
    <w:multiLevelType w:val="hybridMultilevel"/>
    <w:tmpl w:val="3654BC30"/>
    <w:lvl w:ilvl="0" w:tplc="7B6EAA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86241EE"/>
    <w:multiLevelType w:val="hybridMultilevel"/>
    <w:tmpl w:val="1BCA56B6"/>
    <w:lvl w:ilvl="0" w:tplc="9612D3B4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>
    <w:nsid w:val="6B7C392E"/>
    <w:multiLevelType w:val="hybridMultilevel"/>
    <w:tmpl w:val="77B0FD76"/>
    <w:lvl w:ilvl="0" w:tplc="69FED106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0">
    <w:nsid w:val="75AE5A15"/>
    <w:multiLevelType w:val="hybridMultilevel"/>
    <w:tmpl w:val="F8F0C46E"/>
    <w:lvl w:ilvl="0" w:tplc="0F6E31B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41">
    <w:nsid w:val="7B5361BB"/>
    <w:multiLevelType w:val="hybridMultilevel"/>
    <w:tmpl w:val="2B723DB8"/>
    <w:lvl w:ilvl="0" w:tplc="41DE76A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23"/>
  </w:num>
  <w:num w:numId="15">
    <w:abstractNumId w:val="37"/>
  </w:num>
  <w:num w:numId="16">
    <w:abstractNumId w:val="13"/>
  </w:num>
  <w:num w:numId="17">
    <w:abstractNumId w:val="25"/>
  </w:num>
  <w:num w:numId="18">
    <w:abstractNumId w:val="31"/>
  </w:num>
  <w:num w:numId="19">
    <w:abstractNumId w:val="27"/>
  </w:num>
  <w:num w:numId="20">
    <w:abstractNumId w:val="34"/>
  </w:num>
  <w:num w:numId="21">
    <w:abstractNumId w:val="32"/>
  </w:num>
  <w:num w:numId="22">
    <w:abstractNumId w:val="28"/>
  </w:num>
  <w:num w:numId="23">
    <w:abstractNumId w:val="26"/>
  </w:num>
  <w:num w:numId="24">
    <w:abstractNumId w:val="17"/>
  </w:num>
  <w:num w:numId="25">
    <w:abstractNumId w:val="21"/>
  </w:num>
  <w:num w:numId="26">
    <w:abstractNumId w:val="14"/>
  </w:num>
  <w:num w:numId="27">
    <w:abstractNumId w:val="33"/>
  </w:num>
  <w:num w:numId="28">
    <w:abstractNumId w:val="16"/>
  </w:num>
  <w:num w:numId="29">
    <w:abstractNumId w:val="15"/>
  </w:num>
  <w:num w:numId="30">
    <w:abstractNumId w:val="38"/>
  </w:num>
  <w:num w:numId="31">
    <w:abstractNumId w:val="24"/>
  </w:num>
  <w:num w:numId="32">
    <w:abstractNumId w:val="20"/>
  </w:num>
  <w:num w:numId="33">
    <w:abstractNumId w:val="19"/>
  </w:num>
  <w:num w:numId="34">
    <w:abstractNumId w:val="36"/>
  </w:num>
  <w:num w:numId="35">
    <w:abstractNumId w:val="30"/>
  </w:num>
  <w:num w:numId="36">
    <w:abstractNumId w:val="39"/>
  </w:num>
  <w:num w:numId="37">
    <w:abstractNumId w:val="22"/>
  </w:num>
  <w:num w:numId="38">
    <w:abstractNumId w:val="35"/>
  </w:num>
  <w:num w:numId="39">
    <w:abstractNumId w:val="40"/>
  </w:num>
  <w:num w:numId="40">
    <w:abstractNumId w:val="29"/>
  </w:num>
  <w:num w:numId="41">
    <w:abstractNumId w:val="41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59C"/>
    <w:rsid w:val="00011FEF"/>
    <w:rsid w:val="00016BA7"/>
    <w:rsid w:val="000209FA"/>
    <w:rsid w:val="00020A7D"/>
    <w:rsid w:val="000333BC"/>
    <w:rsid w:val="0006263F"/>
    <w:rsid w:val="00074C56"/>
    <w:rsid w:val="000878DC"/>
    <w:rsid w:val="000A123D"/>
    <w:rsid w:val="000D2BCC"/>
    <w:rsid w:val="001064A4"/>
    <w:rsid w:val="00106F25"/>
    <w:rsid w:val="00135913"/>
    <w:rsid w:val="00140D96"/>
    <w:rsid w:val="001430AD"/>
    <w:rsid w:val="00143F8E"/>
    <w:rsid w:val="00152D40"/>
    <w:rsid w:val="00160C20"/>
    <w:rsid w:val="00187339"/>
    <w:rsid w:val="001927C7"/>
    <w:rsid w:val="001947C7"/>
    <w:rsid w:val="001C45AA"/>
    <w:rsid w:val="001C607E"/>
    <w:rsid w:val="00234C59"/>
    <w:rsid w:val="00275DA6"/>
    <w:rsid w:val="00282B7E"/>
    <w:rsid w:val="002A3924"/>
    <w:rsid w:val="002B3F56"/>
    <w:rsid w:val="002E35D8"/>
    <w:rsid w:val="00331824"/>
    <w:rsid w:val="0034629B"/>
    <w:rsid w:val="003503E8"/>
    <w:rsid w:val="00357D03"/>
    <w:rsid w:val="00397501"/>
    <w:rsid w:val="003C5DE5"/>
    <w:rsid w:val="003D6A41"/>
    <w:rsid w:val="0041073F"/>
    <w:rsid w:val="00416763"/>
    <w:rsid w:val="00444689"/>
    <w:rsid w:val="00445E55"/>
    <w:rsid w:val="00460396"/>
    <w:rsid w:val="00483FC7"/>
    <w:rsid w:val="00487BF3"/>
    <w:rsid w:val="004A2619"/>
    <w:rsid w:val="004A681F"/>
    <w:rsid w:val="004E5CE7"/>
    <w:rsid w:val="005621FE"/>
    <w:rsid w:val="005857F3"/>
    <w:rsid w:val="005C219F"/>
    <w:rsid w:val="005E14AB"/>
    <w:rsid w:val="00617EC4"/>
    <w:rsid w:val="006200B4"/>
    <w:rsid w:val="00623707"/>
    <w:rsid w:val="0063753F"/>
    <w:rsid w:val="00647B52"/>
    <w:rsid w:val="006752E7"/>
    <w:rsid w:val="00683F91"/>
    <w:rsid w:val="006847FB"/>
    <w:rsid w:val="007059B5"/>
    <w:rsid w:val="00711F70"/>
    <w:rsid w:val="007258AB"/>
    <w:rsid w:val="00742BE1"/>
    <w:rsid w:val="00785E69"/>
    <w:rsid w:val="007B1502"/>
    <w:rsid w:val="007D27A7"/>
    <w:rsid w:val="008004A0"/>
    <w:rsid w:val="00815524"/>
    <w:rsid w:val="00870013"/>
    <w:rsid w:val="008840BD"/>
    <w:rsid w:val="008D13FB"/>
    <w:rsid w:val="008F5842"/>
    <w:rsid w:val="00907D80"/>
    <w:rsid w:val="009125D1"/>
    <w:rsid w:val="00917957"/>
    <w:rsid w:val="00941A13"/>
    <w:rsid w:val="0095730A"/>
    <w:rsid w:val="009629DE"/>
    <w:rsid w:val="00977327"/>
    <w:rsid w:val="009F2D70"/>
    <w:rsid w:val="00A05F15"/>
    <w:rsid w:val="00A123AB"/>
    <w:rsid w:val="00A77052"/>
    <w:rsid w:val="00A8386A"/>
    <w:rsid w:val="00A90C02"/>
    <w:rsid w:val="00AA2B6F"/>
    <w:rsid w:val="00AB74B6"/>
    <w:rsid w:val="00AC719D"/>
    <w:rsid w:val="00AE6D60"/>
    <w:rsid w:val="00AF7FA2"/>
    <w:rsid w:val="00B00A49"/>
    <w:rsid w:val="00B43263"/>
    <w:rsid w:val="00B4741E"/>
    <w:rsid w:val="00B52718"/>
    <w:rsid w:val="00B56BA6"/>
    <w:rsid w:val="00BA0A37"/>
    <w:rsid w:val="00BA6BF9"/>
    <w:rsid w:val="00BB172E"/>
    <w:rsid w:val="00BB3C55"/>
    <w:rsid w:val="00BC1D23"/>
    <w:rsid w:val="00BF70E6"/>
    <w:rsid w:val="00C43CA7"/>
    <w:rsid w:val="00C73435"/>
    <w:rsid w:val="00CF5BE2"/>
    <w:rsid w:val="00D10FFC"/>
    <w:rsid w:val="00D417BF"/>
    <w:rsid w:val="00D41F84"/>
    <w:rsid w:val="00D4276A"/>
    <w:rsid w:val="00D92872"/>
    <w:rsid w:val="00DB4E4C"/>
    <w:rsid w:val="00DD2D41"/>
    <w:rsid w:val="00DD4A06"/>
    <w:rsid w:val="00DE674D"/>
    <w:rsid w:val="00DF52A0"/>
    <w:rsid w:val="00DF6228"/>
    <w:rsid w:val="00E16304"/>
    <w:rsid w:val="00E41190"/>
    <w:rsid w:val="00E55ECC"/>
    <w:rsid w:val="00E70359"/>
    <w:rsid w:val="00E83847"/>
    <w:rsid w:val="00E85050"/>
    <w:rsid w:val="00E97D46"/>
    <w:rsid w:val="00EA3B52"/>
    <w:rsid w:val="00EA4527"/>
    <w:rsid w:val="00EB13EC"/>
    <w:rsid w:val="00EC159C"/>
    <w:rsid w:val="00EE03C0"/>
    <w:rsid w:val="00EE059C"/>
    <w:rsid w:val="00F04BBE"/>
    <w:rsid w:val="00F25DCB"/>
    <w:rsid w:val="00F266F5"/>
    <w:rsid w:val="00F319DB"/>
    <w:rsid w:val="00F43868"/>
    <w:rsid w:val="00F50F89"/>
    <w:rsid w:val="00F76DB9"/>
    <w:rsid w:val="00F80C66"/>
    <w:rsid w:val="00F821DB"/>
    <w:rsid w:val="00FA6BE6"/>
    <w:rsid w:val="00FE2536"/>
    <w:rsid w:val="00FF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5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3FC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05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411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11FE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97501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411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3FC7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059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1190"/>
    <w:rPr>
      <w:rFonts w:ascii="Cambria" w:hAnsi="Cambria" w:cs="Times New Roman"/>
      <w:b/>
      <w:sz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11FEF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41190"/>
    <w:rPr>
      <w:rFonts w:eastAsia="Times New Roman" w:cs="Times New Roman"/>
      <w:b/>
      <w:sz w:val="22"/>
      <w:lang w:val="ru-RU" w:eastAsia="ru-RU"/>
    </w:rPr>
  </w:style>
  <w:style w:type="character" w:customStyle="1" w:styleId="2">
    <w:name w:val="Основной текст (2)_"/>
    <w:basedOn w:val="DefaultParagraphFont"/>
    <w:uiPriority w:val="99"/>
    <w:rsid w:val="00483FC7"/>
    <w:rPr>
      <w:rFonts w:cs="Times New Roman"/>
      <w:b/>
      <w:bCs/>
      <w:sz w:val="29"/>
      <w:szCs w:val="29"/>
      <w:lang w:eastAsia="ar-SA" w:bidi="ar-SA"/>
    </w:rPr>
  </w:style>
  <w:style w:type="paragraph" w:customStyle="1" w:styleId="ConsPlusNormal">
    <w:name w:val="ConsPlusNormal"/>
    <w:uiPriority w:val="99"/>
    <w:rsid w:val="00011FEF"/>
    <w:pPr>
      <w:suppressAutoHyphens/>
      <w:autoSpaceDE w:val="0"/>
    </w:pPr>
    <w:rPr>
      <w:rFonts w:ascii="Times New Roman" w:hAnsi="Times New Roman"/>
      <w:sz w:val="28"/>
      <w:szCs w:val="28"/>
      <w:lang w:eastAsia="ar-SA"/>
    </w:rPr>
  </w:style>
  <w:style w:type="paragraph" w:customStyle="1" w:styleId="ConsPlusTitle">
    <w:name w:val="ConsPlusTitle"/>
    <w:uiPriority w:val="99"/>
    <w:rsid w:val="00D10FFC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Hyperlink">
    <w:name w:val="Hyperlink"/>
    <w:basedOn w:val="DefaultParagraphFont"/>
    <w:uiPriority w:val="99"/>
    <w:semiHidden/>
    <w:rsid w:val="00F821DB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E2536"/>
    <w:pPr>
      <w:suppressAutoHyphens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E2536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E2536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ConsNonformat">
    <w:name w:val="ConsNonformat"/>
    <w:uiPriority w:val="99"/>
    <w:rsid w:val="00FE2536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ConsTitle">
    <w:name w:val="ConsTitle"/>
    <w:uiPriority w:val="99"/>
    <w:rsid w:val="00FE2536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">
    <w:name w:val="Без интервала"/>
    <w:uiPriority w:val="99"/>
    <w:rsid w:val="001927C7"/>
  </w:style>
  <w:style w:type="paragraph" w:customStyle="1" w:styleId="ConsPlusCell">
    <w:name w:val="ConsPlusCell"/>
    <w:uiPriority w:val="99"/>
    <w:rsid w:val="001927C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">
    <w:name w:val="Заголовок №4_"/>
    <w:link w:val="40"/>
    <w:uiPriority w:val="99"/>
    <w:locked/>
    <w:rsid w:val="00E41190"/>
    <w:rPr>
      <w:b/>
      <w:sz w:val="27"/>
    </w:rPr>
  </w:style>
  <w:style w:type="paragraph" w:customStyle="1" w:styleId="40">
    <w:name w:val="Заголовок №4"/>
    <w:basedOn w:val="Normal"/>
    <w:link w:val="4"/>
    <w:uiPriority w:val="99"/>
    <w:rsid w:val="00E41190"/>
    <w:pPr>
      <w:widowControl w:val="0"/>
      <w:shd w:val="clear" w:color="auto" w:fill="FFFFFF"/>
      <w:spacing w:before="480" w:after="600" w:line="331" w:lineRule="exact"/>
      <w:jc w:val="center"/>
      <w:outlineLvl w:val="3"/>
    </w:pPr>
    <w:rPr>
      <w:rFonts w:ascii="Calibri" w:eastAsia="Calibri" w:hAnsi="Calibri"/>
      <w:b/>
      <w:sz w:val="27"/>
      <w:szCs w:val="20"/>
    </w:rPr>
  </w:style>
  <w:style w:type="character" w:customStyle="1" w:styleId="1">
    <w:name w:val="Знак Знак1"/>
    <w:uiPriority w:val="99"/>
    <w:rsid w:val="00E41190"/>
    <w:rPr>
      <w:sz w:val="28"/>
      <w:lang w:val="ru-RU" w:eastAsia="ru-RU"/>
    </w:rPr>
  </w:style>
  <w:style w:type="paragraph" w:customStyle="1" w:styleId="a0">
    <w:name w:val="Абзац списка"/>
    <w:basedOn w:val="Normal"/>
    <w:uiPriority w:val="99"/>
    <w:rsid w:val="00E411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E4119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har">
    <w:name w:val="Char Знак"/>
    <w:basedOn w:val="Normal"/>
    <w:uiPriority w:val="99"/>
    <w:rsid w:val="00E4119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41190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1190"/>
    <w:rPr>
      <w:rFonts w:cs="Times New Roman"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E4119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4119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41190"/>
    <w:rPr>
      <w:rFonts w:ascii="Tahoma" w:hAnsi="Tahoma" w:cs="Times New Roman"/>
      <w:sz w:val="16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E4119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41190"/>
    <w:rPr>
      <w:rFonts w:eastAsia="Times New Roman" w:cs="Times New Roman"/>
      <w:sz w:val="16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41190"/>
    <w:pPr>
      <w:ind w:left="-15" w:firstLine="72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1190"/>
    <w:rPr>
      <w:rFonts w:cs="Times New Roman"/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locked/>
    <w:rsid w:val="00E41190"/>
    <w:pPr>
      <w:jc w:val="center"/>
    </w:pPr>
    <w:rPr>
      <w:rFonts w:eastAsia="Calibri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41190"/>
    <w:rPr>
      <w:rFonts w:cs="Times New Roman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41190"/>
    <w:pPr>
      <w:jc w:val="center"/>
    </w:pPr>
    <w:rPr>
      <w:rFonts w:ascii="Arial" w:eastAsia="Calibri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41190"/>
    <w:rPr>
      <w:rFonts w:ascii="Arial" w:hAnsi="Arial" w:cs="Times New Roman"/>
      <w:sz w:val="28"/>
      <w:lang w:val="ru-RU" w:eastAsia="ru-RU"/>
    </w:rPr>
  </w:style>
  <w:style w:type="paragraph" w:styleId="Header">
    <w:name w:val="header"/>
    <w:basedOn w:val="Normal"/>
    <w:link w:val="Head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1190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1190"/>
    <w:rPr>
      <w:rFonts w:cs="Times New Roman"/>
      <w:sz w:val="24"/>
      <w:lang w:val="ru-RU" w:eastAsia="ru-RU"/>
    </w:rPr>
  </w:style>
  <w:style w:type="paragraph" w:styleId="NormalWeb">
    <w:name w:val="Normal (Web)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DefaultParagraphFont"/>
    <w:uiPriority w:val="99"/>
    <w:rsid w:val="00AE6D60"/>
    <w:rPr>
      <w:rFonts w:cs="Times New Roman"/>
    </w:rPr>
  </w:style>
  <w:style w:type="paragraph" w:customStyle="1" w:styleId="formattext">
    <w:name w:val="formattext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1">
    <w:name w:val="Знак Знак"/>
    <w:uiPriority w:val="99"/>
    <w:rsid w:val="00397501"/>
    <w:rPr>
      <w:rFonts w:ascii="Tahoma" w:hAnsi="Tahoma"/>
      <w:sz w:val="16"/>
    </w:rPr>
  </w:style>
  <w:style w:type="character" w:customStyle="1" w:styleId="8">
    <w:name w:val="Знак Знак8"/>
    <w:uiPriority w:val="99"/>
    <w:rsid w:val="00397501"/>
    <w:rPr>
      <w:rFonts w:ascii="Arial" w:hAnsi="Arial"/>
      <w:b/>
      <w:kern w:val="32"/>
      <w:sz w:val="32"/>
    </w:rPr>
  </w:style>
  <w:style w:type="character" w:customStyle="1" w:styleId="11">
    <w:name w:val="Знак Знак11"/>
    <w:uiPriority w:val="99"/>
    <w:rsid w:val="00397501"/>
    <w:rPr>
      <w:sz w:val="24"/>
    </w:rPr>
  </w:style>
  <w:style w:type="character" w:customStyle="1" w:styleId="5">
    <w:name w:val="Знак Знак5"/>
    <w:uiPriority w:val="99"/>
    <w:rsid w:val="00397501"/>
    <w:rPr>
      <w:b/>
      <w:sz w:val="28"/>
    </w:rPr>
  </w:style>
  <w:style w:type="character" w:customStyle="1" w:styleId="41">
    <w:name w:val="Знак Знак4"/>
    <w:uiPriority w:val="99"/>
    <w:rsid w:val="00397501"/>
    <w:rPr>
      <w:b/>
      <w:sz w:val="22"/>
    </w:rPr>
  </w:style>
  <w:style w:type="character" w:customStyle="1" w:styleId="3">
    <w:name w:val="Знак Знак3"/>
    <w:uiPriority w:val="99"/>
    <w:rsid w:val="00397501"/>
    <w:rPr>
      <w:sz w:val="24"/>
    </w:rPr>
  </w:style>
  <w:style w:type="character" w:customStyle="1" w:styleId="7">
    <w:name w:val="Знак Знак7"/>
    <w:uiPriority w:val="99"/>
    <w:rsid w:val="00397501"/>
    <w:rPr>
      <w:b/>
      <w:shadow/>
      <w:sz w:val="24"/>
    </w:rPr>
  </w:style>
  <w:style w:type="character" w:customStyle="1" w:styleId="6">
    <w:name w:val="Знак Знак6"/>
    <w:uiPriority w:val="99"/>
    <w:rsid w:val="00397501"/>
    <w:rPr>
      <w:rFonts w:ascii="Arial" w:hAnsi="Arial"/>
      <w:b/>
      <w:sz w:val="26"/>
    </w:rPr>
  </w:style>
  <w:style w:type="character" w:customStyle="1" w:styleId="20">
    <w:name w:val="Знак Знак2"/>
    <w:uiPriority w:val="99"/>
    <w:rsid w:val="00397501"/>
    <w:rPr>
      <w:sz w:val="28"/>
    </w:rPr>
  </w:style>
  <w:style w:type="character" w:styleId="Strong">
    <w:name w:val="Strong"/>
    <w:basedOn w:val="DefaultParagraphFont"/>
    <w:uiPriority w:val="99"/>
    <w:qFormat/>
    <w:locked/>
    <w:rsid w:val="00A123AB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A123AB"/>
    <w:rPr>
      <w:rFonts w:cs="Times New Roman"/>
      <w:i/>
      <w:iCs/>
    </w:rPr>
  </w:style>
  <w:style w:type="character" w:customStyle="1" w:styleId="9">
    <w:name w:val="Знак Знак9"/>
    <w:uiPriority w:val="99"/>
    <w:locked/>
    <w:rsid w:val="00941A13"/>
    <w:rPr>
      <w:sz w:val="28"/>
      <w:lang w:val="ru-RU" w:eastAsia="ru-RU"/>
    </w:rPr>
  </w:style>
  <w:style w:type="paragraph" w:customStyle="1" w:styleId="10">
    <w:name w:val="Знак1 Знак Знак Знак Знак Знак Знак"/>
    <w:basedOn w:val="Normal"/>
    <w:uiPriority w:val="99"/>
    <w:rsid w:val="00B00A49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character" w:customStyle="1" w:styleId="12">
    <w:name w:val="Знак Знак12"/>
    <w:uiPriority w:val="99"/>
    <w:rsid w:val="00B00A49"/>
    <w:rPr>
      <w:sz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70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35</Pages>
  <Words>13611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Компьютер</dc:creator>
  <cp:keywords/>
  <dc:description/>
  <cp:lastModifiedBy>Olga</cp:lastModifiedBy>
  <cp:revision>2</cp:revision>
  <cp:lastPrinted>2017-05-30T07:56:00Z</cp:lastPrinted>
  <dcterms:created xsi:type="dcterms:W3CDTF">2017-05-30T07:56:00Z</dcterms:created>
  <dcterms:modified xsi:type="dcterms:W3CDTF">2017-05-30T07:56:00Z</dcterms:modified>
</cp:coreProperties>
</file>